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5166A" w14:textId="5EFFF9F6" w:rsidR="00EB1359" w:rsidRPr="003261E7" w:rsidRDefault="006967F5" w:rsidP="00EB1359">
      <w:pPr>
        <w:spacing w:after="240"/>
        <w:jc w:val="right"/>
        <w:rPr>
          <w:sz w:val="22"/>
          <w:szCs w:val="22"/>
        </w:rPr>
      </w:pPr>
      <w:r w:rsidRPr="006967F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</w:t>
      </w:r>
      <w:r w:rsidR="00A35FB1">
        <w:rPr>
          <w:sz w:val="22"/>
          <w:szCs w:val="22"/>
        </w:rPr>
        <w:t xml:space="preserve"> 30.06.2023r.</w:t>
      </w:r>
    </w:p>
    <w:p w14:paraId="5209CA1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C9A5ED8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9356ECB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1E831E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3CFEBD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90C3FD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5FA8C61" w14:textId="1960FFDE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967F5" w:rsidRPr="003261E7" w14:paraId="00573E46" w14:textId="77777777" w:rsidTr="00F22586">
        <w:trPr>
          <w:trHeight w:val="638"/>
        </w:trPr>
        <w:tc>
          <w:tcPr>
            <w:tcW w:w="959" w:type="dxa"/>
            <w:shd w:val="clear" w:color="auto" w:fill="auto"/>
          </w:tcPr>
          <w:p w14:paraId="77E81437" w14:textId="77777777" w:rsidR="006967F5" w:rsidRPr="003261E7" w:rsidRDefault="006967F5" w:rsidP="00F225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5C7DEA" w14:textId="425F2CF3" w:rsidR="006967F5" w:rsidRPr="003261E7" w:rsidRDefault="006967F5" w:rsidP="00F225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67F5">
              <w:rPr>
                <w:sz w:val="22"/>
                <w:szCs w:val="22"/>
              </w:rPr>
              <w:t>podstawowy</w:t>
            </w:r>
            <w:r w:rsidR="001B024E">
              <w:rPr>
                <w:sz w:val="22"/>
                <w:szCs w:val="22"/>
              </w:rPr>
              <w:t>m</w:t>
            </w:r>
            <w:r w:rsidRPr="006967F5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967F5">
              <w:rPr>
                <w:b/>
                <w:bCs/>
                <w:sz w:val="22"/>
                <w:szCs w:val="22"/>
              </w:rPr>
              <w:t>Zakup i dostawa materiałów do utrzymania czystości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967F5">
              <w:rPr>
                <w:b/>
                <w:sz w:val="22"/>
                <w:szCs w:val="22"/>
              </w:rPr>
              <w:t>ZP/23/2023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DFCA2C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FFC76B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3643AD4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5731AEC1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556402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16D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82E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879023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967F5" w:rsidRPr="00EB1359" w14:paraId="4AB336B1" w14:textId="77777777" w:rsidTr="00F2258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325E" w14:textId="77777777" w:rsidR="006967F5" w:rsidRPr="00710915" w:rsidRDefault="006967F5" w:rsidP="00F2258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967F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394E" w14:textId="77777777" w:rsidR="006967F5" w:rsidRPr="00EB1359" w:rsidRDefault="006967F5" w:rsidP="00F225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967F5">
              <w:rPr>
                <w:b/>
                <w:sz w:val="22"/>
                <w:szCs w:val="22"/>
              </w:rPr>
              <w:t>Pakiet nr 2 - Mydło i inne produkty</w:t>
            </w:r>
          </w:p>
          <w:p w14:paraId="21605A9A" w14:textId="77777777" w:rsidR="006967F5" w:rsidRDefault="006967F5" w:rsidP="00F225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88083C4" w14:textId="69AA3B6F" w:rsidR="006967F5" w:rsidRDefault="00383198" w:rsidP="00F225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6967F5" w:rsidRPr="006967F5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6967F5" w:rsidRPr="006967F5">
              <w:rPr>
                <w:sz w:val="22"/>
                <w:szCs w:val="22"/>
              </w:rPr>
              <w:t>w postępowaniu albo żadnej oferty</w:t>
            </w:r>
          </w:p>
          <w:p w14:paraId="454BA40F" w14:textId="2C87F584" w:rsidR="006967F5" w:rsidRDefault="006967F5" w:rsidP="00F225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383198">
              <w:rPr>
                <w:sz w:val="22"/>
                <w:szCs w:val="22"/>
              </w:rPr>
              <w:t xml:space="preserve"> Nie złożono żadnej oferty.</w:t>
            </w:r>
          </w:p>
          <w:p w14:paraId="01E1B396" w14:textId="77777777" w:rsidR="006967F5" w:rsidRPr="00EB1359" w:rsidRDefault="006967F5" w:rsidP="00F22586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6967F5" w:rsidRPr="00EB1359" w14:paraId="0D06D343" w14:textId="77777777" w:rsidTr="00F2258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FCCB" w14:textId="77777777" w:rsidR="006967F5" w:rsidRPr="00710915" w:rsidRDefault="006967F5" w:rsidP="00F2258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967F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D616" w14:textId="77777777" w:rsidR="006967F5" w:rsidRPr="00EB1359" w:rsidRDefault="006967F5" w:rsidP="00F225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967F5">
              <w:rPr>
                <w:b/>
                <w:sz w:val="22"/>
                <w:szCs w:val="22"/>
              </w:rPr>
              <w:t>Pakiet nr 3 - Balsam do ochrony rąk</w:t>
            </w:r>
          </w:p>
          <w:p w14:paraId="64C4B167" w14:textId="77777777" w:rsidR="006967F5" w:rsidRDefault="006967F5" w:rsidP="00F225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3EB4142" w14:textId="77777777" w:rsidR="00383198" w:rsidRDefault="00383198" w:rsidP="0038319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Pr="006967F5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Pr="006967F5">
              <w:rPr>
                <w:sz w:val="22"/>
                <w:szCs w:val="22"/>
              </w:rPr>
              <w:t>w postępowaniu albo żadnej oferty</w:t>
            </w:r>
          </w:p>
          <w:p w14:paraId="433348C2" w14:textId="77777777" w:rsidR="00383198" w:rsidRDefault="00383198" w:rsidP="0038319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Nie złożono żadnej oferty.</w:t>
            </w:r>
          </w:p>
          <w:p w14:paraId="38F43E4D" w14:textId="77777777" w:rsidR="006967F5" w:rsidRPr="00EB1359" w:rsidRDefault="006967F5" w:rsidP="00F22586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9E36929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E4187" w14:textId="77777777" w:rsidR="006967F5" w:rsidRDefault="006967F5" w:rsidP="006967F5">
      <w:r>
        <w:separator/>
      </w:r>
    </w:p>
  </w:endnote>
  <w:endnote w:type="continuationSeparator" w:id="0">
    <w:p w14:paraId="5AD96EC0" w14:textId="77777777" w:rsidR="006967F5" w:rsidRDefault="006967F5" w:rsidP="0069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AE18A" w14:textId="77777777" w:rsidR="006967F5" w:rsidRDefault="006967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AC69D" w14:textId="77777777" w:rsidR="006967F5" w:rsidRDefault="006967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18098" w14:textId="77777777" w:rsidR="006967F5" w:rsidRDefault="00696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FDAE0" w14:textId="77777777" w:rsidR="006967F5" w:rsidRDefault="006967F5" w:rsidP="006967F5">
      <w:r>
        <w:separator/>
      </w:r>
    </w:p>
  </w:footnote>
  <w:footnote w:type="continuationSeparator" w:id="0">
    <w:p w14:paraId="480F2E53" w14:textId="77777777" w:rsidR="006967F5" w:rsidRDefault="006967F5" w:rsidP="00696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698B4" w14:textId="77777777" w:rsidR="006967F5" w:rsidRDefault="00696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89770" w14:textId="77777777" w:rsidR="006967F5" w:rsidRDefault="006967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8B4CC" w14:textId="77777777" w:rsidR="006967F5" w:rsidRDefault="006967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534"/>
    <w:rsid w:val="00010B31"/>
    <w:rsid w:val="00104963"/>
    <w:rsid w:val="00150F65"/>
    <w:rsid w:val="001B024E"/>
    <w:rsid w:val="00383198"/>
    <w:rsid w:val="006967F5"/>
    <w:rsid w:val="00775DAE"/>
    <w:rsid w:val="00823326"/>
    <w:rsid w:val="00856A3E"/>
    <w:rsid w:val="00894412"/>
    <w:rsid w:val="009462DF"/>
    <w:rsid w:val="009500EB"/>
    <w:rsid w:val="00993EFC"/>
    <w:rsid w:val="00A35FB1"/>
    <w:rsid w:val="00AB3E72"/>
    <w:rsid w:val="00AC1A4B"/>
    <w:rsid w:val="00C50534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2FEF95"/>
  <w15:chartTrackingRefBased/>
  <w15:docId w15:val="{1355696D-F3A8-46C3-85D1-7BC57CB35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96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96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163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dcterms:created xsi:type="dcterms:W3CDTF">2023-06-26T09:19:00Z</dcterms:created>
  <dcterms:modified xsi:type="dcterms:W3CDTF">2023-06-30T08:05:00Z</dcterms:modified>
</cp:coreProperties>
</file>