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386D6" w14:textId="217AA2B6" w:rsidR="00FB7F50" w:rsidRPr="002245BE" w:rsidRDefault="004C546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C546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30107F">
        <w:rPr>
          <w:sz w:val="22"/>
          <w:szCs w:val="22"/>
        </w:rPr>
        <w:t>30.06.2023r.</w:t>
      </w:r>
    </w:p>
    <w:p w14:paraId="09187DA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B988B0B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761ADAA4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7F42C7E0" w14:textId="77777777" w:rsidR="002032C0" w:rsidRPr="002032C0" w:rsidRDefault="002032C0" w:rsidP="002032C0">
      <w:r w:rsidRPr="002032C0">
        <w:t>ul. Prądnicka 35-37</w:t>
      </w:r>
    </w:p>
    <w:p w14:paraId="3FFAD7C8" w14:textId="77777777" w:rsidR="002032C0" w:rsidRPr="002032C0" w:rsidRDefault="002032C0" w:rsidP="002032C0">
      <w:r w:rsidRPr="002032C0">
        <w:t>31-202 Kraków</w:t>
      </w:r>
    </w:p>
    <w:p w14:paraId="1534F3CB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B7967F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C546B" w:rsidRPr="00607F9B" w14:paraId="403EF761" w14:textId="77777777" w:rsidTr="002F3F31">
        <w:trPr>
          <w:trHeight w:val="638"/>
        </w:trPr>
        <w:tc>
          <w:tcPr>
            <w:tcW w:w="959" w:type="dxa"/>
            <w:shd w:val="clear" w:color="auto" w:fill="auto"/>
          </w:tcPr>
          <w:p w14:paraId="6B958767" w14:textId="77777777" w:rsidR="004C546B" w:rsidRPr="00607F9B" w:rsidRDefault="004C546B" w:rsidP="002F3F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78681C" w14:textId="45CA1E04" w:rsidR="004C546B" w:rsidRPr="00607F9B" w:rsidRDefault="004C546B" w:rsidP="002F3F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C546B">
              <w:rPr>
                <w:sz w:val="22"/>
                <w:szCs w:val="22"/>
              </w:rPr>
              <w:t>podstawowy</w:t>
            </w:r>
            <w:r w:rsidR="0016261A">
              <w:rPr>
                <w:sz w:val="22"/>
                <w:szCs w:val="22"/>
              </w:rPr>
              <w:t>m</w:t>
            </w:r>
            <w:r w:rsidRPr="004C546B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546B">
              <w:rPr>
                <w:b/>
                <w:bCs/>
                <w:sz w:val="22"/>
                <w:szCs w:val="22"/>
              </w:rPr>
              <w:t>Zakup i dostawa materiałów do utrzymania czystości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546B">
              <w:rPr>
                <w:b/>
                <w:sz w:val="22"/>
                <w:szCs w:val="22"/>
              </w:rPr>
              <w:t>ZP/23/2023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AA50BB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C546B" w14:paraId="414FA289" w14:textId="77777777" w:rsidTr="002F3F31">
        <w:trPr>
          <w:cantSplit/>
        </w:trPr>
        <w:tc>
          <w:tcPr>
            <w:tcW w:w="9072" w:type="dxa"/>
          </w:tcPr>
          <w:p w14:paraId="38BF76A0" w14:textId="77777777" w:rsidR="004C546B" w:rsidRPr="00D26ED6" w:rsidRDefault="004C546B" w:rsidP="002F3F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C546B">
              <w:rPr>
                <w:b/>
                <w:sz w:val="22"/>
                <w:szCs w:val="22"/>
              </w:rPr>
              <w:t>Helplast Hadasik i wspólnicy sp.j.</w:t>
            </w:r>
          </w:p>
          <w:p w14:paraId="2436975E" w14:textId="3BAE0632" w:rsidR="004C546B" w:rsidRPr="009F0E5C" w:rsidRDefault="0016261A" w:rsidP="002F3F3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C546B" w:rsidRPr="004C546B">
              <w:rPr>
                <w:bCs/>
                <w:sz w:val="22"/>
                <w:szCs w:val="22"/>
              </w:rPr>
              <w:t>Powstańców Śl.</w:t>
            </w:r>
            <w:r w:rsidR="004C546B" w:rsidRPr="009F0E5C">
              <w:rPr>
                <w:bCs/>
                <w:sz w:val="22"/>
                <w:szCs w:val="22"/>
              </w:rPr>
              <w:t xml:space="preserve"> </w:t>
            </w:r>
            <w:r w:rsidR="004C546B" w:rsidRPr="004C546B">
              <w:rPr>
                <w:bCs/>
                <w:sz w:val="22"/>
                <w:szCs w:val="22"/>
              </w:rPr>
              <w:t>11</w:t>
            </w:r>
            <w:r w:rsidR="004C546B">
              <w:rPr>
                <w:bCs/>
                <w:sz w:val="22"/>
                <w:szCs w:val="22"/>
              </w:rPr>
              <w:t xml:space="preserve"> </w:t>
            </w:r>
          </w:p>
          <w:p w14:paraId="5D59B050" w14:textId="77777777" w:rsidR="004C546B" w:rsidRPr="009F0E5C" w:rsidRDefault="004C546B" w:rsidP="002F3F31">
            <w:pPr>
              <w:jc w:val="both"/>
              <w:rPr>
                <w:bCs/>
                <w:sz w:val="22"/>
                <w:szCs w:val="22"/>
              </w:rPr>
            </w:pPr>
            <w:r w:rsidRPr="004C546B">
              <w:rPr>
                <w:bCs/>
                <w:sz w:val="22"/>
                <w:szCs w:val="22"/>
              </w:rPr>
              <w:t>43-190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546B">
              <w:rPr>
                <w:bCs/>
                <w:sz w:val="22"/>
                <w:szCs w:val="22"/>
              </w:rPr>
              <w:t>Mikołów</w:t>
            </w:r>
          </w:p>
          <w:p w14:paraId="76097570" w14:textId="1E307692" w:rsidR="004C546B" w:rsidRPr="00211A34" w:rsidRDefault="004C546B" w:rsidP="002F3F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C546B">
              <w:rPr>
                <w:sz w:val="22"/>
                <w:szCs w:val="22"/>
              </w:rPr>
              <w:t>Pakiet nr 1 - Worki foliowe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3EB525B" w14:textId="77777777" w:rsidR="004C546B" w:rsidRPr="00D26ED6" w:rsidRDefault="004C546B" w:rsidP="002F3F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5C352E3" w14:textId="7393D06E" w:rsidR="004C546B" w:rsidRPr="004C546B" w:rsidRDefault="0016261A" w:rsidP="002F3F3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16261A">
              <w:t>J</w:t>
            </w:r>
            <w:r>
              <w:t>edyna złożona ofert spełniająca wymagania Zamawiającego.</w:t>
            </w:r>
          </w:p>
        </w:tc>
      </w:tr>
      <w:tr w:rsidR="004C546B" w14:paraId="5A0A1B42" w14:textId="77777777" w:rsidTr="002F3F31">
        <w:trPr>
          <w:cantSplit/>
        </w:trPr>
        <w:tc>
          <w:tcPr>
            <w:tcW w:w="9072" w:type="dxa"/>
          </w:tcPr>
          <w:p w14:paraId="271B33F8" w14:textId="499FA1EB" w:rsidR="004C546B" w:rsidRPr="00D26ED6" w:rsidRDefault="004C546B" w:rsidP="002F3F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C546B">
              <w:rPr>
                <w:b/>
                <w:sz w:val="22"/>
                <w:szCs w:val="22"/>
              </w:rPr>
              <w:t xml:space="preserve">Zarys International Group </w:t>
            </w:r>
            <w:r w:rsidR="0016261A">
              <w:rPr>
                <w:b/>
                <w:sz w:val="22"/>
                <w:szCs w:val="22"/>
              </w:rPr>
              <w:t>Sp. z o.o. Sp.k.</w:t>
            </w:r>
          </w:p>
          <w:p w14:paraId="59A56E89" w14:textId="5B8D1F30" w:rsidR="004C546B" w:rsidRPr="009F0E5C" w:rsidRDefault="0016261A" w:rsidP="002F3F3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C546B" w:rsidRPr="004C546B">
              <w:rPr>
                <w:bCs/>
                <w:sz w:val="22"/>
                <w:szCs w:val="22"/>
              </w:rPr>
              <w:t>Pod Borem</w:t>
            </w:r>
            <w:r w:rsidR="004C546B" w:rsidRPr="009F0E5C">
              <w:rPr>
                <w:bCs/>
                <w:sz w:val="22"/>
                <w:szCs w:val="22"/>
              </w:rPr>
              <w:t xml:space="preserve"> </w:t>
            </w:r>
            <w:r w:rsidR="004C546B" w:rsidRPr="004C546B">
              <w:rPr>
                <w:bCs/>
                <w:sz w:val="22"/>
                <w:szCs w:val="22"/>
              </w:rPr>
              <w:t>18</w:t>
            </w:r>
            <w:r w:rsidR="004C546B">
              <w:rPr>
                <w:bCs/>
                <w:sz w:val="22"/>
                <w:szCs w:val="22"/>
              </w:rPr>
              <w:t xml:space="preserve"> </w:t>
            </w:r>
          </w:p>
          <w:p w14:paraId="3A8E5583" w14:textId="77777777" w:rsidR="004C546B" w:rsidRPr="009F0E5C" w:rsidRDefault="004C546B" w:rsidP="002F3F31">
            <w:pPr>
              <w:jc w:val="both"/>
              <w:rPr>
                <w:bCs/>
                <w:sz w:val="22"/>
                <w:szCs w:val="22"/>
              </w:rPr>
            </w:pPr>
            <w:r w:rsidRPr="004C546B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546B">
              <w:rPr>
                <w:bCs/>
                <w:sz w:val="22"/>
                <w:szCs w:val="22"/>
              </w:rPr>
              <w:t>Zabrze</w:t>
            </w:r>
          </w:p>
          <w:p w14:paraId="3FF5ED6C" w14:textId="61698234" w:rsidR="004C546B" w:rsidRPr="00211A34" w:rsidRDefault="004C546B" w:rsidP="002F3F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C546B">
              <w:rPr>
                <w:sz w:val="22"/>
                <w:szCs w:val="22"/>
              </w:rPr>
              <w:t>Pakiet nr 4 - Szczotki do chirurgicznego mycia rąk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8A20BF8" w14:textId="77777777" w:rsidR="004C546B" w:rsidRPr="00D26ED6" w:rsidRDefault="004C546B" w:rsidP="002F3F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BB21630" w14:textId="664ADF68" w:rsidR="004C546B" w:rsidRPr="004C546B" w:rsidRDefault="0016261A" w:rsidP="002F3F3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16261A">
              <w:t>J</w:t>
            </w:r>
            <w:r>
              <w:t>edyna złożona ofert spełniająca wymagania Zamawiającego.</w:t>
            </w:r>
          </w:p>
        </w:tc>
      </w:tr>
      <w:tr w:rsidR="004C546B" w14:paraId="180A3AD4" w14:textId="77777777" w:rsidTr="002F3F31">
        <w:trPr>
          <w:cantSplit/>
        </w:trPr>
        <w:tc>
          <w:tcPr>
            <w:tcW w:w="9072" w:type="dxa"/>
          </w:tcPr>
          <w:p w14:paraId="7B8CA937" w14:textId="77777777" w:rsidR="0016261A" w:rsidRPr="00D26ED6" w:rsidRDefault="0016261A" w:rsidP="0016261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C546B">
              <w:rPr>
                <w:b/>
                <w:sz w:val="22"/>
                <w:szCs w:val="22"/>
              </w:rPr>
              <w:t xml:space="preserve">Zarys International Group </w:t>
            </w:r>
            <w:r>
              <w:rPr>
                <w:b/>
                <w:sz w:val="22"/>
                <w:szCs w:val="22"/>
              </w:rPr>
              <w:t>Sp. z o.o. Sp.k.</w:t>
            </w:r>
          </w:p>
          <w:p w14:paraId="5E4497CB" w14:textId="77777777" w:rsidR="0016261A" w:rsidRPr="009F0E5C" w:rsidRDefault="0016261A" w:rsidP="001626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4C546B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546B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0AF12A8" w14:textId="77777777" w:rsidR="004C546B" w:rsidRPr="009F0E5C" w:rsidRDefault="004C546B" w:rsidP="002F3F31">
            <w:pPr>
              <w:jc w:val="both"/>
              <w:rPr>
                <w:bCs/>
                <w:sz w:val="22"/>
                <w:szCs w:val="22"/>
              </w:rPr>
            </w:pPr>
            <w:r w:rsidRPr="004C546B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546B">
              <w:rPr>
                <w:bCs/>
                <w:sz w:val="22"/>
                <w:szCs w:val="22"/>
              </w:rPr>
              <w:t>Zabrze</w:t>
            </w:r>
          </w:p>
          <w:p w14:paraId="4C976948" w14:textId="27B4F489" w:rsidR="004C546B" w:rsidRPr="00211A34" w:rsidRDefault="004C546B" w:rsidP="002F3F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C546B">
              <w:rPr>
                <w:sz w:val="22"/>
                <w:szCs w:val="22"/>
              </w:rPr>
              <w:t>Pakiet nr 5 - Miski jednorazowego użytku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7AED0B6" w14:textId="77777777" w:rsidR="004C546B" w:rsidRPr="00D26ED6" w:rsidRDefault="004C546B" w:rsidP="002F3F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889C2FD" w14:textId="165032BF" w:rsidR="004C546B" w:rsidRPr="004C546B" w:rsidRDefault="0016261A" w:rsidP="002F3F3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16261A">
              <w:t>J</w:t>
            </w:r>
            <w:r>
              <w:t>edyna złożona ofert spełniająca wymagania Zamawiającego.</w:t>
            </w:r>
          </w:p>
        </w:tc>
      </w:tr>
    </w:tbl>
    <w:p w14:paraId="5B7FA57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1984"/>
        <w:gridCol w:w="1560"/>
      </w:tblGrid>
      <w:tr w:rsidR="00211A34" w:rsidRPr="00834EF4" w14:paraId="2C750607" w14:textId="77777777" w:rsidTr="0024120B">
        <w:tc>
          <w:tcPr>
            <w:tcW w:w="2169" w:type="dxa"/>
            <w:shd w:val="clear" w:color="auto" w:fill="F3F3F3"/>
            <w:vAlign w:val="center"/>
          </w:tcPr>
          <w:p w14:paraId="4AFBA6E3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333E3871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360" w:type="dxa"/>
            <w:shd w:val="clear" w:color="auto" w:fill="F3F3F3"/>
          </w:tcPr>
          <w:p w14:paraId="7508290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551BEE6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B95CA0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4C546B" w:rsidRPr="00834EF4" w14:paraId="60CAFFD1" w14:textId="77777777" w:rsidTr="0024120B">
        <w:tc>
          <w:tcPr>
            <w:tcW w:w="2169" w:type="dxa"/>
            <w:shd w:val="clear" w:color="auto" w:fill="auto"/>
          </w:tcPr>
          <w:p w14:paraId="207501F4" w14:textId="77777777" w:rsidR="004C546B" w:rsidRPr="00211A34" w:rsidRDefault="004C546B" w:rsidP="002F3F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C546B">
              <w:rPr>
                <w:sz w:val="20"/>
                <w:szCs w:val="20"/>
              </w:rPr>
              <w:t>Pakiet nr 1 - Worki foliowe</w:t>
            </w:r>
          </w:p>
        </w:tc>
        <w:tc>
          <w:tcPr>
            <w:tcW w:w="3360" w:type="dxa"/>
            <w:shd w:val="clear" w:color="auto" w:fill="auto"/>
          </w:tcPr>
          <w:p w14:paraId="43D8A516" w14:textId="77777777" w:rsidR="004C546B" w:rsidRPr="00211A34" w:rsidRDefault="004C546B" w:rsidP="002F3F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C546B">
              <w:rPr>
                <w:b/>
                <w:bCs/>
                <w:sz w:val="20"/>
                <w:szCs w:val="20"/>
              </w:rPr>
              <w:t>Helplast Hadasik i wspólnicy sp.j.</w:t>
            </w:r>
          </w:p>
          <w:p w14:paraId="694226B7" w14:textId="2D31E130" w:rsidR="004C546B" w:rsidRPr="00211A34" w:rsidRDefault="0016261A" w:rsidP="002F3F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C546B" w:rsidRPr="004C546B">
              <w:rPr>
                <w:sz w:val="20"/>
                <w:szCs w:val="20"/>
              </w:rPr>
              <w:t>Powstańców Śl.</w:t>
            </w:r>
            <w:r w:rsidR="004C546B" w:rsidRPr="00211A34">
              <w:rPr>
                <w:sz w:val="20"/>
                <w:szCs w:val="20"/>
              </w:rPr>
              <w:t xml:space="preserve"> </w:t>
            </w:r>
            <w:r w:rsidR="004C546B" w:rsidRPr="004C546B">
              <w:rPr>
                <w:sz w:val="20"/>
                <w:szCs w:val="20"/>
              </w:rPr>
              <w:t>11</w:t>
            </w:r>
          </w:p>
          <w:p w14:paraId="29D41FA3" w14:textId="77777777" w:rsidR="004C546B" w:rsidRPr="00211A34" w:rsidRDefault="004C546B" w:rsidP="002F3F31">
            <w:pPr>
              <w:spacing w:after="40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t>43-190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546B">
              <w:rPr>
                <w:sz w:val="20"/>
                <w:szCs w:val="20"/>
              </w:rPr>
              <w:t>Mikołów</w:t>
            </w:r>
          </w:p>
        </w:tc>
        <w:tc>
          <w:tcPr>
            <w:tcW w:w="1984" w:type="dxa"/>
            <w:shd w:val="clear" w:color="auto" w:fill="auto"/>
          </w:tcPr>
          <w:p w14:paraId="49CE6BEF" w14:textId="77777777" w:rsidR="004C546B" w:rsidRPr="00211A34" w:rsidRDefault="004C546B" w:rsidP="002F3F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0F80C0" w14:textId="77777777" w:rsidR="004C546B" w:rsidRPr="00211A34" w:rsidRDefault="004C546B" w:rsidP="002F3F31">
            <w:pPr>
              <w:jc w:val="center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t xml:space="preserve">  600,00</w:t>
            </w:r>
          </w:p>
        </w:tc>
      </w:tr>
      <w:tr w:rsidR="004C546B" w:rsidRPr="00834EF4" w14:paraId="21E2F666" w14:textId="77777777" w:rsidTr="0024120B">
        <w:tc>
          <w:tcPr>
            <w:tcW w:w="2169" w:type="dxa"/>
            <w:shd w:val="clear" w:color="auto" w:fill="auto"/>
          </w:tcPr>
          <w:p w14:paraId="66C4EC5C" w14:textId="77777777" w:rsidR="004C546B" w:rsidRPr="00211A34" w:rsidRDefault="004C546B" w:rsidP="002F3F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C546B">
              <w:rPr>
                <w:sz w:val="20"/>
                <w:szCs w:val="20"/>
              </w:rPr>
              <w:t>Pakiet nr 4 - Szczotki do chirurgicznego mycia rąk</w:t>
            </w:r>
          </w:p>
        </w:tc>
        <w:tc>
          <w:tcPr>
            <w:tcW w:w="3360" w:type="dxa"/>
            <w:shd w:val="clear" w:color="auto" w:fill="auto"/>
          </w:tcPr>
          <w:p w14:paraId="2BAC73CB" w14:textId="1985E26E" w:rsidR="004C546B" w:rsidRPr="00211A34" w:rsidRDefault="004C546B" w:rsidP="002F3F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C546B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16261A">
              <w:rPr>
                <w:b/>
                <w:bCs/>
                <w:sz w:val="20"/>
                <w:szCs w:val="20"/>
              </w:rPr>
              <w:t>Sp. z o.o. Sp. K.</w:t>
            </w:r>
          </w:p>
          <w:p w14:paraId="11E2FB94" w14:textId="381955CB" w:rsidR="004C546B" w:rsidRPr="00211A34" w:rsidRDefault="0016261A" w:rsidP="002F3F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C546B" w:rsidRPr="004C546B">
              <w:rPr>
                <w:sz w:val="20"/>
                <w:szCs w:val="20"/>
              </w:rPr>
              <w:t>Pod Borem</w:t>
            </w:r>
            <w:r w:rsidR="004C546B" w:rsidRPr="00211A34">
              <w:rPr>
                <w:sz w:val="20"/>
                <w:szCs w:val="20"/>
              </w:rPr>
              <w:t xml:space="preserve"> </w:t>
            </w:r>
            <w:r w:rsidR="004C546B" w:rsidRPr="004C546B">
              <w:rPr>
                <w:sz w:val="20"/>
                <w:szCs w:val="20"/>
              </w:rPr>
              <w:t>18</w:t>
            </w:r>
          </w:p>
          <w:p w14:paraId="4BDA2585" w14:textId="77777777" w:rsidR="004C546B" w:rsidRPr="00211A34" w:rsidRDefault="004C546B" w:rsidP="002F3F31">
            <w:pPr>
              <w:spacing w:after="40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546B">
              <w:rPr>
                <w:sz w:val="20"/>
                <w:szCs w:val="20"/>
              </w:rPr>
              <w:t>Zabrze</w:t>
            </w:r>
          </w:p>
        </w:tc>
        <w:tc>
          <w:tcPr>
            <w:tcW w:w="1984" w:type="dxa"/>
            <w:shd w:val="clear" w:color="auto" w:fill="auto"/>
          </w:tcPr>
          <w:p w14:paraId="0ADE4778" w14:textId="77777777" w:rsidR="004C546B" w:rsidRPr="00211A34" w:rsidRDefault="004C546B" w:rsidP="002F3F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688C81" w14:textId="77777777" w:rsidR="004C546B" w:rsidRPr="00211A34" w:rsidRDefault="004C546B" w:rsidP="002F3F31">
            <w:pPr>
              <w:jc w:val="center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t xml:space="preserve">  600,00</w:t>
            </w:r>
          </w:p>
        </w:tc>
      </w:tr>
      <w:tr w:rsidR="004C546B" w:rsidRPr="00834EF4" w14:paraId="6A458C02" w14:textId="77777777" w:rsidTr="0024120B">
        <w:tc>
          <w:tcPr>
            <w:tcW w:w="2169" w:type="dxa"/>
            <w:shd w:val="clear" w:color="auto" w:fill="auto"/>
          </w:tcPr>
          <w:p w14:paraId="1B13701D" w14:textId="77777777" w:rsidR="004C546B" w:rsidRPr="00211A34" w:rsidRDefault="004C546B" w:rsidP="002F3F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C546B">
              <w:rPr>
                <w:sz w:val="20"/>
                <w:szCs w:val="20"/>
              </w:rPr>
              <w:t>Pakiet nr 5 - Miski jednorazowego użytku</w:t>
            </w:r>
          </w:p>
        </w:tc>
        <w:tc>
          <w:tcPr>
            <w:tcW w:w="3360" w:type="dxa"/>
            <w:shd w:val="clear" w:color="auto" w:fill="auto"/>
          </w:tcPr>
          <w:p w14:paraId="2CFE0B06" w14:textId="77777777" w:rsidR="0016261A" w:rsidRPr="00211A34" w:rsidRDefault="0016261A" w:rsidP="001626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C546B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>Sp. z o.o. Sp. K.</w:t>
            </w:r>
          </w:p>
          <w:p w14:paraId="28F9A46C" w14:textId="77777777" w:rsidR="0016261A" w:rsidRPr="00211A34" w:rsidRDefault="0016261A" w:rsidP="001626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4C546B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546B">
              <w:rPr>
                <w:sz w:val="20"/>
                <w:szCs w:val="20"/>
              </w:rPr>
              <w:t>18</w:t>
            </w:r>
          </w:p>
          <w:p w14:paraId="303A7AA8" w14:textId="77777777" w:rsidR="004C546B" w:rsidRPr="00211A34" w:rsidRDefault="004C546B" w:rsidP="002F3F31">
            <w:pPr>
              <w:spacing w:after="40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546B">
              <w:rPr>
                <w:sz w:val="20"/>
                <w:szCs w:val="20"/>
              </w:rPr>
              <w:t>Zabrze</w:t>
            </w:r>
          </w:p>
        </w:tc>
        <w:tc>
          <w:tcPr>
            <w:tcW w:w="1984" w:type="dxa"/>
            <w:shd w:val="clear" w:color="auto" w:fill="auto"/>
          </w:tcPr>
          <w:p w14:paraId="4E803A00" w14:textId="77777777" w:rsidR="004C546B" w:rsidRPr="00211A34" w:rsidRDefault="004C546B" w:rsidP="002F3F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3DE9F8" w14:textId="77777777" w:rsidR="004C546B" w:rsidRPr="00211A34" w:rsidRDefault="004C546B" w:rsidP="002F3F31">
            <w:pPr>
              <w:jc w:val="center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t xml:space="preserve">  600,00</w:t>
            </w:r>
          </w:p>
        </w:tc>
      </w:tr>
    </w:tbl>
    <w:p w14:paraId="09191C6B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footerReference w:type="default" r:id="rId6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54369" w14:textId="77777777" w:rsidR="000931BF" w:rsidRDefault="000931BF">
      <w:r>
        <w:separator/>
      </w:r>
    </w:p>
  </w:endnote>
  <w:endnote w:type="continuationSeparator" w:id="0">
    <w:p w14:paraId="28FB198F" w14:textId="77777777" w:rsidR="000931BF" w:rsidRDefault="00093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BCE1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D9F5E5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5F2285D" w14:textId="1F72D473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A14E9" w14:textId="77777777" w:rsidR="000931BF" w:rsidRDefault="000931BF">
      <w:r>
        <w:separator/>
      </w:r>
    </w:p>
  </w:footnote>
  <w:footnote w:type="continuationSeparator" w:id="0">
    <w:p w14:paraId="04996DF3" w14:textId="77777777" w:rsidR="000931BF" w:rsidRDefault="000931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31BF"/>
    <w:rsid w:val="00022322"/>
    <w:rsid w:val="00042497"/>
    <w:rsid w:val="000931BF"/>
    <w:rsid w:val="000C1E6F"/>
    <w:rsid w:val="000E4E56"/>
    <w:rsid w:val="0016261A"/>
    <w:rsid w:val="001A1468"/>
    <w:rsid w:val="001B7815"/>
    <w:rsid w:val="002032C0"/>
    <w:rsid w:val="00211A34"/>
    <w:rsid w:val="0024120B"/>
    <w:rsid w:val="002B1E4F"/>
    <w:rsid w:val="002B6761"/>
    <w:rsid w:val="002F2B63"/>
    <w:rsid w:val="0030107F"/>
    <w:rsid w:val="003445A0"/>
    <w:rsid w:val="003A0AFC"/>
    <w:rsid w:val="003D611C"/>
    <w:rsid w:val="00431C0B"/>
    <w:rsid w:val="00437CAD"/>
    <w:rsid w:val="004657DA"/>
    <w:rsid w:val="004B2665"/>
    <w:rsid w:val="004C3459"/>
    <w:rsid w:val="004C546B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655C71"/>
  <w15:chartTrackingRefBased/>
  <w15:docId w15:val="{7F68225C-6402-4602-92E9-B56A2383C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288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5</cp:revision>
  <cp:lastPrinted>1899-12-31T23:00:00Z</cp:lastPrinted>
  <dcterms:created xsi:type="dcterms:W3CDTF">2023-06-26T10:32:00Z</dcterms:created>
  <dcterms:modified xsi:type="dcterms:W3CDTF">2023-06-30T08:05:00Z</dcterms:modified>
</cp:coreProperties>
</file>