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603" w:rsidRDefault="0039563A" w:rsidP="001A4603">
      <w:pPr>
        <w:tabs>
          <w:tab w:val="left" w:pos="694"/>
          <w:tab w:val="right" w:pos="9000"/>
        </w:tabs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1A4603" w:rsidRPr="00A844AF" w:rsidRDefault="001A4603" w:rsidP="001A4603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39563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margin-left:27pt;margin-top:5.7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<v:textbox inset="0,0,0,0">
              <w:txbxContent>
                <w:p w:rsidR="001A4603" w:rsidRDefault="001A4603" w:rsidP="001A4603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b/>
          <w:sz w:val="24"/>
          <w:szCs w:val="24"/>
        </w:rPr>
        <w:t>6</w:t>
      </w:r>
    </w:p>
    <w:p w:rsidR="001A4603" w:rsidRDefault="001A4603" w:rsidP="001A4603">
      <w:pPr>
        <w:tabs>
          <w:tab w:val="right" w:pos="9000"/>
        </w:tabs>
        <w:rPr>
          <w:b/>
          <w:sz w:val="28"/>
          <w:szCs w:val="28"/>
        </w:rPr>
      </w:pPr>
    </w:p>
    <w:p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1A4603" w:rsidRDefault="001A4603" w:rsidP="001A4603">
      <w:pPr>
        <w:tabs>
          <w:tab w:val="right" w:pos="9000"/>
        </w:tabs>
        <w:rPr>
          <w:b/>
          <w:sz w:val="32"/>
        </w:rPr>
      </w:pPr>
    </w:p>
    <w:p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A4603" w:rsidRPr="00AA36AA" w:rsidRDefault="001A4603" w:rsidP="001A4603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8E1CD0">
        <w:rPr>
          <w:b/>
        </w:rPr>
        <w:t xml:space="preserve">: </w:t>
      </w:r>
      <w:r w:rsidRPr="004D5EA4">
        <w:rPr>
          <w:b/>
        </w:rPr>
        <w:t>Usługa szkolenia z programu AutoCAD dla pracowników Pionu Kanclerza AGH na różnych poziomach zaawansowania, wraz z cateringiem, realizowana w ramach projektu ZPR AGH  (POWR.03.05.00-00-Z307/17)  - Kc-zp.272-297/23</w:t>
      </w:r>
      <w:r>
        <w:rPr>
          <w:b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1A4603" w:rsidRPr="001D740A" w:rsidTr="00015861">
        <w:trPr>
          <w:trHeight w:val="210"/>
        </w:trPr>
        <w:tc>
          <w:tcPr>
            <w:tcW w:w="1701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A4603" w:rsidRPr="00760791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</w:p>
        </w:tc>
        <w:tc>
          <w:tcPr>
            <w:tcW w:w="2410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1A4603" w:rsidRPr="001D740A" w:rsidTr="00015861">
        <w:trPr>
          <w:trHeight w:val="210"/>
        </w:trPr>
        <w:tc>
          <w:tcPr>
            <w:tcW w:w="1701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A4603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</w:t>
            </w:r>
          </w:p>
        </w:tc>
        <w:tc>
          <w:tcPr>
            <w:tcW w:w="2410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1A4603" w:rsidRPr="00DF3D15" w:rsidTr="00015861">
        <w:trPr>
          <w:trHeight w:val="1286"/>
        </w:trPr>
        <w:tc>
          <w:tcPr>
            <w:tcW w:w="1701" w:type="dxa"/>
            <w:shd w:val="clear" w:color="auto" w:fill="auto"/>
          </w:tcPr>
          <w:p w:rsidR="001A4603" w:rsidRPr="002F6C4A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A4603" w:rsidRPr="002F6C4A" w:rsidRDefault="001A4603" w:rsidP="00015861">
            <w:r w:rsidRPr="002F6C4A">
              <w:t>…………………..</w:t>
            </w:r>
          </w:p>
          <w:p w:rsidR="001A4603" w:rsidRPr="002F6C4A" w:rsidRDefault="001A4603" w:rsidP="00015861"/>
          <w:p w:rsidR="001A4603" w:rsidRPr="002F6C4A" w:rsidRDefault="001A4603" w:rsidP="00015861"/>
          <w:p w:rsidR="001A4603" w:rsidRPr="002F6C4A" w:rsidRDefault="001A4603" w:rsidP="00015861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:rsidR="001A4603" w:rsidRDefault="001A4603" w:rsidP="00015861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:rsidR="001A4603" w:rsidRDefault="001A4603" w:rsidP="00015861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FF5DCC">
              <w:rPr>
                <w:b/>
              </w:rPr>
              <w:t>1)</w:t>
            </w:r>
            <w:r>
              <w:t xml:space="preserve"> wykształcenie wyższe-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 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………………… </w:t>
            </w:r>
            <w:r w:rsidRPr="004D5EA4">
              <w:rPr>
                <w:i/>
                <w:highlight w:val="yellow"/>
              </w:rPr>
              <w:t>(wpisać tytuł naukowy, kierunek studiów, nazwę uczelni)</w:t>
            </w:r>
          </w:p>
          <w:p w:rsidR="001A4603" w:rsidRDefault="0039563A" w:rsidP="00015861">
            <w:pPr>
              <w:tabs>
                <w:tab w:val="left" w:pos="0"/>
              </w:tabs>
              <w:jc w:val="both"/>
            </w:pPr>
            <w:r>
              <w:rPr>
                <w:b/>
              </w:rPr>
              <w:t>2</w:t>
            </w:r>
            <w:r w:rsidR="001A4603" w:rsidRPr="00FF5DCC">
              <w:rPr>
                <w:b/>
              </w:rPr>
              <w:t>)</w:t>
            </w:r>
            <w:r w:rsidR="001A4603" w:rsidRPr="00392A44">
              <w:t xml:space="preserve"> </w:t>
            </w:r>
            <w:r w:rsidR="001A4603" w:rsidRPr="004D5EA4">
              <w:t>w okresie ostatnich 3 lat przed terminem składania ofert przeprowadziła, co najmniej 6 (sześć) szkoleń z programu AutoCAD dla grupy co najmniej 4-ro osobowej, każdy z nich trwający minimum 15 godzin zegarowych i przynajmniej 2 (dwa) z nich były na poziomie zaawansowanym</w:t>
            </w:r>
            <w:r w:rsidR="001A4603">
              <w:t xml:space="preserve"> </w:t>
            </w:r>
            <w:r w:rsidR="001A4603" w:rsidRPr="00392A44">
              <w:t xml:space="preserve">- </w:t>
            </w:r>
            <w:r w:rsidR="001A4603" w:rsidRPr="00431178">
              <w:rPr>
                <w:highlight w:val="yellow"/>
              </w:rPr>
              <w:t>TAK/NIE*</w:t>
            </w:r>
            <w:r w:rsidR="001A4603">
              <w:rPr>
                <w:highlight w:val="yellow"/>
              </w:rPr>
              <w:t xml:space="preserve"> tj.: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a)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b)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c)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d)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e)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f)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liczba uczestników …</w:t>
            </w:r>
            <w:r>
              <w:t>…………..</w:t>
            </w:r>
          </w:p>
          <w:p w:rsidR="001A4603" w:rsidRPr="00431178" w:rsidRDefault="001A4603" w:rsidP="00015861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1A4603" w:rsidRPr="00B26774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A4603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1A4603" w:rsidRPr="00B26774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1A4603" w:rsidRPr="0039563A" w:rsidRDefault="001A4603" w:rsidP="0039563A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:rsidR="001A4603" w:rsidRDefault="001A4603" w:rsidP="001A4603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  <w:bookmarkStart w:id="0" w:name="_GoBack"/>
      <w:bookmarkEnd w:id="0"/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Pr="00AA36AA" w:rsidRDefault="001A4603" w:rsidP="001A4603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1A4603" w:rsidRPr="00895426" w:rsidRDefault="001A4603" w:rsidP="001A4603">
      <w:pPr>
        <w:pStyle w:val="Tekstprzypisudolnego"/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1A4603" w:rsidRPr="00987E4B" w:rsidRDefault="001A4603" w:rsidP="001A4603"/>
    <w:p w:rsidR="001A4603" w:rsidRPr="00392A44" w:rsidRDefault="001A4603" w:rsidP="001A4603"/>
    <w:p w:rsidR="00F55B12" w:rsidRPr="001A4603" w:rsidRDefault="00F55B12" w:rsidP="001A4603"/>
    <w:sectPr w:rsidR="00F55B12" w:rsidRPr="001A46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597" w:rsidRDefault="00242597">
      <w:r>
        <w:separator/>
      </w:r>
    </w:p>
  </w:endnote>
  <w:endnote w:type="continuationSeparator" w:id="0">
    <w:p w:rsidR="00242597" w:rsidRDefault="00242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597" w:rsidRDefault="00242597">
      <w:r>
        <w:separator/>
      </w:r>
    </w:p>
  </w:footnote>
  <w:footnote w:type="continuationSeparator" w:id="0">
    <w:p w:rsidR="00242597" w:rsidRDefault="00242597">
      <w:r>
        <w:continuationSeparator/>
      </w:r>
    </w:p>
  </w:footnote>
  <w:footnote w:id="1">
    <w:p w:rsidR="001A4603" w:rsidRPr="00E60B5C" w:rsidRDefault="001A4603" w:rsidP="001A460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597"/>
    <w:rsid w:val="001642D3"/>
    <w:rsid w:val="001A4603"/>
    <w:rsid w:val="002328A0"/>
    <w:rsid w:val="00242597"/>
    <w:rsid w:val="002A7F51"/>
    <w:rsid w:val="0039563A"/>
    <w:rsid w:val="00527F15"/>
    <w:rsid w:val="008539D0"/>
    <w:rsid w:val="008E4A55"/>
    <w:rsid w:val="008E66F9"/>
    <w:rsid w:val="009E4F5D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301E6A42"/>
  <w15:chartTrackingRefBased/>
  <w15:docId w15:val="{4D1943A2-D8D8-4835-B1A8-1A71079E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4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642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42D3"/>
  </w:style>
  <w:style w:type="paragraph" w:styleId="Tekstprzypisudolnego">
    <w:name w:val="footnote text"/>
    <w:basedOn w:val="Normalny"/>
    <w:link w:val="TekstprzypisudolnegoZnak"/>
    <w:semiHidden/>
    <w:rsid w:val="001A460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4603"/>
  </w:style>
  <w:style w:type="character" w:styleId="Odwoanieprzypisudolnego">
    <w:name w:val="footnote reference"/>
    <w:semiHidden/>
    <w:rsid w:val="001A46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2023-06-23T10:59:00Z</cp:lastPrinted>
  <dcterms:created xsi:type="dcterms:W3CDTF">2023-06-23T10:59:00Z</dcterms:created>
  <dcterms:modified xsi:type="dcterms:W3CDTF">2023-06-23T10:59:00Z</dcterms:modified>
</cp:coreProperties>
</file>