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5358" w:rsidRPr="003D6231" w:rsidRDefault="003B5358" w:rsidP="003B5358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:rsidR="003B5358" w:rsidRDefault="003B5358" w:rsidP="003B5358">
      <w:pPr>
        <w:jc w:val="center"/>
        <w:rPr>
          <w:b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_POWER_kolor" style="width:386.25pt;height:35.25pt;visibility:visible;mso-wrap-style:square">
            <v:imagedata r:id="rId6" o:title="Log_POWER_kolor"/>
          </v:shape>
        </w:pict>
      </w:r>
    </w:p>
    <w:p w:rsidR="003B5358" w:rsidRDefault="003B5358" w:rsidP="003B5358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3B5358" w:rsidRDefault="003B5358" w:rsidP="003B5358"/>
    <w:p w:rsidR="003B5358" w:rsidRDefault="003B5358" w:rsidP="003B5358">
      <w:pPr>
        <w:tabs>
          <w:tab w:val="left" w:pos="0"/>
        </w:tabs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3B5358" w:rsidRDefault="003B5358" w:rsidP="003B5358">
      <w:pPr>
        <w:tabs>
          <w:tab w:val="left" w:pos="0"/>
        </w:tabs>
        <w:jc w:val="center"/>
        <w:rPr>
          <w:b/>
          <w:color w:val="000000"/>
        </w:rPr>
      </w:pPr>
    </w:p>
    <w:p w:rsidR="003B5358" w:rsidRPr="00CF7EED" w:rsidRDefault="003B5358" w:rsidP="003B5358">
      <w:pPr>
        <w:tabs>
          <w:tab w:val="right" w:pos="9000"/>
        </w:tabs>
      </w:pPr>
      <w:r w:rsidRPr="00CF7EED">
        <w:t>NAZWA WYKONAWCY: …………………………………………………….</w:t>
      </w:r>
    </w:p>
    <w:p w:rsidR="003B5358" w:rsidRPr="00F3134E" w:rsidRDefault="003B5358" w:rsidP="003B5358">
      <w:pPr>
        <w:tabs>
          <w:tab w:val="right" w:pos="9000"/>
        </w:tabs>
      </w:pPr>
      <w:r w:rsidRPr="00CF7EED">
        <w:t>ADRES</w:t>
      </w:r>
      <w:r w:rsidRPr="00F3134E">
        <w:t xml:space="preserve">:…………………………………………………………………………. </w:t>
      </w:r>
    </w:p>
    <w:p w:rsidR="003B5358" w:rsidRPr="00F3134E" w:rsidRDefault="003B5358" w:rsidP="003B5358">
      <w:pPr>
        <w:tabs>
          <w:tab w:val="left" w:pos="0"/>
        </w:tabs>
        <w:jc w:val="both"/>
      </w:pPr>
      <w:r w:rsidRPr="00F3134E">
        <w:rPr>
          <w:color w:val="000000"/>
        </w:rPr>
        <w:t xml:space="preserve">Składając ofertę w postępowaniu o udzielenie zamówienia publicznego w trybie </w:t>
      </w:r>
      <w:r w:rsidRPr="00F3134E">
        <w:t xml:space="preserve">przetarg nieograniczony </w:t>
      </w:r>
      <w:r w:rsidRPr="00F3134E">
        <w:rPr>
          <w:color w:val="000000"/>
        </w:rPr>
        <w:t xml:space="preserve">na: </w:t>
      </w:r>
      <w:r w:rsidRPr="00AD011D">
        <w:rPr>
          <w:b/>
        </w:rPr>
        <w:t>Usługa szkolenia z programu AutoCAD dla pracowników Pionu Kanclerza AGH na różnych poziomach zaawansowania, wraz z cateringiem, realizowana w ramach projektu ZPR AGH  (POWR.03.05.00-00-Z307/17)  - Kc-zp.272-297/23</w:t>
      </w:r>
      <w:r w:rsidRPr="00F3134E">
        <w:rPr>
          <w:b/>
        </w:rPr>
        <w:t xml:space="preserve">, </w:t>
      </w:r>
      <w:r w:rsidRPr="00F3134E">
        <w:t>oświadczamy, że w ciągu ostatnich 3 lat przed upływem terminu składania ofert zrealizowaliśmy następujące zamówienia: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"/>
        <w:gridCol w:w="2098"/>
        <w:gridCol w:w="2061"/>
        <w:gridCol w:w="1192"/>
        <w:gridCol w:w="1627"/>
        <w:gridCol w:w="1625"/>
      </w:tblGrid>
      <w:tr w:rsidR="003B5358" w:rsidTr="00015861">
        <w:trPr>
          <w:cantSplit/>
          <w:trHeight w:val="761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F3134E">
              <w:rPr>
                <w:b/>
              </w:rPr>
              <w:t>L.p</w:t>
            </w:r>
            <w:proofErr w:type="spellEnd"/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Przedmiot usługi</w:t>
            </w:r>
            <w:r w:rsidRPr="00F3134E">
              <w:rPr>
                <w:rStyle w:val="Odwoanieprzypisudolnego"/>
                <w:b/>
              </w:rPr>
              <w:footnoteReference w:id="1"/>
            </w:r>
          </w:p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Data wykonania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>Ilość uczestników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>Czas trwania szkolenia - ilość godzin zegarowych</w:t>
            </w: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 xml:space="preserve">Odbiorca usługi </w:t>
            </w:r>
          </w:p>
          <w:p w:rsidR="003B5358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(nazwa, adres)</w:t>
            </w:r>
          </w:p>
        </w:tc>
      </w:tr>
      <w:tr w:rsidR="003B5358" w:rsidTr="00015861">
        <w:trPr>
          <w:cantSplit/>
          <w:trHeight w:hRule="exact" w:val="273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3B5358" w:rsidTr="00015861">
        <w:trPr>
          <w:cantSplit/>
          <w:trHeight w:val="736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97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3B5358" w:rsidRDefault="003B5358" w:rsidP="003B5358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</w:t>
      </w:r>
    </w:p>
    <w:p w:rsidR="003B5358" w:rsidRDefault="003B5358" w:rsidP="003B5358">
      <w:pPr>
        <w:spacing w:line="360" w:lineRule="auto"/>
        <w:jc w:val="both"/>
      </w:pPr>
    </w:p>
    <w:p w:rsidR="003B5358" w:rsidRDefault="003B5358" w:rsidP="003B5358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3B5358" w:rsidRPr="00CE3D23" w:rsidRDefault="003B5358" w:rsidP="003B5358"/>
    <w:p w:rsidR="003B5358" w:rsidRPr="00F3134E" w:rsidRDefault="003B5358" w:rsidP="003B5358"/>
    <w:p w:rsidR="00F213FB" w:rsidRPr="003B5358" w:rsidRDefault="00F213FB" w:rsidP="003B5358">
      <w:bookmarkStart w:id="0" w:name="_GoBack"/>
      <w:bookmarkEnd w:id="0"/>
    </w:p>
    <w:sectPr w:rsidR="00F213FB" w:rsidRPr="003B53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6522" w:rsidRDefault="00B16522">
      <w:r>
        <w:separator/>
      </w:r>
    </w:p>
  </w:endnote>
  <w:endnote w:type="continuationSeparator" w:id="0">
    <w:p w:rsidR="00B16522" w:rsidRDefault="00B16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6522" w:rsidRDefault="00B16522">
      <w:r>
        <w:separator/>
      </w:r>
    </w:p>
  </w:footnote>
  <w:footnote w:type="continuationSeparator" w:id="0">
    <w:p w:rsidR="00B16522" w:rsidRDefault="00B16522">
      <w:r>
        <w:continuationSeparator/>
      </w:r>
    </w:p>
  </w:footnote>
  <w:footnote w:id="1">
    <w:p w:rsidR="003B5358" w:rsidRPr="00CF7EED" w:rsidRDefault="003B5358" w:rsidP="003B5358">
      <w:pPr>
        <w:jc w:val="both"/>
        <w:rPr>
          <w:sz w:val="16"/>
          <w:szCs w:val="16"/>
        </w:rPr>
      </w:pPr>
      <w:r>
        <w:rPr>
          <w:vertAlign w:val="superscript"/>
        </w:rPr>
        <w:t>1</w:t>
      </w:r>
      <w:r>
        <w:t xml:space="preserve"> </w:t>
      </w:r>
      <w:r w:rsidRPr="00CF7EED">
        <w:rPr>
          <w:sz w:val="16"/>
          <w:szCs w:val="16"/>
        </w:rPr>
        <w:t>należy podać wszystkie informacje, pozwalające jednoznacznie stwierdzić czy wykonawca spełnia warunek określony w pkt. 8.</w:t>
      </w:r>
      <w:r>
        <w:rPr>
          <w:sz w:val="16"/>
          <w:szCs w:val="16"/>
        </w:rPr>
        <w:t>1</w:t>
      </w:r>
      <w:r w:rsidRPr="00CF7EED">
        <w:rPr>
          <w:sz w:val="16"/>
          <w:szCs w:val="16"/>
        </w:rPr>
        <w:t>. SWZ</w:t>
      </w:r>
      <w:r>
        <w:rPr>
          <w:sz w:val="16"/>
          <w:szCs w:val="16"/>
        </w:rPr>
        <w:t>.</w:t>
      </w:r>
      <w:r w:rsidRPr="00CF7EED">
        <w:rPr>
          <w:sz w:val="16"/>
          <w:szCs w:val="16"/>
        </w:rPr>
        <w:t xml:space="preserve"> </w:t>
      </w:r>
    </w:p>
    <w:p w:rsidR="003B5358" w:rsidRDefault="003B5358" w:rsidP="003B5358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6522"/>
    <w:rsid w:val="00082E0F"/>
    <w:rsid w:val="00210E8E"/>
    <w:rsid w:val="00276C10"/>
    <w:rsid w:val="003B5358"/>
    <w:rsid w:val="00702A72"/>
    <w:rsid w:val="00B16522"/>
    <w:rsid w:val="00C049BA"/>
    <w:rsid w:val="00C254C7"/>
    <w:rsid w:val="00C34B2E"/>
    <w:rsid w:val="00D11BC3"/>
    <w:rsid w:val="00DD5BF2"/>
    <w:rsid w:val="00E63C4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8882EB0"/>
  <w15:chartTrackingRefBased/>
  <w15:docId w15:val="{96B08653-C63C-450E-9DEE-C68587100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535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63C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3C4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B535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B5358"/>
  </w:style>
  <w:style w:type="character" w:styleId="Odwoanieprzypisudolnego">
    <w:name w:val="footnote reference"/>
    <w:uiPriority w:val="99"/>
    <w:semiHidden/>
    <w:unhideWhenUsed/>
    <w:rsid w:val="003B5358"/>
    <w:rPr>
      <w:vertAlign w:val="superscript"/>
    </w:rPr>
  </w:style>
  <w:style w:type="paragraph" w:customStyle="1" w:styleId="Gwka">
    <w:name w:val="Główka"/>
    <w:basedOn w:val="Normalny"/>
    <w:rsid w:val="003B5358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887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2023-06-22T06:44:00Z</dcterms:created>
  <dcterms:modified xsi:type="dcterms:W3CDTF">2023-06-22T06:44:00Z</dcterms:modified>
</cp:coreProperties>
</file>