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27F" w:rsidRDefault="00273292" w:rsidP="00D7127F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7127F" w:rsidRDefault="00D7127F" w:rsidP="00D7127F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D7127F" w:rsidRDefault="00D7127F" w:rsidP="00D7127F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D7127F" w:rsidRDefault="00D7127F" w:rsidP="00D7127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7127F" w:rsidRDefault="00D7127F" w:rsidP="00D712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D7127F" w:rsidRDefault="00D7127F" w:rsidP="00D7127F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127F" w:rsidRDefault="00D7127F" w:rsidP="00114187">
      <w:pPr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127F" w:rsidRDefault="00D7127F" w:rsidP="0083703D">
      <w:pPr>
        <w:ind w:right="-11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D7127F" w:rsidRDefault="00D7127F" w:rsidP="00114187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jest:</w:t>
      </w:r>
    </w:p>
    <w:p w:rsidR="00D7127F" w:rsidRDefault="00D7127F" w:rsidP="00114187">
      <w:pPr>
        <w:widowControl w:val="0"/>
        <w:ind w:right="1"/>
        <w:jc w:val="both"/>
        <w:rPr>
          <w:sz w:val="20"/>
          <w:szCs w:val="20"/>
        </w:rPr>
      </w:pPr>
      <w:r w:rsidRPr="00D01CD9">
        <w:rPr>
          <w:b/>
          <w:sz w:val="20"/>
          <w:szCs w:val="20"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>oferuję realizację przedmiotu zamówienia zgodnie z zasadami określonymi w ogłoszeniu o  zamówieniu.</w:t>
      </w:r>
    </w:p>
    <w:p w:rsidR="00D7127F" w:rsidRDefault="00D7127F" w:rsidP="00D7127F">
      <w:pPr>
        <w:widowControl w:val="0"/>
        <w:rPr>
          <w:b/>
          <w:sz w:val="20"/>
          <w:szCs w:val="20"/>
        </w:rPr>
      </w:pPr>
    </w:p>
    <w:p w:rsidR="00D7127F" w:rsidRDefault="00D7127F" w:rsidP="00D7127F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szkolenia i catering dla maksymalnej ilości osób tj. 32 osób </w:t>
      </w:r>
      <w:bookmarkStart w:id="1" w:name="_Hlk138248362"/>
      <w:r>
        <w:rPr>
          <w:b/>
          <w:sz w:val="20"/>
          <w:szCs w:val="20"/>
        </w:rPr>
        <w:t>…………………. PLN</w:t>
      </w:r>
      <w:bookmarkEnd w:id="1"/>
    </w:p>
    <w:p w:rsidR="00D7127F" w:rsidRDefault="00D7127F" w:rsidP="00D7127F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cena brutto ………………………………………………………………………….</w:t>
      </w:r>
    </w:p>
    <w:p w:rsidR="00D7127F" w:rsidRDefault="00D7127F" w:rsidP="00D7127F">
      <w:pPr>
        <w:widowControl w:val="0"/>
        <w:ind w:right="1"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 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9"/>
        <w:gridCol w:w="3144"/>
        <w:gridCol w:w="2977"/>
      </w:tblGrid>
      <w:tr w:rsidR="00D7127F" w:rsidTr="00C828CC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Default="00D7127F" w:rsidP="00C828CC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Poziom podstawowy szkolenia 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6D40BA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Poziom zaawansowany szkolenia</w:t>
            </w: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AD3EE0" w:rsidRDefault="00AD3EE0" w:rsidP="00AD3EE0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maksymalnie 16 osób wraz z cateringiem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…………… </w:t>
            </w:r>
            <w:r w:rsidR="00AD3EE0">
              <w:rPr>
                <w:b/>
                <w:sz w:val="20"/>
                <w:szCs w:val="20"/>
              </w:rPr>
              <w:t>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AD3EE0" w:rsidRDefault="00AD3EE0" w:rsidP="00AD3EE0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za przeszkolenie 1 osoby</w:t>
            </w:r>
            <w:r w:rsidR="005B1E96">
              <w:rPr>
                <w:b/>
                <w:sz w:val="20"/>
                <w:szCs w:val="20"/>
              </w:rPr>
              <w:t xml:space="preserve"> (bez cateringu)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AD3EE0" w:rsidRDefault="00AD3EE0" w:rsidP="00AD3EE0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</w:t>
            </w:r>
            <w:r w:rsidRPr="00AD3EE0">
              <w:rPr>
                <w:b/>
                <w:sz w:val="20"/>
                <w:szCs w:val="20"/>
              </w:rPr>
              <w:t>a</w:t>
            </w:r>
            <w:r w:rsidR="00D7127F" w:rsidRPr="00AD3EE0">
              <w:rPr>
                <w:b/>
                <w:sz w:val="20"/>
                <w:szCs w:val="20"/>
              </w:rPr>
              <w:t xml:space="preserve">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cateringu dla maksymalnej ilości osób (16 osób) za cały czas trwania szkolenia</w:t>
            </w:r>
            <w:r w:rsidR="00FB2BD9">
              <w:rPr>
                <w:b/>
                <w:sz w:val="20"/>
                <w:szCs w:val="20"/>
              </w:rPr>
              <w:t xml:space="preserve"> (3 dni szkolenia)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:rsidR="00D7127F" w:rsidRDefault="00D7127F" w:rsidP="00C828CC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7127F" w:rsidTr="00C828CC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AD3EE0" w:rsidRDefault="00AD3EE0" w:rsidP="00AD3EE0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AD3EE0">
              <w:rPr>
                <w:b/>
                <w:sz w:val="20"/>
                <w:szCs w:val="20"/>
              </w:rPr>
              <w:t>C</w:t>
            </w:r>
            <w:r w:rsidR="00D7127F" w:rsidRPr="00AD3EE0">
              <w:rPr>
                <w:b/>
                <w:sz w:val="20"/>
                <w:szCs w:val="20"/>
              </w:rPr>
              <w:t>en</w:t>
            </w:r>
            <w:r w:rsidRPr="00AD3EE0">
              <w:rPr>
                <w:b/>
                <w:sz w:val="20"/>
                <w:szCs w:val="20"/>
              </w:rPr>
              <w:t>a</w:t>
            </w:r>
            <w:r w:rsidR="00D7127F" w:rsidRPr="00AD3EE0">
              <w:rPr>
                <w:b/>
                <w:sz w:val="20"/>
                <w:szCs w:val="20"/>
              </w:rPr>
              <w:t xml:space="preserve">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 w:rsidR="00D7127F" w:rsidRPr="00AD3EE0">
              <w:rPr>
                <w:b/>
                <w:sz w:val="20"/>
                <w:szCs w:val="20"/>
              </w:rPr>
              <w:t xml:space="preserve"> cateringu dla 1 osoby za 1 dzień szkolenia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  <w:p w:rsidR="00AD3EE0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Suma: </w:t>
            </w:r>
            <w:r w:rsidR="00AD3EE0">
              <w:rPr>
                <w:b/>
                <w:sz w:val="20"/>
                <w:szCs w:val="20"/>
              </w:rPr>
              <w:t>…………… PLN</w:t>
            </w: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  <w:r w:rsidRPr="005B1E96">
              <w:rPr>
                <w:b/>
                <w:sz w:val="20"/>
                <w:szCs w:val="20"/>
                <w:u w:val="single"/>
              </w:rPr>
              <w:t>a w tym:</w:t>
            </w:r>
          </w:p>
          <w:p w:rsidR="005B1E96" w:rsidRP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przerwa kawowa ………. PLN</w:t>
            </w: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obiad ………. PLN</w:t>
            </w:r>
          </w:p>
          <w:p w:rsidR="00AD3EE0" w:rsidRDefault="00AD3EE0" w:rsidP="00C828CC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EE0" w:rsidRDefault="00AD3EE0" w:rsidP="00AD3EE0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Suma: …………… PLN</w:t>
            </w: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  <w:r w:rsidRPr="005B1E96">
              <w:rPr>
                <w:b/>
                <w:sz w:val="20"/>
                <w:szCs w:val="20"/>
                <w:u w:val="single"/>
              </w:rPr>
              <w:t>a w tym:</w:t>
            </w:r>
          </w:p>
          <w:p w:rsidR="005B1E96" w:rsidRP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przerwa kawowa ………. PLN</w:t>
            </w: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  <w:p w:rsidR="005B1E96" w:rsidRDefault="005B1E96" w:rsidP="005B1E96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obiad ………. PLN</w:t>
            </w:r>
          </w:p>
          <w:p w:rsidR="00D7127F" w:rsidRDefault="00D7127F" w:rsidP="00C828CC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</w:tbl>
    <w:p w:rsidR="00114187" w:rsidRDefault="00114187" w:rsidP="00D7127F">
      <w:pPr>
        <w:widowControl w:val="0"/>
        <w:rPr>
          <w:sz w:val="20"/>
          <w:szCs w:val="20"/>
        </w:rPr>
      </w:pPr>
      <w:bookmarkStart w:id="2" w:name="_GoBack"/>
      <w:bookmarkEnd w:id="2"/>
    </w:p>
    <w:p w:rsidR="00D7127F" w:rsidRPr="00114187" w:rsidRDefault="00D7127F" w:rsidP="00114187">
      <w:pPr>
        <w:widowControl w:val="0"/>
        <w:rPr>
          <w:i/>
          <w:sz w:val="20"/>
          <w:szCs w:val="20"/>
        </w:rPr>
      </w:pPr>
      <w:r>
        <w:rPr>
          <w:b/>
          <w:i/>
          <w:sz w:val="20"/>
          <w:szCs w:val="20"/>
          <w:vertAlign w:val="superscript"/>
        </w:rPr>
        <w:t xml:space="preserve">1 </w:t>
      </w:r>
      <w:r>
        <w:rPr>
          <w:i/>
          <w:sz w:val="20"/>
          <w:szCs w:val="20"/>
        </w:rPr>
        <w:t>Usługa szkolenia i usług z nim związanych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2020.1983)</w:t>
      </w:r>
    </w:p>
    <w:p w:rsidR="00D7127F" w:rsidRDefault="00D7127F" w:rsidP="00D7127F">
      <w:pPr>
        <w:tabs>
          <w:tab w:val="left" w:pos="426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Dodatkowe kryterium oceny ofert:</w:t>
      </w:r>
    </w:p>
    <w:p w:rsidR="00D7127F" w:rsidRDefault="00D7127F" w:rsidP="00D7127F">
      <w:pPr>
        <w:suppressAutoHyphens/>
        <w:autoSpaceDN w:val="0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Oświadczamy, iż </w:t>
      </w:r>
      <w:r w:rsidR="00AD3EE0">
        <w:rPr>
          <w:sz w:val="20"/>
          <w:szCs w:val="20"/>
        </w:rPr>
        <w:t>poniżej wskazana osoba</w:t>
      </w:r>
      <w:r>
        <w:rPr>
          <w:rFonts w:eastAsia="Tahoma"/>
          <w:kern w:val="3"/>
          <w:sz w:val="20"/>
          <w:szCs w:val="20"/>
        </w:rPr>
        <w:t xml:space="preserve"> wyzn</w:t>
      </w:r>
      <w:r w:rsidR="00AD3EE0">
        <w:rPr>
          <w:rFonts w:eastAsia="Tahoma"/>
          <w:kern w:val="3"/>
          <w:sz w:val="20"/>
          <w:szCs w:val="20"/>
        </w:rPr>
        <w:t>aczona</w:t>
      </w:r>
      <w:r>
        <w:rPr>
          <w:rFonts w:eastAsia="Tahoma"/>
          <w:kern w:val="3"/>
          <w:sz w:val="20"/>
          <w:szCs w:val="20"/>
        </w:rPr>
        <w:t xml:space="preserve"> do realizacji zamówienia</w:t>
      </w:r>
      <w:r w:rsidR="00AD3EE0">
        <w:rPr>
          <w:rFonts w:eastAsia="Tahoma"/>
          <w:kern w:val="3"/>
          <w:sz w:val="20"/>
          <w:szCs w:val="20"/>
        </w:rPr>
        <w:t>,</w:t>
      </w:r>
      <w:r>
        <w:rPr>
          <w:rFonts w:eastAsia="Tahoma"/>
          <w:kern w:val="3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posiada</w:t>
      </w:r>
      <w:r>
        <w:rPr>
          <w:sz w:val="20"/>
          <w:szCs w:val="20"/>
        </w:rPr>
        <w:t xml:space="preserve"> </w:t>
      </w:r>
      <w:r w:rsidR="00AD3EE0" w:rsidRPr="00AD3EE0">
        <w:rPr>
          <w:sz w:val="20"/>
          <w:szCs w:val="20"/>
        </w:rPr>
        <w:t>doświadczenie w prowadzeniu szkolenia z programu AutoCAD na poziomie zawansowanym</w:t>
      </w:r>
      <w:r w:rsidR="00AD3EE0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2841"/>
        <w:gridCol w:w="5220"/>
      </w:tblGrid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proofErr w:type="spellStart"/>
            <w:r w:rsidRPr="005B1E96">
              <w:rPr>
                <w:rFonts w:eastAsia="Tahoma"/>
                <w:kern w:val="3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 xml:space="preserve">Doświadczenie osoby tj. ilość godzin </w:t>
            </w:r>
            <w:r w:rsidR="005B1E96" w:rsidRPr="005B1E96">
              <w:rPr>
                <w:rFonts w:eastAsia="Tahoma"/>
                <w:kern w:val="3"/>
                <w:sz w:val="20"/>
                <w:szCs w:val="20"/>
              </w:rPr>
              <w:t>zegarowych</w:t>
            </w:r>
            <w:r w:rsidRPr="005B1E96">
              <w:rPr>
                <w:rFonts w:eastAsia="Tahoma"/>
                <w:kern w:val="3"/>
                <w:sz w:val="20"/>
                <w:szCs w:val="20"/>
              </w:rPr>
              <w:t>, nazwa szkolenia, odbiorca szkoleń.</w:t>
            </w:r>
          </w:p>
        </w:tc>
      </w:tr>
      <w:tr w:rsidR="00D7127F" w:rsidTr="00C828CC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1.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27F" w:rsidRPr="005B1E96" w:rsidRDefault="00D7127F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:rsidR="00AD3EE0" w:rsidRPr="005B1E96" w:rsidRDefault="00AD3EE0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*1) ilość godzin zegarowych ………………</w:t>
            </w:r>
          </w:p>
          <w:p w:rsidR="005B1E96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nazwa szkolenia: …………………….</w:t>
            </w:r>
          </w:p>
          <w:p w:rsidR="00D7127F" w:rsidRPr="005B1E96" w:rsidRDefault="005B1E96" w:rsidP="00C828C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odbiorca szkoleń ……………….</w:t>
            </w:r>
          </w:p>
          <w:p w:rsidR="005B1E96" w:rsidRPr="005B1E96" w:rsidRDefault="005B1E96" w:rsidP="005B1E96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5B1E96">
              <w:rPr>
                <w:rFonts w:eastAsia="Tahoma"/>
                <w:kern w:val="3"/>
                <w:sz w:val="20"/>
                <w:szCs w:val="20"/>
              </w:rPr>
              <w:t>* w przypadku większej ilości szkoleń, zapis należy wykorzystać wielokrotnie</w:t>
            </w:r>
          </w:p>
        </w:tc>
      </w:tr>
    </w:tbl>
    <w:p w:rsidR="00D7127F" w:rsidRDefault="00D7127F" w:rsidP="00D7127F">
      <w:pPr>
        <w:widowControl w:val="0"/>
        <w:rPr>
          <w:sz w:val="20"/>
          <w:szCs w:val="20"/>
        </w:rPr>
      </w:pPr>
    </w:p>
    <w:p w:rsidR="00D7127F" w:rsidRDefault="00D7127F" w:rsidP="00D7127F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="00AD3EE0" w:rsidRPr="00AD3EE0">
        <w:rPr>
          <w:b/>
          <w:sz w:val="20"/>
          <w:szCs w:val="20"/>
        </w:rPr>
        <w:t>do 5 miesięcy od daty podpisania umowy, nie później niż do 15/11/2023 r .</w:t>
      </w:r>
    </w:p>
    <w:p w:rsidR="00D7127F" w:rsidRDefault="00D7127F" w:rsidP="00D7127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D7127F" w:rsidRDefault="00D7127F" w:rsidP="00D7127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Termin płatności: </w:t>
      </w:r>
      <w:bookmarkStart w:id="3" w:name="_Hlk138318221"/>
      <w:r>
        <w:rPr>
          <w:sz w:val="20"/>
          <w:szCs w:val="20"/>
        </w:rPr>
        <w:t xml:space="preserve">Należność </w:t>
      </w:r>
      <w:r w:rsidR="00AD3EE0" w:rsidRPr="00AD3EE0">
        <w:rPr>
          <w:sz w:val="20"/>
          <w:szCs w:val="20"/>
        </w:rPr>
        <w:t>będzie regulowana przez Zamawiającego po zakończeniu realizacji na podstawie protokołu odbioru, potwierdzającego faktyczną liczbę uczestników szkolenia na poszczególnych poziomach, w terminie do 21 dni od daty otrzymania przez Zamawiającego poprawnie wystawionej przez Wykonawcę faktury VAT.</w:t>
      </w:r>
    </w:p>
    <w:bookmarkEnd w:id="3"/>
    <w:p w:rsidR="00D7127F" w:rsidRDefault="00D7127F" w:rsidP="00D7127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D7127F" w:rsidRDefault="00D7127F" w:rsidP="00D7127F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D7127F" w:rsidRDefault="00D7127F" w:rsidP="00D7127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4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4"/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D7127F" w:rsidRDefault="00D7127F" w:rsidP="00D7127F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7127F" w:rsidRDefault="00D7127F" w:rsidP="00D7127F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127F" w:rsidRDefault="00D7127F" w:rsidP="00D7127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Oświadczam/y, że warunki określone w pkt. 8.1 </w:t>
      </w:r>
      <w:proofErr w:type="spellStart"/>
      <w:r>
        <w:rPr>
          <w:b/>
          <w:sz w:val="20"/>
          <w:szCs w:val="20"/>
        </w:rPr>
        <w:t>ppkt</w:t>
      </w:r>
      <w:proofErr w:type="spellEnd"/>
      <w:r>
        <w:rPr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D7127F" w:rsidRDefault="00D7127F" w:rsidP="00D7127F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7127F" w:rsidTr="00C828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7127F" w:rsidRDefault="00D7127F" w:rsidP="00C828C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D7127F" w:rsidTr="00C828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27F" w:rsidRDefault="00D7127F" w:rsidP="00C828C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D7127F" w:rsidRDefault="00D7127F" w:rsidP="00D7127F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D7127F" w:rsidRDefault="00D7127F" w:rsidP="00D7127F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D7127F" w:rsidRDefault="00D7127F" w:rsidP="00D7127F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D7127F" w:rsidRDefault="00D7127F" w:rsidP="00D7127F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D7127F" w:rsidRDefault="00D7127F" w:rsidP="00D7127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:rsidR="00D7127F" w:rsidRDefault="00D7127F" w:rsidP="008C0CB0">
      <w:pPr>
        <w:tabs>
          <w:tab w:val="left" w:pos="540"/>
          <w:tab w:val="left" w:pos="780"/>
        </w:tabs>
        <w:suppressAutoHyphens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D7127F" w:rsidRDefault="00D7127F" w:rsidP="008C0CB0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8C0CB0" w:rsidRDefault="00D7127F" w:rsidP="00D7127F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8C0C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0D2" w:rsidRDefault="001700D2">
      <w:r>
        <w:separator/>
      </w:r>
    </w:p>
  </w:endnote>
  <w:endnote w:type="continuationSeparator" w:id="0">
    <w:p w:rsidR="001700D2" w:rsidRDefault="00170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0D2" w:rsidRDefault="001700D2">
      <w:r>
        <w:separator/>
      </w:r>
    </w:p>
  </w:footnote>
  <w:footnote w:type="continuationSeparator" w:id="0">
    <w:p w:rsidR="001700D2" w:rsidRDefault="00170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D3D" w:rsidRDefault="00CA5D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9C"/>
    <w:rsid w:val="00012286"/>
    <w:rsid w:val="000704FC"/>
    <w:rsid w:val="00071CCC"/>
    <w:rsid w:val="000B731D"/>
    <w:rsid w:val="000D6134"/>
    <w:rsid w:val="000E09C7"/>
    <w:rsid w:val="000F6589"/>
    <w:rsid w:val="00106636"/>
    <w:rsid w:val="00114187"/>
    <w:rsid w:val="00116EC6"/>
    <w:rsid w:val="001700D2"/>
    <w:rsid w:val="001801DD"/>
    <w:rsid w:val="001D4612"/>
    <w:rsid w:val="00207E98"/>
    <w:rsid w:val="002723B0"/>
    <w:rsid w:val="00273292"/>
    <w:rsid w:val="00315A4A"/>
    <w:rsid w:val="004B7300"/>
    <w:rsid w:val="004C6753"/>
    <w:rsid w:val="00595C87"/>
    <w:rsid w:val="005B1E96"/>
    <w:rsid w:val="005D2C65"/>
    <w:rsid w:val="005E6D94"/>
    <w:rsid w:val="005F4605"/>
    <w:rsid w:val="0063384F"/>
    <w:rsid w:val="00643C6F"/>
    <w:rsid w:val="00646202"/>
    <w:rsid w:val="0065009C"/>
    <w:rsid w:val="0065290F"/>
    <w:rsid w:val="006815F6"/>
    <w:rsid w:val="007325E7"/>
    <w:rsid w:val="007748F0"/>
    <w:rsid w:val="007A4321"/>
    <w:rsid w:val="00833933"/>
    <w:rsid w:val="0083703D"/>
    <w:rsid w:val="00853083"/>
    <w:rsid w:val="008B2F0C"/>
    <w:rsid w:val="008B4928"/>
    <w:rsid w:val="008C0CB0"/>
    <w:rsid w:val="008D2AB8"/>
    <w:rsid w:val="008F1C66"/>
    <w:rsid w:val="00970FE4"/>
    <w:rsid w:val="00A0022B"/>
    <w:rsid w:val="00A346FE"/>
    <w:rsid w:val="00A47B4D"/>
    <w:rsid w:val="00A83018"/>
    <w:rsid w:val="00AD3EE0"/>
    <w:rsid w:val="00B5466B"/>
    <w:rsid w:val="00B774DC"/>
    <w:rsid w:val="00C969A6"/>
    <w:rsid w:val="00CA5D3D"/>
    <w:rsid w:val="00CA7D36"/>
    <w:rsid w:val="00D24208"/>
    <w:rsid w:val="00D60C38"/>
    <w:rsid w:val="00D66893"/>
    <w:rsid w:val="00D7127F"/>
    <w:rsid w:val="00D90ACB"/>
    <w:rsid w:val="00DC1500"/>
    <w:rsid w:val="00E44371"/>
    <w:rsid w:val="00E52266"/>
    <w:rsid w:val="00E949B0"/>
    <w:rsid w:val="00EC0BEA"/>
    <w:rsid w:val="00F00591"/>
    <w:rsid w:val="00F51688"/>
    <w:rsid w:val="00F53146"/>
    <w:rsid w:val="00F91018"/>
    <w:rsid w:val="00FA0F30"/>
    <w:rsid w:val="00FA51A4"/>
    <w:rsid w:val="00FB2BD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F3D86"/>
  <w15:chartTrackingRefBased/>
  <w15:docId w15:val="{BF0FCF8D-6005-4274-8C99-668893862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2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7127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71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3945E-D7E9-41FF-80A2-44361277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746</Words>
  <Characters>5222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2023-06-23T11:01:00Z</cp:lastPrinted>
  <dcterms:created xsi:type="dcterms:W3CDTF">2023-06-23T11:01:00Z</dcterms:created>
  <dcterms:modified xsi:type="dcterms:W3CDTF">2023-06-23T11:01:00Z</dcterms:modified>
</cp:coreProperties>
</file>