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E23" w:rsidRPr="00DD1589" w:rsidRDefault="00091E23" w:rsidP="00091E23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8" o:title=""/>
          </v:shape>
        </w:pict>
      </w:r>
    </w:p>
    <w:p w:rsidR="00091E23" w:rsidRPr="00DB2060" w:rsidRDefault="00091E23" w:rsidP="00091E23">
      <w:pPr>
        <w:suppressAutoHyphens/>
        <w:spacing w:line="254" w:lineRule="auto"/>
        <w:rPr>
          <w:lang w:eastAsia="zh-CN"/>
        </w:rPr>
      </w:pPr>
    </w:p>
    <w:p w:rsidR="00091E23" w:rsidRPr="00DB2060" w:rsidRDefault="00091E23" w:rsidP="00091E23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091E23" w:rsidRPr="00DB2060" w:rsidRDefault="00091E23" w:rsidP="00091E23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091E23" w:rsidRPr="00DB2060" w:rsidRDefault="00091E23" w:rsidP="00091E23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091E23" w:rsidRPr="00DB2060" w:rsidRDefault="00091E23" w:rsidP="00091E23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091E23" w:rsidRPr="00DB2060" w:rsidRDefault="00091E23" w:rsidP="00091E23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091E23" w:rsidRPr="00DB2060" w:rsidRDefault="00091E23" w:rsidP="00091E23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091E23" w:rsidRPr="00DB2060" w:rsidRDefault="00091E23" w:rsidP="00091E23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091E23" w:rsidRPr="00DB2060" w:rsidRDefault="00091E23" w:rsidP="00091E23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091E23" w:rsidRPr="00DB2060" w:rsidRDefault="00091E23" w:rsidP="00091E23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091E23" w:rsidRPr="00DB2060" w:rsidRDefault="00091E23" w:rsidP="00091E23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091E23" w:rsidRPr="00DB2060" w:rsidRDefault="00091E23" w:rsidP="00091E23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091E23" w:rsidRPr="00DB2060" w:rsidRDefault="00091E23" w:rsidP="00091E23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091E23" w:rsidRPr="00DB2060" w:rsidRDefault="00091E23" w:rsidP="00091E2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091E23" w:rsidRPr="00DB2060" w:rsidRDefault="00091E23" w:rsidP="00091E2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091E23" w:rsidRPr="00DB2060" w:rsidRDefault="00091E23" w:rsidP="00091E23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091E23" w:rsidRPr="00DB2060" w:rsidRDefault="00091E23" w:rsidP="00091E23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Na potrzeby postępowania o udzielenie zamówienia publicznego pn</w:t>
      </w:r>
      <w:r>
        <w:rPr>
          <w:rFonts w:ascii="Arial" w:hAnsi="Arial" w:cs="Arial"/>
          <w:sz w:val="21"/>
          <w:szCs w:val="21"/>
          <w:lang w:eastAsia="zh-CN"/>
        </w:rPr>
        <w:t>.</w:t>
      </w:r>
      <w:r w:rsidRPr="00C77190">
        <w:rPr>
          <w:rFonts w:ascii="Times New Roman" w:hAnsi="Times New Roman"/>
          <w:b/>
        </w:rPr>
        <w:t xml:space="preserve"> </w:t>
      </w:r>
      <w:r w:rsidRPr="00C77190">
        <w:rPr>
          <w:rFonts w:ascii="Arial" w:hAnsi="Arial" w:cs="Arial"/>
          <w:b/>
        </w:rPr>
        <w:t>Usługa szkolenia z programu AutoCAD dla pracowników Pionu Kanclerza AGH na różnych poziomach zaawansowania, wraz z cateringiem, realizowana w ramach projektu ZPR AGH  (POWR.03.05.00-00-Z307/17)  - Kc-zp.272-297/23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091E23" w:rsidRPr="00DB2060" w:rsidRDefault="00091E23" w:rsidP="00091E23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091E23" w:rsidRPr="00DB2060" w:rsidRDefault="00091E23" w:rsidP="00091E23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091E23" w:rsidRPr="00DB2060" w:rsidRDefault="00091E23" w:rsidP="00091E23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091E23" w:rsidRPr="00DB2060" w:rsidRDefault="00091E23" w:rsidP="00091E23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091E23" w:rsidRPr="00DB2060" w:rsidRDefault="00091E23" w:rsidP="00091E23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091E23" w:rsidRPr="00DB2060" w:rsidRDefault="00091E23" w:rsidP="00091E23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091E23" w:rsidRPr="00434290" w:rsidRDefault="00091E23" w:rsidP="00091E23">
      <w:pPr>
        <w:spacing w:before="120" w:after="0" w:line="276" w:lineRule="auto"/>
        <w:jc w:val="both"/>
        <w:rPr>
          <w:rFonts w:ascii="Times New Roman" w:hAnsi="Times New Roman"/>
        </w:rPr>
      </w:pPr>
    </w:p>
    <w:p w:rsidR="00091E23" w:rsidRPr="00434290" w:rsidRDefault="00091E23" w:rsidP="00091E23">
      <w:pPr>
        <w:spacing w:before="120" w:after="0" w:line="276" w:lineRule="auto"/>
        <w:jc w:val="both"/>
        <w:rPr>
          <w:rFonts w:ascii="Times New Roman" w:hAnsi="Times New Roman"/>
        </w:rPr>
      </w:pPr>
    </w:p>
    <w:p w:rsidR="00091E23" w:rsidRPr="00434290" w:rsidRDefault="00091E23" w:rsidP="00091E23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21E" w:rsidRDefault="0017521E" w:rsidP="0038231F">
      <w:pPr>
        <w:spacing w:after="0" w:line="240" w:lineRule="auto"/>
      </w:pPr>
      <w:r>
        <w:separator/>
      </w:r>
    </w:p>
  </w:endnote>
  <w:endnote w:type="continuationSeparator" w:id="0">
    <w:p w:rsidR="0017521E" w:rsidRDefault="001752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225" w:rsidRDefault="004162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225" w:rsidRDefault="004162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21E" w:rsidRDefault="0017521E" w:rsidP="0038231F">
      <w:pPr>
        <w:spacing w:after="0" w:line="240" w:lineRule="auto"/>
      </w:pPr>
      <w:r>
        <w:separator/>
      </w:r>
    </w:p>
  </w:footnote>
  <w:footnote w:type="continuationSeparator" w:id="0">
    <w:p w:rsidR="0017521E" w:rsidRDefault="001752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225" w:rsidRDefault="00416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416225">
      <w:rPr>
        <w:rFonts w:ascii="Times New Roman" w:hAnsi="Times New Roman"/>
        <w:sz w:val="20"/>
        <w:szCs w:val="20"/>
      </w:rPr>
      <w:t>Kc-zp.272-297/23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6225" w:rsidRDefault="004162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521E"/>
    <w:rsid w:val="00023477"/>
    <w:rsid w:val="000247FF"/>
    <w:rsid w:val="00025C8D"/>
    <w:rsid w:val="000303EE"/>
    <w:rsid w:val="00056D32"/>
    <w:rsid w:val="00073C3D"/>
    <w:rsid w:val="000809B6"/>
    <w:rsid w:val="00091E23"/>
    <w:rsid w:val="000B1025"/>
    <w:rsid w:val="000B54D1"/>
    <w:rsid w:val="000C021E"/>
    <w:rsid w:val="000C18AF"/>
    <w:rsid w:val="000C1B02"/>
    <w:rsid w:val="000D6F17"/>
    <w:rsid w:val="000D73C4"/>
    <w:rsid w:val="000E4D37"/>
    <w:rsid w:val="0017521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225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CE6612"/>
  <w15:docId w15:val="{0D724BEB-A857-49FF-ADF2-A3AF9735F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1E2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D36DD-2890-48A7-BD07-0A7263B0A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2023-06-22T06:41:00Z</dcterms:created>
  <dcterms:modified xsi:type="dcterms:W3CDTF">2023-06-22T06:41:00Z</dcterms:modified>
</cp:coreProperties>
</file>