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CA2" w:rsidRDefault="00435CA2" w:rsidP="00435CA2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435CA2" w:rsidRPr="00843934" w:rsidRDefault="00A21779" w:rsidP="00435CA2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8" o:title=""/>
          </v:shape>
        </w:pict>
      </w:r>
    </w:p>
    <w:p w:rsidR="00435CA2" w:rsidRPr="003D6231" w:rsidRDefault="00435CA2" w:rsidP="00435CA2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435CA2" w:rsidRDefault="00435CA2" w:rsidP="00435CA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435CA2" w:rsidRPr="009475A8" w:rsidRDefault="00435CA2" w:rsidP="00435CA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435CA2" w:rsidRPr="009475A8" w:rsidRDefault="00435CA2" w:rsidP="00435CA2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35CA2" w:rsidRPr="009475A8" w:rsidRDefault="00435CA2" w:rsidP="00435CA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35CA2" w:rsidRPr="009475A8" w:rsidRDefault="00435CA2" w:rsidP="00435CA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35CA2" w:rsidRPr="009475A8" w:rsidRDefault="00435CA2" w:rsidP="00435CA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35CA2" w:rsidRPr="009475A8" w:rsidRDefault="00435CA2" w:rsidP="00435CA2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35CA2" w:rsidRPr="009475A8" w:rsidRDefault="00435CA2" w:rsidP="00435CA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35CA2" w:rsidRPr="009475A8" w:rsidRDefault="00435CA2" w:rsidP="00435CA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35CA2" w:rsidRPr="009475A8" w:rsidRDefault="00435CA2" w:rsidP="00435CA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35CA2" w:rsidRPr="00725B4A" w:rsidRDefault="00435CA2" w:rsidP="00435CA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35CA2" w:rsidRPr="00725B4A" w:rsidRDefault="00435CA2" w:rsidP="00435CA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435CA2" w:rsidRPr="00D52EEE" w:rsidRDefault="00435CA2" w:rsidP="00435CA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Pr="00D52EEE" w:rsidRDefault="00435CA2" w:rsidP="00435CA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Pr="008F697C">
        <w:rPr>
          <w:rFonts w:ascii="Arial" w:hAnsi="Arial" w:cs="Arial"/>
          <w:b/>
          <w:sz w:val="20"/>
          <w:szCs w:val="20"/>
        </w:rPr>
        <w:t>Usługa szkolenia z programu AutoCAD dla pracowników Pionu Kanclerza AGH na różnych poziomach zaawansowania, wraz z cateringiem, realizowana w ramach projektu ZPR AGH  (POWR.03.05.00-00-Z307/17)  - Kc-zp.272-297/23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435CA2" w:rsidRPr="00D52EEE" w:rsidRDefault="00435CA2" w:rsidP="00435CA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435CA2" w:rsidRPr="00D52EEE" w:rsidRDefault="00435CA2" w:rsidP="00435CA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Default="00435CA2" w:rsidP="00435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435CA2" w:rsidRPr="00EE45E3" w:rsidRDefault="00435CA2" w:rsidP="00435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EE45E3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EE45E3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EE45E3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EE45E3">
        <w:rPr>
          <w:rFonts w:ascii="Arial" w:hAnsi="Arial" w:cs="Arial"/>
          <w:sz w:val="20"/>
          <w:szCs w:val="20"/>
        </w:rPr>
        <w:t>Pzp</w:t>
      </w:r>
      <w:proofErr w:type="spellEnd"/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435CA2" w:rsidRPr="00D52EEE" w:rsidRDefault="00435CA2" w:rsidP="00435CA2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</w:t>
      </w:r>
      <w:r w:rsidRPr="00D52EEE">
        <w:rPr>
          <w:rFonts w:ascii="Arial" w:hAnsi="Arial" w:cs="Arial"/>
          <w:sz w:val="20"/>
          <w:szCs w:val="20"/>
          <w:lang w:val="x-none"/>
        </w:rPr>
        <w:lastRenderedPageBreak/>
        <w:t xml:space="preserve">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5CA2" w:rsidRPr="00D52EEE" w:rsidRDefault="00435CA2" w:rsidP="00435CA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35CA2" w:rsidRPr="00D52EEE" w:rsidRDefault="00435CA2" w:rsidP="00435CA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435CA2" w:rsidRPr="00FD003F" w:rsidRDefault="00435CA2" w:rsidP="00435CA2">
      <w:pPr>
        <w:jc w:val="right"/>
        <w:rPr>
          <w:rFonts w:ascii="Arial" w:hAnsi="Arial" w:cs="Arial"/>
          <w:sz w:val="20"/>
          <w:szCs w:val="20"/>
        </w:rPr>
      </w:pPr>
    </w:p>
    <w:p w:rsidR="00435CA2" w:rsidRPr="00FD003F" w:rsidRDefault="00435CA2" w:rsidP="00435CA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.</w:t>
      </w:r>
    </w:p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435CA2" w:rsidRPr="009475A8" w:rsidRDefault="00435CA2" w:rsidP="00435CA2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6AF" w:rsidRDefault="009576AF" w:rsidP="0038231F">
      <w:pPr>
        <w:spacing w:after="0" w:line="240" w:lineRule="auto"/>
      </w:pPr>
      <w:r>
        <w:separator/>
      </w:r>
    </w:p>
  </w:endnote>
  <w:endnote w:type="continuationSeparator" w:id="0">
    <w:p w:rsidR="009576AF" w:rsidRDefault="009576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6AF" w:rsidRDefault="009576AF" w:rsidP="0038231F">
      <w:pPr>
        <w:spacing w:after="0" w:line="240" w:lineRule="auto"/>
      </w:pPr>
      <w:r>
        <w:separator/>
      </w:r>
    </w:p>
  </w:footnote>
  <w:footnote w:type="continuationSeparator" w:id="0">
    <w:p w:rsidR="009576AF" w:rsidRDefault="009576A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828" w:rsidRDefault="009608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76A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5CA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576AF"/>
    <w:rsid w:val="00960337"/>
    <w:rsid w:val="00960828"/>
    <w:rsid w:val="00975019"/>
    <w:rsid w:val="00975C49"/>
    <w:rsid w:val="00997D0F"/>
    <w:rsid w:val="009C7756"/>
    <w:rsid w:val="00A15F7E"/>
    <w:rsid w:val="00A166B0"/>
    <w:rsid w:val="00A21779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D19E7C"/>
  <w15:chartTrackingRefBased/>
  <w15:docId w15:val="{D3C50142-300E-42D3-AC46-03D8DF38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35CA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435CA2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6FC0E-BEF0-4673-BF5A-C4A3FE76C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2023-06-23T10:56:00Z</dcterms:created>
  <dcterms:modified xsi:type="dcterms:W3CDTF">2023-06-23T10:56:00Z</dcterms:modified>
</cp:coreProperties>
</file>