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D827C" w14:textId="77777777" w:rsidR="00FB7F50" w:rsidRPr="002245BE" w:rsidRDefault="00D52FA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52FA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52FAD">
        <w:rPr>
          <w:sz w:val="22"/>
          <w:szCs w:val="22"/>
        </w:rPr>
        <w:t>2023-06-28</w:t>
      </w:r>
    </w:p>
    <w:p w14:paraId="2783B14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234CFA8" w14:textId="77777777" w:rsidR="00FB7F50" w:rsidRPr="002245BE" w:rsidRDefault="00D52FAD" w:rsidP="00FB7F50">
      <w:pPr>
        <w:spacing w:after="40"/>
        <w:rPr>
          <w:b/>
          <w:bCs/>
          <w:sz w:val="22"/>
          <w:szCs w:val="22"/>
        </w:rPr>
      </w:pPr>
      <w:r w:rsidRPr="00D52FAD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F0F11DC" w14:textId="77777777" w:rsidR="00FB7F50" w:rsidRPr="002245BE" w:rsidRDefault="00D52FAD" w:rsidP="00FB7F50">
      <w:pPr>
        <w:rPr>
          <w:sz w:val="22"/>
          <w:szCs w:val="22"/>
        </w:rPr>
      </w:pPr>
      <w:r w:rsidRPr="00D52FAD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D52FAD">
        <w:rPr>
          <w:sz w:val="22"/>
          <w:szCs w:val="22"/>
        </w:rPr>
        <w:t>66</w:t>
      </w:r>
    </w:p>
    <w:p w14:paraId="402CF6BF" w14:textId="77777777" w:rsidR="00FB7F50" w:rsidRPr="002245BE" w:rsidRDefault="00D52FAD" w:rsidP="00FB7F50">
      <w:pPr>
        <w:rPr>
          <w:sz w:val="22"/>
          <w:szCs w:val="22"/>
        </w:rPr>
      </w:pPr>
      <w:r w:rsidRPr="00D52FAD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D52FAD">
        <w:rPr>
          <w:sz w:val="22"/>
          <w:szCs w:val="22"/>
        </w:rPr>
        <w:t>Kraków</w:t>
      </w:r>
    </w:p>
    <w:p w14:paraId="1802D55B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FBFC0FA" w14:textId="08505D60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0E1AD2B1" w14:textId="36118739" w:rsidR="00467130" w:rsidRDefault="00467130" w:rsidP="00FB7F50">
      <w:pPr>
        <w:jc w:val="both"/>
        <w:rPr>
          <w:bCs/>
          <w:sz w:val="18"/>
          <w:szCs w:val="18"/>
        </w:rPr>
      </w:pPr>
    </w:p>
    <w:p w14:paraId="597D7504" w14:textId="690FBA74" w:rsidR="00467130" w:rsidRPr="002245BE" w:rsidRDefault="00467130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SZP-271-9/23 – 419.MM</w:t>
      </w:r>
    </w:p>
    <w:p w14:paraId="3A5B0426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0BAEAA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52FAD" w:rsidRPr="00607F9B" w14:paraId="5714690C" w14:textId="77777777" w:rsidTr="002F6D00">
        <w:trPr>
          <w:trHeight w:val="638"/>
        </w:trPr>
        <w:tc>
          <w:tcPr>
            <w:tcW w:w="959" w:type="dxa"/>
            <w:shd w:val="clear" w:color="auto" w:fill="auto"/>
          </w:tcPr>
          <w:p w14:paraId="2DC952D3" w14:textId="77777777" w:rsidR="00D52FAD" w:rsidRPr="00607F9B" w:rsidRDefault="00D52FAD" w:rsidP="002F6D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F7B450B" w14:textId="77777777" w:rsidR="00D52FAD" w:rsidRPr="00607F9B" w:rsidRDefault="00D52FAD" w:rsidP="002F6D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52FA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52FAD">
              <w:rPr>
                <w:b/>
                <w:bCs/>
                <w:sz w:val="22"/>
                <w:szCs w:val="22"/>
              </w:rPr>
              <w:t>Wykonanie przeglądów okresowych sprzętu medycznego na potrzeby Oddziałów Szpitalnych (112 grup)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SZP-271-9-2023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50ED816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D52FAD" w:rsidRPr="00D52FAD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52FAD" w:rsidRPr="00D52FAD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52FAD" w14:paraId="47E3C45D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5849EF4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t>Zakłady Techniki Medycznej Sp. z o.o.</w:t>
            </w:r>
          </w:p>
          <w:p w14:paraId="2BD2E41D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5485EE79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11A6BCE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Aparat do elektrochirurgii oraz Generator/diaermia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4 665.60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DA67B20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6CE6ACB" w14:textId="47728ADB" w:rsidR="00D52FAD" w:rsidRPr="00D52FAD" w:rsidRDefault="00467130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3F94CB04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7F0FCBB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t>Zakłady Techniki Medycznej Sp. z o.o.</w:t>
            </w:r>
          </w:p>
          <w:p w14:paraId="431C3659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2C5DD8D0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7536D4B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15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Kabina laryngologiczna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388.80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694A5E5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FAD1F40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67F2BEC3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A3D4074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lastRenderedPageBreak/>
              <w:t>Zakłady Techniki Medycznej Sp. z o.o.</w:t>
            </w:r>
          </w:p>
          <w:p w14:paraId="2ADE807A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34F39619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D20562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18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Monitor nieinwazyjny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777.60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7258BAB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66BFDC2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30C15A33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68D1D06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t>Zakłady Techniki Medycznej Sp. z o.o.</w:t>
            </w:r>
          </w:p>
          <w:p w14:paraId="4E9F5562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519B6126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0EAD2C2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23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Stół operacyjno-zabiegowy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777.60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BA44227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78ABEAA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18B68F3C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4AE1339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t>Zakłady Techniki Medycznej Sp. z o.o.</w:t>
            </w:r>
          </w:p>
          <w:p w14:paraId="25242A21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77710535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5E1BE8F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27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Szafy i witryny chłodnicze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7 527.60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0585AFB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8A6F94B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6746F1B6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EA1C29F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t>Zakłady Techniki Medycznej Sp. z o.o.</w:t>
            </w:r>
          </w:p>
          <w:p w14:paraId="0EB40EBA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2CA5BB8E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D190316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31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Spirometr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3 240.00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3984E49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5004AEB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1B964873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7B3B2E1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t>Zakłady Techniki Medycznej Sp. z o.o.</w:t>
            </w:r>
          </w:p>
          <w:p w14:paraId="33E21A76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041DE79A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A4AC468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33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Fotel ginekologiczny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1 166.40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15D8BDE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CCBA56E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3296F2E7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F66354C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lastRenderedPageBreak/>
              <w:t>Zakłady Techniki Medycznej Sp. z o.o.</w:t>
            </w:r>
          </w:p>
          <w:p w14:paraId="3F17966D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06F2AA25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675F90D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42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Kolposkop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1 296.00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6E036A0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29C55DE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1A613AA8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3F145CF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t>Zakłady Techniki Medycznej Sp. z o.o.</w:t>
            </w:r>
          </w:p>
          <w:p w14:paraId="3A0FF163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10AC3EFB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AF8D8C2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44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Aparat do elektroterapii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388.80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7A05F71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E7A7181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187B2A40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F13FBE0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t>Zakłady Techniki Medycznej Sp. z o.o.</w:t>
            </w:r>
          </w:p>
          <w:p w14:paraId="5CB286BB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47E7A347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C6FB17D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48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Łóżka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10 270.80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3F8C1F6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9359AA8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24D70D56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8109F9C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t>Zakłady Techniki Medycznej Sp. z o.o.</w:t>
            </w:r>
          </w:p>
          <w:p w14:paraId="40C7ECA7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50CE995C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0DE3E55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53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Monitor oddechu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259.20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90A098A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11CB19F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697D8AB4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9275749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t>Zakłady Techniki Medycznej Sp. z o.o.</w:t>
            </w:r>
          </w:p>
          <w:p w14:paraId="254C6A75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7F9CC34C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BFD2EAD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64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Rejestrator ABPM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324.00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AF46442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CB727C6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3577BD85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03F08F0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lastRenderedPageBreak/>
              <w:t>Zakłady Techniki Medycznej Sp. z o.o.</w:t>
            </w:r>
          </w:p>
          <w:p w14:paraId="5D46A817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7AAB7070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E058315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68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Termometr bezdotykowy dla pacjenta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10 206.00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48282FC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DE7ECE4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192561AA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DAE7739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t>Zakłady Techniki Medycznej Sp. z o.o.</w:t>
            </w:r>
          </w:p>
          <w:p w14:paraId="3920B2BA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36756E6D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21A11CE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77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Pompa infuzyjna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42 768.00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D29ED3E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C7F4275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06DBBE0A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A208475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t>Zakłady Techniki Medycznej Sp. z o.o.</w:t>
            </w:r>
          </w:p>
          <w:p w14:paraId="5C866434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2ABF07B8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D97D5BD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78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Pulsoksymetr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1 555.20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4EFA0D5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7F9D7E2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06C7B4D6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7163D4E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t>Zakłady Techniki Medycznej Sp. z o.o.</w:t>
            </w:r>
          </w:p>
          <w:p w14:paraId="6B3AB199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45BC39BC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0FFC493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80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Stacja dokująca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10 627.20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F252F17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08C7094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513713F7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6712BC4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t>Zakłady Techniki Medycznej Sp. z o.o.</w:t>
            </w:r>
          </w:p>
          <w:p w14:paraId="2EA8D69F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1E3E5221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7E17096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82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Mikroskop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1 944.00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EA917F5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80920AB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70922ECF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905CE63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lastRenderedPageBreak/>
              <w:t>Zakłady Techniki Medycznej Sp. z o.o.</w:t>
            </w:r>
          </w:p>
          <w:p w14:paraId="7ECB75C4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5E71DD2F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13F2D03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86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Lampa operacyjna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777.60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FAEBD3A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D9E64E9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577B2B9D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31AB841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t>Zakłady Techniki Medycznej Sp. z o.o.</w:t>
            </w:r>
          </w:p>
          <w:p w14:paraId="231B7599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6F7B3C35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5C19DFC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89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Spirometr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6 480.00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FD6B991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B99D487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4BA768A8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B450785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t>Zakłady Techniki Medycznej Sp. z o.o.</w:t>
            </w:r>
          </w:p>
          <w:p w14:paraId="123E38DC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78180498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752FA8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91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Stanowisko do resuscytacji noworodków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1 166.40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6B2245C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B29BF94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401B087D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066D157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t>Zakłady Techniki Medycznej Sp. z o.o.</w:t>
            </w:r>
          </w:p>
          <w:p w14:paraId="3379EE6B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67BC436E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C73B485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92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Inkubator zamknięty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3 240.00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DE118D3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F822D91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5A943193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8218424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t>Zakłady Techniki Medycznej Sp. z o.o.</w:t>
            </w:r>
          </w:p>
          <w:p w14:paraId="68D74606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25A63211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3DB8080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94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Aparat KTG, Detektor tętna płodu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1 101.60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6DDB5E5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297F4B9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04214442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23EC27A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lastRenderedPageBreak/>
              <w:t>Zakłady Techniki Medycznej Sp. z o.o.</w:t>
            </w:r>
          </w:p>
          <w:p w14:paraId="3CB76F47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6434D008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91DC08F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96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Lampa szczelinowa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2 980.80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5711F3D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FC85993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51DA131D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B444204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t>Zakłady Techniki Medycznej Sp. z o.o.</w:t>
            </w:r>
          </w:p>
          <w:p w14:paraId="54A5431B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630C50BA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A81DB51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99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Autorefraktokeratometr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2 430.00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2C793E9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D821130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7C55AA5E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61C0D9D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t>Zakłady Techniki Medycznej Sp. z o.o.</w:t>
            </w:r>
          </w:p>
          <w:p w14:paraId="6D42FDD9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3E11686A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CDF8AA4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100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Fotel operatora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1 166.40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6D69123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08AEA91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5EA95D21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D75D55A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t>Zakłady Techniki Medycznej Sp. z o.o.</w:t>
            </w:r>
          </w:p>
          <w:p w14:paraId="2C86CB9E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4A3E31DB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F0B8702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104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Perymetr komputerowy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648.00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8473983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F760BA4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6E4D4ADE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266B0ED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t>Zakłady Techniki Medycznej Sp. z o.o.</w:t>
            </w:r>
          </w:p>
          <w:p w14:paraId="589E4A30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4B910853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5F93FC8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105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Rzutnik optotypów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518.40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6109727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5836F30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52FAD" w14:paraId="206B220E" w14:textId="77777777" w:rsidTr="002F6D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63E1CF6" w14:textId="77777777" w:rsidR="00D52FAD" w:rsidRPr="001D1EEC" w:rsidRDefault="00D52FAD" w:rsidP="002F6D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52FAD">
              <w:rPr>
                <w:b/>
                <w:sz w:val="22"/>
                <w:szCs w:val="22"/>
              </w:rPr>
              <w:lastRenderedPageBreak/>
              <w:t>Zakłady Techniki Medycznej Sp. z o.o.</w:t>
            </w:r>
          </w:p>
          <w:p w14:paraId="37E9DC04" w14:textId="77777777" w:rsidR="00D52FAD" w:rsidRPr="001D1EEC" w:rsidRDefault="00D52FAD" w:rsidP="002F6D00">
            <w:pPr>
              <w:spacing w:line="276" w:lineRule="auto"/>
              <w:rPr>
                <w:bCs/>
                <w:sz w:val="22"/>
                <w:szCs w:val="22"/>
              </w:rPr>
            </w:pPr>
            <w:r w:rsidRPr="00D52FAD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52FAD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52FAD">
              <w:rPr>
                <w:bCs/>
                <w:sz w:val="22"/>
                <w:szCs w:val="22"/>
              </w:rPr>
              <w:t>Kraków</w:t>
            </w:r>
          </w:p>
          <w:p w14:paraId="21AA4658" w14:textId="77777777" w:rsidR="00D52FAD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C595CFC" w14:textId="77777777" w:rsidR="00D52FAD" w:rsidRPr="00211A34" w:rsidRDefault="00D52FAD" w:rsidP="002F6D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52FAD">
              <w:rPr>
                <w:color w:val="000000"/>
                <w:sz w:val="22"/>
                <w:szCs w:val="22"/>
              </w:rPr>
              <w:t>106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52FAD">
              <w:rPr>
                <w:color w:val="000000"/>
                <w:sz w:val="22"/>
                <w:szCs w:val="22"/>
              </w:rPr>
              <w:t>Stolik elektryczny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52FAD">
              <w:rPr>
                <w:b/>
                <w:sz w:val="22"/>
                <w:szCs w:val="22"/>
              </w:rPr>
              <w:t>453.60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B51002C" w14:textId="77777777" w:rsidR="00D52FAD" w:rsidRPr="00D168A0" w:rsidRDefault="00D52FAD" w:rsidP="002F6D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D805C8B" w14:textId="77777777" w:rsidR="00D52FAD" w:rsidRDefault="00D52FAD" w:rsidP="002F6D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52FAD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4906399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467130" w14:paraId="17B5CA8E" w14:textId="77777777" w:rsidTr="00596EA3">
        <w:tc>
          <w:tcPr>
            <w:tcW w:w="2169" w:type="dxa"/>
            <w:shd w:val="clear" w:color="auto" w:fill="F3F3F3"/>
          </w:tcPr>
          <w:p w14:paraId="0EDC5324" w14:textId="77777777" w:rsidR="00211A34" w:rsidRPr="00467130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467130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56E342A" w14:textId="77777777" w:rsidR="00211A34" w:rsidRPr="00467130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467130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FD40FEA" w14:textId="77777777" w:rsidR="00211A34" w:rsidRPr="00467130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467130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57369FC" w14:textId="77777777" w:rsidR="00211A34" w:rsidRPr="00467130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467130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52FAD" w:rsidRPr="00467130" w14:paraId="19C2CBC2" w14:textId="77777777" w:rsidTr="002F6D00">
        <w:tc>
          <w:tcPr>
            <w:tcW w:w="2169" w:type="dxa"/>
            <w:shd w:val="clear" w:color="auto" w:fill="auto"/>
          </w:tcPr>
          <w:p w14:paraId="186A57D0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14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Aparat do elektrochirurgii oraz Generator/diaermia</w:t>
            </w:r>
          </w:p>
        </w:tc>
        <w:tc>
          <w:tcPr>
            <w:tcW w:w="2793" w:type="dxa"/>
            <w:shd w:val="clear" w:color="auto" w:fill="auto"/>
          </w:tcPr>
          <w:p w14:paraId="42B79576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17EDB3F9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151E24B6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40731802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1A6CDFEB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D6F005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1C8EC9A0" w14:textId="77777777" w:rsidTr="002F6D00">
        <w:tc>
          <w:tcPr>
            <w:tcW w:w="2169" w:type="dxa"/>
            <w:shd w:val="clear" w:color="auto" w:fill="auto"/>
          </w:tcPr>
          <w:p w14:paraId="610F8015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15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Kabina laryngologiczna</w:t>
            </w:r>
          </w:p>
        </w:tc>
        <w:tc>
          <w:tcPr>
            <w:tcW w:w="2793" w:type="dxa"/>
            <w:shd w:val="clear" w:color="auto" w:fill="auto"/>
          </w:tcPr>
          <w:p w14:paraId="2AB17EB8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7657318E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0A151731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62756FD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0E411DDA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22E3EC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202DA3E4" w14:textId="77777777" w:rsidTr="002F6D00">
        <w:tc>
          <w:tcPr>
            <w:tcW w:w="2169" w:type="dxa"/>
            <w:shd w:val="clear" w:color="auto" w:fill="auto"/>
          </w:tcPr>
          <w:p w14:paraId="2CD9C064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18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Monitor nieinwazyjny</w:t>
            </w:r>
          </w:p>
        </w:tc>
        <w:tc>
          <w:tcPr>
            <w:tcW w:w="2793" w:type="dxa"/>
            <w:shd w:val="clear" w:color="auto" w:fill="auto"/>
          </w:tcPr>
          <w:p w14:paraId="38B677D2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 Naprawczy Aparatury Medycznej Polmed</w:t>
            </w:r>
          </w:p>
          <w:p w14:paraId="4B1F95AB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Kobielska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17/28</w:t>
            </w:r>
          </w:p>
          <w:p w14:paraId="15BDADEB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04-359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8C5E052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- 0.00</w:t>
            </w:r>
          </w:p>
          <w:p w14:paraId="4A3B7C5C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1EB5B4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0,00</w:t>
            </w:r>
          </w:p>
        </w:tc>
      </w:tr>
      <w:tr w:rsidR="00D52FAD" w:rsidRPr="00467130" w14:paraId="31272105" w14:textId="77777777" w:rsidTr="002F6D00">
        <w:tc>
          <w:tcPr>
            <w:tcW w:w="2169" w:type="dxa"/>
            <w:shd w:val="clear" w:color="auto" w:fill="auto"/>
          </w:tcPr>
          <w:p w14:paraId="11F53214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18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Monitor nieinwazyjny</w:t>
            </w:r>
          </w:p>
        </w:tc>
        <w:tc>
          <w:tcPr>
            <w:tcW w:w="2793" w:type="dxa"/>
            <w:shd w:val="clear" w:color="auto" w:fill="auto"/>
          </w:tcPr>
          <w:p w14:paraId="068EF15A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Aparatura Medyczna Sp. z o.o.</w:t>
            </w:r>
          </w:p>
          <w:p w14:paraId="34CDB322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Piękna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64C/2</w:t>
            </w:r>
          </w:p>
          <w:p w14:paraId="525DE3FC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50-506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7002312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- 0.00</w:t>
            </w:r>
          </w:p>
          <w:p w14:paraId="5B4E524A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B7B852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0,00</w:t>
            </w:r>
          </w:p>
        </w:tc>
      </w:tr>
      <w:tr w:rsidR="00D52FAD" w:rsidRPr="00467130" w14:paraId="32EBC9CC" w14:textId="77777777" w:rsidTr="002F6D00">
        <w:tc>
          <w:tcPr>
            <w:tcW w:w="2169" w:type="dxa"/>
            <w:shd w:val="clear" w:color="auto" w:fill="auto"/>
          </w:tcPr>
          <w:p w14:paraId="452A80A0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18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Monitor nieinwazyjny</w:t>
            </w:r>
          </w:p>
        </w:tc>
        <w:tc>
          <w:tcPr>
            <w:tcW w:w="2793" w:type="dxa"/>
            <w:shd w:val="clear" w:color="auto" w:fill="auto"/>
          </w:tcPr>
          <w:p w14:paraId="0A9562BA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1FF942ED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38895145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6FF8F60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152BF80C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D7913E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1D8E8FFE" w14:textId="77777777" w:rsidTr="002F6D00">
        <w:tc>
          <w:tcPr>
            <w:tcW w:w="2169" w:type="dxa"/>
            <w:shd w:val="clear" w:color="auto" w:fill="auto"/>
          </w:tcPr>
          <w:p w14:paraId="6C005DF9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23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Stół operacyjno-zabiegowy</w:t>
            </w:r>
          </w:p>
        </w:tc>
        <w:tc>
          <w:tcPr>
            <w:tcW w:w="2793" w:type="dxa"/>
            <w:shd w:val="clear" w:color="auto" w:fill="auto"/>
          </w:tcPr>
          <w:p w14:paraId="65221383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675384BE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0A186C68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6037D2A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2EE5949E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833B81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46C288AA" w14:textId="77777777" w:rsidTr="002F6D00">
        <w:tc>
          <w:tcPr>
            <w:tcW w:w="2169" w:type="dxa"/>
            <w:shd w:val="clear" w:color="auto" w:fill="auto"/>
          </w:tcPr>
          <w:p w14:paraId="0136CBBC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27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Szafy i witryny chłodnicze</w:t>
            </w:r>
          </w:p>
        </w:tc>
        <w:tc>
          <w:tcPr>
            <w:tcW w:w="2793" w:type="dxa"/>
            <w:shd w:val="clear" w:color="auto" w:fill="auto"/>
          </w:tcPr>
          <w:p w14:paraId="2E329136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64F99B02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56BC91A0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B2B8CE1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70C860D6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37EE6C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35EEEDB3" w14:textId="77777777" w:rsidTr="002F6D00">
        <w:tc>
          <w:tcPr>
            <w:tcW w:w="2169" w:type="dxa"/>
            <w:shd w:val="clear" w:color="auto" w:fill="auto"/>
          </w:tcPr>
          <w:p w14:paraId="3001BD06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27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Szafy i witryny chłodnicze</w:t>
            </w:r>
          </w:p>
        </w:tc>
        <w:tc>
          <w:tcPr>
            <w:tcW w:w="2793" w:type="dxa"/>
            <w:shd w:val="clear" w:color="auto" w:fill="auto"/>
          </w:tcPr>
          <w:p w14:paraId="4DBD4BCC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PLS SERVICES Sp. z o.o.</w:t>
            </w:r>
          </w:p>
          <w:p w14:paraId="7211A8EC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Rzędziany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22</w:t>
            </w:r>
          </w:p>
          <w:p w14:paraId="2A8A6171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16-080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Rzędziany</w:t>
            </w:r>
          </w:p>
        </w:tc>
        <w:tc>
          <w:tcPr>
            <w:tcW w:w="2976" w:type="dxa"/>
            <w:shd w:val="clear" w:color="auto" w:fill="auto"/>
          </w:tcPr>
          <w:p w14:paraId="19C901B2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- 25.66</w:t>
            </w:r>
          </w:p>
          <w:p w14:paraId="4F52D4BE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B85703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65,66</w:t>
            </w:r>
          </w:p>
        </w:tc>
      </w:tr>
      <w:tr w:rsidR="00D52FAD" w:rsidRPr="00467130" w14:paraId="32C34ECB" w14:textId="77777777" w:rsidTr="002F6D00">
        <w:tc>
          <w:tcPr>
            <w:tcW w:w="2169" w:type="dxa"/>
            <w:shd w:val="clear" w:color="auto" w:fill="auto"/>
          </w:tcPr>
          <w:p w14:paraId="56B7A766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31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Spirometr</w:t>
            </w:r>
          </w:p>
        </w:tc>
        <w:tc>
          <w:tcPr>
            <w:tcW w:w="2793" w:type="dxa"/>
            <w:shd w:val="clear" w:color="auto" w:fill="auto"/>
          </w:tcPr>
          <w:p w14:paraId="5E9DDB14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68EA851A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0801136F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2C534CC3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12B49A9A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9BBD8B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1D693CD6" w14:textId="77777777" w:rsidTr="002F6D00">
        <w:tc>
          <w:tcPr>
            <w:tcW w:w="2169" w:type="dxa"/>
            <w:shd w:val="clear" w:color="auto" w:fill="auto"/>
          </w:tcPr>
          <w:p w14:paraId="09B29EA9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33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Fotel ginekologiczny</w:t>
            </w:r>
          </w:p>
        </w:tc>
        <w:tc>
          <w:tcPr>
            <w:tcW w:w="2793" w:type="dxa"/>
            <w:shd w:val="clear" w:color="auto" w:fill="auto"/>
          </w:tcPr>
          <w:p w14:paraId="247D75DD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7C1F6929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5C124DD8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45412C5D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704FBDE7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354A1E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6523944A" w14:textId="77777777" w:rsidTr="002F6D00">
        <w:tc>
          <w:tcPr>
            <w:tcW w:w="2169" w:type="dxa"/>
            <w:shd w:val="clear" w:color="auto" w:fill="auto"/>
          </w:tcPr>
          <w:p w14:paraId="6F3C00CC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lastRenderedPageBreak/>
              <w:t>42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Kolposkop</w:t>
            </w:r>
          </w:p>
        </w:tc>
        <w:tc>
          <w:tcPr>
            <w:tcW w:w="2793" w:type="dxa"/>
            <w:shd w:val="clear" w:color="auto" w:fill="auto"/>
          </w:tcPr>
          <w:p w14:paraId="6BF7772F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0FA447A1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2C5CA137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8A17785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65732086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B3B496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1E58DF94" w14:textId="77777777" w:rsidTr="002F6D00">
        <w:tc>
          <w:tcPr>
            <w:tcW w:w="2169" w:type="dxa"/>
            <w:shd w:val="clear" w:color="auto" w:fill="auto"/>
          </w:tcPr>
          <w:p w14:paraId="0BAF4C40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44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Aparat do elektroterapii</w:t>
            </w:r>
          </w:p>
        </w:tc>
        <w:tc>
          <w:tcPr>
            <w:tcW w:w="2793" w:type="dxa"/>
            <w:shd w:val="clear" w:color="auto" w:fill="auto"/>
          </w:tcPr>
          <w:p w14:paraId="5F0CDE8F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0BC2ED58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5017F0D4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417EE722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3C75CF54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9FAA67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4A1D54D7" w14:textId="77777777" w:rsidTr="002F6D00">
        <w:tc>
          <w:tcPr>
            <w:tcW w:w="2169" w:type="dxa"/>
            <w:shd w:val="clear" w:color="auto" w:fill="auto"/>
          </w:tcPr>
          <w:p w14:paraId="23D10E1F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48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Łóżka</w:t>
            </w:r>
          </w:p>
        </w:tc>
        <w:tc>
          <w:tcPr>
            <w:tcW w:w="2793" w:type="dxa"/>
            <w:shd w:val="clear" w:color="auto" w:fill="auto"/>
          </w:tcPr>
          <w:p w14:paraId="26178704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 Naprawczy Aparatury Medycznej Polmed</w:t>
            </w:r>
          </w:p>
          <w:p w14:paraId="6FA3706E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Kobielska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17/28</w:t>
            </w:r>
          </w:p>
          <w:p w14:paraId="6C1D0CD7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04-359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1828F10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- 0.00</w:t>
            </w:r>
          </w:p>
          <w:p w14:paraId="78B7357F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8C3D6D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0,00</w:t>
            </w:r>
          </w:p>
        </w:tc>
      </w:tr>
      <w:tr w:rsidR="00D52FAD" w:rsidRPr="00467130" w14:paraId="672FABCF" w14:textId="77777777" w:rsidTr="002F6D00">
        <w:tc>
          <w:tcPr>
            <w:tcW w:w="2169" w:type="dxa"/>
            <w:shd w:val="clear" w:color="auto" w:fill="auto"/>
          </w:tcPr>
          <w:p w14:paraId="624C9891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48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Łóżka</w:t>
            </w:r>
          </w:p>
        </w:tc>
        <w:tc>
          <w:tcPr>
            <w:tcW w:w="2793" w:type="dxa"/>
            <w:shd w:val="clear" w:color="auto" w:fill="auto"/>
          </w:tcPr>
          <w:p w14:paraId="2F85D210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3BD86C0E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78B6306C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06C8930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5ED7A3EB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B85208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71CAA063" w14:textId="77777777" w:rsidTr="002F6D00">
        <w:tc>
          <w:tcPr>
            <w:tcW w:w="2169" w:type="dxa"/>
            <w:shd w:val="clear" w:color="auto" w:fill="auto"/>
          </w:tcPr>
          <w:p w14:paraId="2ADF192A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53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Monitor oddechu</w:t>
            </w:r>
          </w:p>
        </w:tc>
        <w:tc>
          <w:tcPr>
            <w:tcW w:w="2793" w:type="dxa"/>
            <w:shd w:val="clear" w:color="auto" w:fill="auto"/>
          </w:tcPr>
          <w:p w14:paraId="4BD5287D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4B7F2125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67276B32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E484670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65C31864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8BAF24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50CBEE1C" w14:textId="77777777" w:rsidTr="002F6D00">
        <w:tc>
          <w:tcPr>
            <w:tcW w:w="2169" w:type="dxa"/>
            <w:shd w:val="clear" w:color="auto" w:fill="auto"/>
          </w:tcPr>
          <w:p w14:paraId="313EFD49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64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Rejestrator ABPM</w:t>
            </w:r>
          </w:p>
        </w:tc>
        <w:tc>
          <w:tcPr>
            <w:tcW w:w="2793" w:type="dxa"/>
            <w:shd w:val="clear" w:color="auto" w:fill="auto"/>
          </w:tcPr>
          <w:p w14:paraId="5887A4BF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66C81B4F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25CCA36E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36A684DC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2D43B3DB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579A6C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79FF6859" w14:textId="77777777" w:rsidTr="002F6D00">
        <w:tc>
          <w:tcPr>
            <w:tcW w:w="2169" w:type="dxa"/>
            <w:shd w:val="clear" w:color="auto" w:fill="auto"/>
          </w:tcPr>
          <w:p w14:paraId="3A7A8FF3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68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Termometr bezdotykowy dla pacjenta</w:t>
            </w:r>
          </w:p>
        </w:tc>
        <w:tc>
          <w:tcPr>
            <w:tcW w:w="2793" w:type="dxa"/>
            <w:shd w:val="clear" w:color="auto" w:fill="auto"/>
          </w:tcPr>
          <w:p w14:paraId="0AF126B6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6066C7E4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620F635F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36422C9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33972262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0EC744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0B963888" w14:textId="77777777" w:rsidTr="002F6D00">
        <w:tc>
          <w:tcPr>
            <w:tcW w:w="2169" w:type="dxa"/>
            <w:shd w:val="clear" w:color="auto" w:fill="auto"/>
          </w:tcPr>
          <w:p w14:paraId="565306B5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77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Pompa infuzyjna</w:t>
            </w:r>
          </w:p>
        </w:tc>
        <w:tc>
          <w:tcPr>
            <w:tcW w:w="2793" w:type="dxa"/>
            <w:shd w:val="clear" w:color="auto" w:fill="auto"/>
          </w:tcPr>
          <w:p w14:paraId="4A3528A4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 Naprawczy Aparatury Medycznej Polmed</w:t>
            </w:r>
          </w:p>
          <w:p w14:paraId="74650214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Kobielska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17/28</w:t>
            </w:r>
          </w:p>
          <w:p w14:paraId="620DA5AF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04-359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09A247C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- 0.00</w:t>
            </w:r>
          </w:p>
          <w:p w14:paraId="747670D3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D34F4D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0,00</w:t>
            </w:r>
          </w:p>
        </w:tc>
      </w:tr>
      <w:tr w:rsidR="00D52FAD" w:rsidRPr="00467130" w14:paraId="175A3B43" w14:textId="77777777" w:rsidTr="002F6D00">
        <w:tc>
          <w:tcPr>
            <w:tcW w:w="2169" w:type="dxa"/>
            <w:shd w:val="clear" w:color="auto" w:fill="auto"/>
          </w:tcPr>
          <w:p w14:paraId="1D03811D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77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Pompa infuzyjna</w:t>
            </w:r>
          </w:p>
        </w:tc>
        <w:tc>
          <w:tcPr>
            <w:tcW w:w="2793" w:type="dxa"/>
            <w:shd w:val="clear" w:color="auto" w:fill="auto"/>
          </w:tcPr>
          <w:p w14:paraId="2A7D08DB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Aparatura Medyczna Sp. z o.o.</w:t>
            </w:r>
          </w:p>
          <w:p w14:paraId="19C992CD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Piękna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64C/2</w:t>
            </w:r>
          </w:p>
          <w:p w14:paraId="651182C2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50-506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BD246D5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- 0.00</w:t>
            </w:r>
          </w:p>
          <w:p w14:paraId="7CF44AF8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ECF405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0,00</w:t>
            </w:r>
          </w:p>
        </w:tc>
      </w:tr>
      <w:tr w:rsidR="00D52FAD" w:rsidRPr="00467130" w14:paraId="34493E59" w14:textId="77777777" w:rsidTr="002F6D00">
        <w:tc>
          <w:tcPr>
            <w:tcW w:w="2169" w:type="dxa"/>
            <w:shd w:val="clear" w:color="auto" w:fill="auto"/>
          </w:tcPr>
          <w:p w14:paraId="7BA02BD7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77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Pompa infuzyjna</w:t>
            </w:r>
          </w:p>
        </w:tc>
        <w:tc>
          <w:tcPr>
            <w:tcW w:w="2793" w:type="dxa"/>
            <w:shd w:val="clear" w:color="auto" w:fill="auto"/>
          </w:tcPr>
          <w:p w14:paraId="4ABEC147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1309A979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74B730EA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32DC766C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4EB7D8FC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0C2DE2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06A30ACF" w14:textId="77777777" w:rsidTr="002F6D00">
        <w:tc>
          <w:tcPr>
            <w:tcW w:w="2169" w:type="dxa"/>
            <w:shd w:val="clear" w:color="auto" w:fill="auto"/>
          </w:tcPr>
          <w:p w14:paraId="78E9B0EC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78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Pulsoksymetr</w:t>
            </w:r>
          </w:p>
        </w:tc>
        <w:tc>
          <w:tcPr>
            <w:tcW w:w="2793" w:type="dxa"/>
            <w:shd w:val="clear" w:color="auto" w:fill="auto"/>
          </w:tcPr>
          <w:p w14:paraId="383550B6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 Naprawczy Aparatury Medycznej Polmed</w:t>
            </w:r>
          </w:p>
          <w:p w14:paraId="70661D12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Kobielska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17/28</w:t>
            </w:r>
          </w:p>
          <w:p w14:paraId="18763C45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04-359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AF2D8F2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- 0.00</w:t>
            </w:r>
          </w:p>
          <w:p w14:paraId="21796008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65DB83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0,00</w:t>
            </w:r>
          </w:p>
        </w:tc>
      </w:tr>
      <w:tr w:rsidR="00D52FAD" w:rsidRPr="00467130" w14:paraId="1E1077F7" w14:textId="77777777" w:rsidTr="002F6D00">
        <w:tc>
          <w:tcPr>
            <w:tcW w:w="2169" w:type="dxa"/>
            <w:shd w:val="clear" w:color="auto" w:fill="auto"/>
          </w:tcPr>
          <w:p w14:paraId="37E24EFD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78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Pulsoksymetr</w:t>
            </w:r>
          </w:p>
        </w:tc>
        <w:tc>
          <w:tcPr>
            <w:tcW w:w="2793" w:type="dxa"/>
            <w:shd w:val="clear" w:color="auto" w:fill="auto"/>
          </w:tcPr>
          <w:p w14:paraId="7FFD04B1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Aparatura Medyczna Sp. z o.o.</w:t>
            </w:r>
          </w:p>
          <w:p w14:paraId="28A9F0C4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Piękna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64C/2</w:t>
            </w:r>
          </w:p>
          <w:p w14:paraId="1A86496D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50-506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CBB933F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- 0.00</w:t>
            </w:r>
          </w:p>
          <w:p w14:paraId="330C97A7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22AB40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0,00</w:t>
            </w:r>
          </w:p>
        </w:tc>
      </w:tr>
      <w:tr w:rsidR="00D52FAD" w:rsidRPr="00467130" w14:paraId="5B35E5BA" w14:textId="77777777" w:rsidTr="002F6D00">
        <w:tc>
          <w:tcPr>
            <w:tcW w:w="2169" w:type="dxa"/>
            <w:shd w:val="clear" w:color="auto" w:fill="auto"/>
          </w:tcPr>
          <w:p w14:paraId="78D6FDAB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78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Pulsoksymetr</w:t>
            </w:r>
          </w:p>
        </w:tc>
        <w:tc>
          <w:tcPr>
            <w:tcW w:w="2793" w:type="dxa"/>
            <w:shd w:val="clear" w:color="auto" w:fill="auto"/>
          </w:tcPr>
          <w:p w14:paraId="6ACE7923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0E0A22D6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35E72D9B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lastRenderedPageBreak/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0CD6030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lastRenderedPageBreak/>
              <w:t>1 - Cena - 60.00</w:t>
            </w:r>
          </w:p>
          <w:p w14:paraId="61EFD2D9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78BEA0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5BA92F06" w14:textId="77777777" w:rsidTr="002F6D00">
        <w:tc>
          <w:tcPr>
            <w:tcW w:w="2169" w:type="dxa"/>
            <w:shd w:val="clear" w:color="auto" w:fill="auto"/>
          </w:tcPr>
          <w:p w14:paraId="3DBAF619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80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Stacja dokująca</w:t>
            </w:r>
          </w:p>
        </w:tc>
        <w:tc>
          <w:tcPr>
            <w:tcW w:w="2793" w:type="dxa"/>
            <w:shd w:val="clear" w:color="auto" w:fill="auto"/>
          </w:tcPr>
          <w:p w14:paraId="487FFBA4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 Naprawczy Aparatury Medycznej Polmed</w:t>
            </w:r>
          </w:p>
          <w:p w14:paraId="70E5A542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Kobielska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17/28</w:t>
            </w:r>
          </w:p>
          <w:p w14:paraId="3501B749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04-359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DE12AFC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- 0.00</w:t>
            </w:r>
          </w:p>
          <w:p w14:paraId="623AD99D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BB5499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0,00</w:t>
            </w:r>
          </w:p>
        </w:tc>
      </w:tr>
      <w:tr w:rsidR="00D52FAD" w:rsidRPr="00467130" w14:paraId="262A1DF9" w14:textId="77777777" w:rsidTr="002F6D00">
        <w:tc>
          <w:tcPr>
            <w:tcW w:w="2169" w:type="dxa"/>
            <w:shd w:val="clear" w:color="auto" w:fill="auto"/>
          </w:tcPr>
          <w:p w14:paraId="047DD0ED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80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Stacja dokująca</w:t>
            </w:r>
          </w:p>
        </w:tc>
        <w:tc>
          <w:tcPr>
            <w:tcW w:w="2793" w:type="dxa"/>
            <w:shd w:val="clear" w:color="auto" w:fill="auto"/>
          </w:tcPr>
          <w:p w14:paraId="69C4BC1B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3B7157DD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06447D06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C7D0A74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3406AB41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E4AF68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476CF65E" w14:textId="77777777" w:rsidTr="002F6D00">
        <w:tc>
          <w:tcPr>
            <w:tcW w:w="2169" w:type="dxa"/>
            <w:shd w:val="clear" w:color="auto" w:fill="auto"/>
          </w:tcPr>
          <w:p w14:paraId="38CC903B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82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Mikroskop</w:t>
            </w:r>
          </w:p>
        </w:tc>
        <w:tc>
          <w:tcPr>
            <w:tcW w:w="2793" w:type="dxa"/>
            <w:shd w:val="clear" w:color="auto" w:fill="auto"/>
          </w:tcPr>
          <w:p w14:paraId="1AC5F8CF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37E6DAB7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2E617D31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D0C8B0D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153F7227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0B0288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1C1E08AC" w14:textId="77777777" w:rsidTr="002F6D00">
        <w:tc>
          <w:tcPr>
            <w:tcW w:w="2169" w:type="dxa"/>
            <w:shd w:val="clear" w:color="auto" w:fill="auto"/>
          </w:tcPr>
          <w:p w14:paraId="59C5831B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86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Lampa operacyjna</w:t>
            </w:r>
          </w:p>
        </w:tc>
        <w:tc>
          <w:tcPr>
            <w:tcW w:w="2793" w:type="dxa"/>
            <w:shd w:val="clear" w:color="auto" w:fill="auto"/>
          </w:tcPr>
          <w:p w14:paraId="094391DB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003F3962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14890845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80F0439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23220004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67686D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625CA790" w14:textId="77777777" w:rsidTr="002F6D00">
        <w:tc>
          <w:tcPr>
            <w:tcW w:w="2169" w:type="dxa"/>
            <w:shd w:val="clear" w:color="auto" w:fill="auto"/>
          </w:tcPr>
          <w:p w14:paraId="473F779D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89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Spirometr</w:t>
            </w:r>
          </w:p>
        </w:tc>
        <w:tc>
          <w:tcPr>
            <w:tcW w:w="2793" w:type="dxa"/>
            <w:shd w:val="clear" w:color="auto" w:fill="auto"/>
          </w:tcPr>
          <w:p w14:paraId="68DCA6A9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73F29F6C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3DDAE001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0D06440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25A2B595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1CCFCC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27BD57D9" w14:textId="77777777" w:rsidTr="002F6D00">
        <w:tc>
          <w:tcPr>
            <w:tcW w:w="2169" w:type="dxa"/>
            <w:shd w:val="clear" w:color="auto" w:fill="auto"/>
          </w:tcPr>
          <w:p w14:paraId="1795333B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91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Stanowisko do resuscytacji noworodków</w:t>
            </w:r>
          </w:p>
        </w:tc>
        <w:tc>
          <w:tcPr>
            <w:tcW w:w="2793" w:type="dxa"/>
            <w:shd w:val="clear" w:color="auto" w:fill="auto"/>
          </w:tcPr>
          <w:p w14:paraId="51DB11D5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 Naprawczy Aparatury Medycznej Polmed</w:t>
            </w:r>
          </w:p>
          <w:p w14:paraId="5C480972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Kobielska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17/28</w:t>
            </w:r>
          </w:p>
          <w:p w14:paraId="529F37EC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04-359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1314CF3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- 0.00</w:t>
            </w:r>
          </w:p>
          <w:p w14:paraId="1B61D58E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4A62CF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0,00</w:t>
            </w:r>
          </w:p>
        </w:tc>
      </w:tr>
      <w:tr w:rsidR="00D52FAD" w:rsidRPr="00467130" w14:paraId="5A53152A" w14:textId="77777777" w:rsidTr="002F6D00">
        <w:tc>
          <w:tcPr>
            <w:tcW w:w="2169" w:type="dxa"/>
            <w:shd w:val="clear" w:color="auto" w:fill="auto"/>
          </w:tcPr>
          <w:p w14:paraId="25DFDF99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91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Stanowisko do resuscytacji noworodków</w:t>
            </w:r>
          </w:p>
        </w:tc>
        <w:tc>
          <w:tcPr>
            <w:tcW w:w="2793" w:type="dxa"/>
            <w:shd w:val="clear" w:color="auto" w:fill="auto"/>
          </w:tcPr>
          <w:p w14:paraId="1891BA2A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299F9EF9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6BA27565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27E93B5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5CF575DF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B7D429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672EEF13" w14:textId="77777777" w:rsidTr="002F6D00">
        <w:tc>
          <w:tcPr>
            <w:tcW w:w="2169" w:type="dxa"/>
            <w:shd w:val="clear" w:color="auto" w:fill="auto"/>
          </w:tcPr>
          <w:p w14:paraId="405FD828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92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Inkubator zamknięty</w:t>
            </w:r>
          </w:p>
        </w:tc>
        <w:tc>
          <w:tcPr>
            <w:tcW w:w="2793" w:type="dxa"/>
            <w:shd w:val="clear" w:color="auto" w:fill="auto"/>
          </w:tcPr>
          <w:p w14:paraId="37F43F96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30383B27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784222F4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C43D80A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71C3B299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A795E8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29C84A75" w14:textId="77777777" w:rsidTr="002F6D00">
        <w:tc>
          <w:tcPr>
            <w:tcW w:w="2169" w:type="dxa"/>
            <w:shd w:val="clear" w:color="auto" w:fill="auto"/>
          </w:tcPr>
          <w:p w14:paraId="0E96873E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92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Inkubator zamknięty</w:t>
            </w:r>
          </w:p>
        </w:tc>
        <w:tc>
          <w:tcPr>
            <w:tcW w:w="2793" w:type="dxa"/>
            <w:shd w:val="clear" w:color="auto" w:fill="auto"/>
          </w:tcPr>
          <w:p w14:paraId="3FCF191C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DUTCHMED PL Spółka z ograniczoną odpowiedzialnością</w:t>
            </w:r>
          </w:p>
          <w:p w14:paraId="07031ADF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Szajnochy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14</w:t>
            </w:r>
          </w:p>
          <w:p w14:paraId="1D2A8C5E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85-738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0457C433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- 7.77</w:t>
            </w:r>
          </w:p>
          <w:p w14:paraId="360E8808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857AE3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47,77</w:t>
            </w:r>
          </w:p>
        </w:tc>
      </w:tr>
      <w:tr w:rsidR="00D52FAD" w:rsidRPr="00467130" w14:paraId="11763D00" w14:textId="77777777" w:rsidTr="002F6D00">
        <w:tc>
          <w:tcPr>
            <w:tcW w:w="2169" w:type="dxa"/>
            <w:shd w:val="clear" w:color="auto" w:fill="auto"/>
          </w:tcPr>
          <w:p w14:paraId="03DD24E1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94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Aparat KTG, Detektor tętna płodu</w:t>
            </w:r>
          </w:p>
        </w:tc>
        <w:tc>
          <w:tcPr>
            <w:tcW w:w="2793" w:type="dxa"/>
            <w:shd w:val="clear" w:color="auto" w:fill="auto"/>
          </w:tcPr>
          <w:p w14:paraId="55DC6BF5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042673E5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5238BC28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5972B90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736F15C4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A2F3F9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399D935E" w14:textId="77777777" w:rsidTr="002F6D00">
        <w:tc>
          <w:tcPr>
            <w:tcW w:w="2169" w:type="dxa"/>
            <w:shd w:val="clear" w:color="auto" w:fill="auto"/>
          </w:tcPr>
          <w:p w14:paraId="000EDC8E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96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Lampa szczelinowa</w:t>
            </w:r>
          </w:p>
        </w:tc>
        <w:tc>
          <w:tcPr>
            <w:tcW w:w="2793" w:type="dxa"/>
            <w:shd w:val="clear" w:color="auto" w:fill="auto"/>
          </w:tcPr>
          <w:p w14:paraId="552FE5DD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2992248E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669137D2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C176421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586934F5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21754B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3E0FF2CF" w14:textId="77777777" w:rsidTr="002F6D00">
        <w:tc>
          <w:tcPr>
            <w:tcW w:w="2169" w:type="dxa"/>
            <w:shd w:val="clear" w:color="auto" w:fill="auto"/>
          </w:tcPr>
          <w:p w14:paraId="6D2B3DCF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99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Autorefraktokeratometr</w:t>
            </w:r>
          </w:p>
        </w:tc>
        <w:tc>
          <w:tcPr>
            <w:tcW w:w="2793" w:type="dxa"/>
            <w:shd w:val="clear" w:color="auto" w:fill="auto"/>
          </w:tcPr>
          <w:p w14:paraId="2EEF2509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276CA768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0E5F1228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048460B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1FB41912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3291CB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2244000C" w14:textId="77777777" w:rsidTr="002F6D00">
        <w:tc>
          <w:tcPr>
            <w:tcW w:w="2169" w:type="dxa"/>
            <w:shd w:val="clear" w:color="auto" w:fill="auto"/>
          </w:tcPr>
          <w:p w14:paraId="04E2D5C8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100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Fotel operatora</w:t>
            </w:r>
          </w:p>
        </w:tc>
        <w:tc>
          <w:tcPr>
            <w:tcW w:w="2793" w:type="dxa"/>
            <w:shd w:val="clear" w:color="auto" w:fill="auto"/>
          </w:tcPr>
          <w:p w14:paraId="0D300053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05891924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lastRenderedPageBreak/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77963B43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96C7A97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lastRenderedPageBreak/>
              <w:t>1 - Cena - 60.00</w:t>
            </w:r>
          </w:p>
          <w:p w14:paraId="31A7D96F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2 - Wykonanie przeglądu w </w:t>
            </w:r>
            <w:r w:rsidRPr="00467130">
              <w:rPr>
                <w:sz w:val="20"/>
                <w:szCs w:val="20"/>
              </w:rPr>
              <w:lastRenderedPageBreak/>
              <w:t>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4D445B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D52FAD" w:rsidRPr="00467130" w14:paraId="54D8A117" w14:textId="77777777" w:rsidTr="002F6D00">
        <w:tc>
          <w:tcPr>
            <w:tcW w:w="2169" w:type="dxa"/>
            <w:shd w:val="clear" w:color="auto" w:fill="auto"/>
          </w:tcPr>
          <w:p w14:paraId="25C28D8D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104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Perymetr komputerowy</w:t>
            </w:r>
          </w:p>
        </w:tc>
        <w:tc>
          <w:tcPr>
            <w:tcW w:w="2793" w:type="dxa"/>
            <w:shd w:val="clear" w:color="auto" w:fill="auto"/>
          </w:tcPr>
          <w:p w14:paraId="33BD0EC0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76EB9BE3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47C83FE3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847BB02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22DE29E0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F92A4D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6CA5FEF9" w14:textId="77777777" w:rsidTr="002F6D00">
        <w:tc>
          <w:tcPr>
            <w:tcW w:w="2169" w:type="dxa"/>
            <w:shd w:val="clear" w:color="auto" w:fill="auto"/>
          </w:tcPr>
          <w:p w14:paraId="15A8D663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104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Perymetr komputerowy</w:t>
            </w:r>
          </w:p>
        </w:tc>
        <w:tc>
          <w:tcPr>
            <w:tcW w:w="2793" w:type="dxa"/>
            <w:shd w:val="clear" w:color="auto" w:fill="auto"/>
          </w:tcPr>
          <w:p w14:paraId="09353E14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Optotech Spółka z ograniczoną odpowiedzialnością Spółka komandytowa</w:t>
            </w:r>
          </w:p>
          <w:p w14:paraId="5A9B3BE3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Wimmera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67E</w:t>
            </w:r>
          </w:p>
          <w:p w14:paraId="10555D44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32-005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35E7BF76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- 16.00</w:t>
            </w:r>
          </w:p>
          <w:p w14:paraId="16A8EFD5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056950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56,00</w:t>
            </w:r>
          </w:p>
        </w:tc>
      </w:tr>
      <w:tr w:rsidR="00D52FAD" w:rsidRPr="00467130" w14:paraId="3D3DA691" w14:textId="77777777" w:rsidTr="002F6D00">
        <w:tc>
          <w:tcPr>
            <w:tcW w:w="2169" w:type="dxa"/>
            <w:shd w:val="clear" w:color="auto" w:fill="auto"/>
          </w:tcPr>
          <w:p w14:paraId="3733794A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105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Rzutnik optotypów</w:t>
            </w:r>
          </w:p>
        </w:tc>
        <w:tc>
          <w:tcPr>
            <w:tcW w:w="2793" w:type="dxa"/>
            <w:shd w:val="clear" w:color="auto" w:fill="auto"/>
          </w:tcPr>
          <w:p w14:paraId="4CC0D5D6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1CD8574C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3299CF4F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1B2D53A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54AAEF81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B3151C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  <w:tr w:rsidR="00D52FAD" w:rsidRPr="00467130" w14:paraId="0ABC33F2" w14:textId="77777777" w:rsidTr="002F6D00">
        <w:tc>
          <w:tcPr>
            <w:tcW w:w="2169" w:type="dxa"/>
            <w:shd w:val="clear" w:color="auto" w:fill="auto"/>
          </w:tcPr>
          <w:p w14:paraId="012BE8E3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105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Rzutnik optotypów</w:t>
            </w:r>
          </w:p>
        </w:tc>
        <w:tc>
          <w:tcPr>
            <w:tcW w:w="2793" w:type="dxa"/>
            <w:shd w:val="clear" w:color="auto" w:fill="auto"/>
          </w:tcPr>
          <w:p w14:paraId="0C9208A3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Optotech Spółka z ograniczoną odpowiedzialnością Spółka komandytowa</w:t>
            </w:r>
          </w:p>
          <w:p w14:paraId="59620339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Wimmera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67E</w:t>
            </w:r>
          </w:p>
          <w:p w14:paraId="202274EB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32-005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64EC1703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- 10.67</w:t>
            </w:r>
          </w:p>
          <w:p w14:paraId="503BBE68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048056" w14:textId="77777777" w:rsidR="00D52FAD" w:rsidRPr="00467130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50,67</w:t>
            </w:r>
          </w:p>
        </w:tc>
      </w:tr>
      <w:tr w:rsidR="00D52FAD" w:rsidRPr="00834EF4" w14:paraId="7564A646" w14:textId="77777777" w:rsidTr="002F6D00">
        <w:tc>
          <w:tcPr>
            <w:tcW w:w="2169" w:type="dxa"/>
            <w:shd w:val="clear" w:color="auto" w:fill="auto"/>
          </w:tcPr>
          <w:p w14:paraId="71217013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106</w:t>
            </w:r>
            <w:r w:rsidRPr="00467130">
              <w:rPr>
                <w:sz w:val="20"/>
                <w:szCs w:val="20"/>
              </w:rPr>
              <w:t xml:space="preserve"> - </w:t>
            </w:r>
            <w:r w:rsidRPr="00467130">
              <w:rPr>
                <w:sz w:val="20"/>
                <w:szCs w:val="20"/>
              </w:rPr>
              <w:t>Stolik elektryczny</w:t>
            </w:r>
          </w:p>
        </w:tc>
        <w:tc>
          <w:tcPr>
            <w:tcW w:w="2793" w:type="dxa"/>
            <w:shd w:val="clear" w:color="auto" w:fill="auto"/>
          </w:tcPr>
          <w:p w14:paraId="2AD58CB4" w14:textId="77777777" w:rsidR="00D52FAD" w:rsidRPr="00467130" w:rsidRDefault="00D52FAD" w:rsidP="002F6D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7130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5D839C59" w14:textId="77777777" w:rsidR="00D52FAD" w:rsidRPr="00467130" w:rsidRDefault="00D52FAD" w:rsidP="002F6D00">
            <w:pPr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Szyllinga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63</w:t>
            </w:r>
          </w:p>
          <w:p w14:paraId="1D11DCB3" w14:textId="77777777" w:rsidR="00D52FAD" w:rsidRPr="00467130" w:rsidRDefault="00D52FAD" w:rsidP="002F6D00">
            <w:pPr>
              <w:spacing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30-433</w:t>
            </w:r>
            <w:r w:rsidRPr="00467130">
              <w:rPr>
                <w:sz w:val="20"/>
                <w:szCs w:val="20"/>
              </w:rPr>
              <w:t xml:space="preserve"> </w:t>
            </w:r>
            <w:r w:rsidRPr="0046713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14C74C0" w14:textId="77777777" w:rsidR="00D52FAD" w:rsidRPr="00467130" w:rsidRDefault="00D52FAD" w:rsidP="002F6D00">
            <w:pPr>
              <w:spacing w:before="40" w:after="40"/>
              <w:rPr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1 - Cena - 60.00</w:t>
            </w:r>
          </w:p>
          <w:p w14:paraId="7D27CCA7" w14:textId="77777777" w:rsidR="00D52FAD" w:rsidRPr="00467130" w:rsidRDefault="00D52FAD" w:rsidP="002F6D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E319E0" w14:textId="77777777" w:rsidR="00D52FAD" w:rsidRPr="00211A34" w:rsidRDefault="00D52FAD" w:rsidP="002F6D00">
            <w:pPr>
              <w:jc w:val="center"/>
              <w:rPr>
                <w:color w:val="000000"/>
                <w:sz w:val="20"/>
                <w:szCs w:val="20"/>
              </w:rPr>
            </w:pPr>
            <w:r w:rsidRPr="00467130">
              <w:rPr>
                <w:sz w:val="20"/>
                <w:szCs w:val="20"/>
              </w:rPr>
              <w:t xml:space="preserve">  100,00</w:t>
            </w:r>
          </w:p>
        </w:tc>
      </w:tr>
    </w:tbl>
    <w:p w14:paraId="4E20026E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3D0A133F" w14:textId="27544C24" w:rsidR="008642B3" w:rsidRPr="00D168A0" w:rsidRDefault="008642B3" w:rsidP="00D168A0">
      <w:pPr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BBAF2" w14:textId="77777777" w:rsidR="00731367" w:rsidRDefault="00731367">
      <w:r>
        <w:separator/>
      </w:r>
    </w:p>
  </w:endnote>
  <w:endnote w:type="continuationSeparator" w:id="0">
    <w:p w14:paraId="7FF3200B" w14:textId="77777777" w:rsidR="00731367" w:rsidRDefault="00731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A1D7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2ECB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55FC00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555E7E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EA0C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A962F" w14:textId="77777777" w:rsidR="00731367" w:rsidRDefault="00731367">
      <w:r>
        <w:separator/>
      </w:r>
    </w:p>
  </w:footnote>
  <w:footnote w:type="continuationSeparator" w:id="0">
    <w:p w14:paraId="5D34D098" w14:textId="77777777" w:rsidR="00731367" w:rsidRDefault="00731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07A8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4F9C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4F3B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1367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67130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31367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52FAD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B7CD55"/>
  <w15:chartTrackingRefBased/>
  <w15:docId w15:val="{C1DA7C48-F9AA-48A9-A320-34D156293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10</Pages>
  <Words>2980</Words>
  <Characters>15555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1601-01-01T00:00:00Z</cp:lastPrinted>
  <dcterms:created xsi:type="dcterms:W3CDTF">2023-06-28T08:47:00Z</dcterms:created>
  <dcterms:modified xsi:type="dcterms:W3CDTF">2023-06-28T08:55:00Z</dcterms:modified>
</cp:coreProperties>
</file>