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FB3720" w14:textId="7753DA33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87EAF9A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F236CC6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D10F33A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E4F9EF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2F92014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0F471C2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3610534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B575A0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5124AD5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071A6EF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C1FF8D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1198F97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4A6082B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2DF1E549" w14:textId="588D8CC3" w:rsidR="00072150" w:rsidRPr="00072150" w:rsidRDefault="00072150" w:rsidP="008D2AB8">
      <w:pPr>
        <w:ind w:right="-110"/>
        <w:rPr>
          <w:b/>
        </w:rPr>
      </w:pPr>
      <w:r w:rsidRPr="00072150">
        <w:rPr>
          <w:b/>
        </w:rPr>
        <w:t xml:space="preserve">Akademia Górniczo </w:t>
      </w:r>
      <w:r w:rsidR="00FC345C">
        <w:rPr>
          <w:b/>
        </w:rPr>
        <w:t>–</w:t>
      </w:r>
      <w:r w:rsidRPr="00072150">
        <w:rPr>
          <w:b/>
        </w:rPr>
        <w:t xml:space="preserve"> Hutnicza</w:t>
      </w:r>
      <w:r w:rsidR="00FC345C">
        <w:rPr>
          <w:b/>
        </w:rPr>
        <w:t xml:space="preserve"> </w:t>
      </w:r>
      <w:r w:rsidRPr="00072150">
        <w:rPr>
          <w:b/>
        </w:rPr>
        <w:t>im. Stanisława Staszica w Krakowie</w:t>
      </w:r>
    </w:p>
    <w:p w14:paraId="33F5EFAC" w14:textId="77777777" w:rsidR="008D2AB8" w:rsidRDefault="00072150" w:rsidP="008D2AB8">
      <w:pPr>
        <w:ind w:right="-110"/>
        <w:rPr>
          <w:b/>
        </w:rPr>
      </w:pPr>
      <w:r w:rsidRPr="00072150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5F454D2A" w14:textId="3EBF0F65" w:rsidR="008D2AB8" w:rsidRDefault="00072150" w:rsidP="00FC345C">
      <w:pPr>
        <w:ind w:right="-110"/>
        <w:rPr>
          <w:b/>
        </w:rPr>
      </w:pPr>
      <w:r w:rsidRPr="00072150">
        <w:rPr>
          <w:b/>
        </w:rPr>
        <w:t>Al. Mickiewicza</w:t>
      </w:r>
      <w:r w:rsidR="008D2AB8">
        <w:rPr>
          <w:b/>
        </w:rPr>
        <w:t xml:space="preserve"> </w:t>
      </w:r>
      <w:r w:rsidRPr="00072150">
        <w:rPr>
          <w:b/>
        </w:rPr>
        <w:t>30</w:t>
      </w:r>
      <w:r w:rsidR="00FC345C">
        <w:rPr>
          <w:b/>
        </w:rPr>
        <w:t xml:space="preserve">, </w:t>
      </w:r>
      <w:r w:rsidRPr="00072150">
        <w:rPr>
          <w:b/>
        </w:rPr>
        <w:t>30-059</w:t>
      </w:r>
      <w:r w:rsidR="008D2AB8">
        <w:rPr>
          <w:b/>
        </w:rPr>
        <w:t xml:space="preserve"> </w:t>
      </w:r>
      <w:r w:rsidRPr="00072150">
        <w:rPr>
          <w:b/>
        </w:rPr>
        <w:t>Kraków</w:t>
      </w:r>
      <w:r w:rsidR="008D2AB8">
        <w:rPr>
          <w:b/>
        </w:rPr>
        <w:t xml:space="preserve">,  </w:t>
      </w:r>
    </w:p>
    <w:p w14:paraId="00AE24D8" w14:textId="77777777" w:rsidR="008D2AB8" w:rsidRDefault="008D2AB8" w:rsidP="008D2AB8">
      <w:pPr>
        <w:ind w:firstLine="3969"/>
        <w:rPr>
          <w:b/>
        </w:rPr>
      </w:pPr>
    </w:p>
    <w:p w14:paraId="33C82B1E" w14:textId="100D7669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072150" w:rsidRPr="00072150">
        <w:rPr>
          <w:b/>
        </w:rPr>
        <w:t>dostawa pieca z ruchomym trzonem do wytopu szkła dla WIMIC - KC-zp.272-370/23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</w:t>
      </w:r>
      <w:r w:rsidR="00FC345C">
        <w:t> </w:t>
      </w:r>
      <w:r>
        <w:t>specyfikacji warunków zamówienia.</w:t>
      </w:r>
    </w:p>
    <w:p w14:paraId="212ADDAA" w14:textId="77777777" w:rsidR="008D2AB8" w:rsidRDefault="008D2AB8" w:rsidP="008D2AB8">
      <w:pPr>
        <w:tabs>
          <w:tab w:val="right" w:pos="9000"/>
        </w:tabs>
      </w:pPr>
    </w:p>
    <w:p w14:paraId="2E911F60" w14:textId="77777777" w:rsidR="00FC345C" w:rsidRDefault="00FC345C" w:rsidP="00FC345C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 PLN</w:t>
      </w:r>
    </w:p>
    <w:p w14:paraId="106D79CC" w14:textId="77777777" w:rsidR="00FC345C" w:rsidRDefault="00FC345C" w:rsidP="00FC345C">
      <w:pPr>
        <w:widowControl w:val="0"/>
        <w:ind w:right="1"/>
        <w:rPr>
          <w:b/>
          <w:sz w:val="22"/>
          <w:szCs w:val="22"/>
        </w:rPr>
      </w:pPr>
    </w:p>
    <w:p w14:paraId="52E64B5E" w14:textId="77777777" w:rsidR="00FC345C" w:rsidRDefault="00FC345C" w:rsidP="00FC345C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 PLN</w:t>
      </w:r>
    </w:p>
    <w:p w14:paraId="67E64131" w14:textId="77777777" w:rsidR="00FC345C" w:rsidRDefault="00FC345C" w:rsidP="00FC345C">
      <w:pPr>
        <w:widowControl w:val="0"/>
        <w:ind w:right="1"/>
        <w:jc w:val="both"/>
        <w:rPr>
          <w:b/>
          <w:sz w:val="22"/>
          <w:szCs w:val="22"/>
        </w:rPr>
      </w:pPr>
    </w:p>
    <w:p w14:paraId="075FF229" w14:textId="77777777" w:rsidR="00FC345C" w:rsidRDefault="00FC345C" w:rsidP="00FC345C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06D9BDF4" w14:textId="77777777" w:rsidR="00FC345C" w:rsidRDefault="00FC345C" w:rsidP="00FC345C">
      <w:pPr>
        <w:widowControl w:val="0"/>
        <w:ind w:right="1"/>
        <w:jc w:val="both"/>
        <w:rPr>
          <w:b/>
          <w:sz w:val="22"/>
          <w:szCs w:val="22"/>
        </w:rPr>
      </w:pPr>
    </w:p>
    <w:p w14:paraId="6A58EFD0" w14:textId="77777777" w:rsidR="00FC345C" w:rsidRDefault="00FC345C" w:rsidP="00FC345C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Powyższa cena zawiera VAT w wysokości .......... % tj.…………………….PLN</w:t>
      </w:r>
    </w:p>
    <w:p w14:paraId="70F4E4E9" w14:textId="77777777" w:rsidR="00FC345C" w:rsidRDefault="00FC345C" w:rsidP="00FC345C">
      <w:pPr>
        <w:pStyle w:val="Tekstpodstawowy"/>
        <w:spacing w:line="240" w:lineRule="auto"/>
        <w:rPr>
          <w:sz w:val="22"/>
          <w:szCs w:val="22"/>
        </w:rPr>
      </w:pPr>
    </w:p>
    <w:p w14:paraId="7DFEC37D" w14:textId="77777777" w:rsidR="00FC345C" w:rsidRDefault="00FC345C" w:rsidP="00FC345C">
      <w:pPr>
        <w:pStyle w:val="Tekstpodstawowy"/>
        <w:spacing w:line="240" w:lineRule="auto"/>
        <w:rPr>
          <w:b w:val="0"/>
          <w:sz w:val="22"/>
          <w:szCs w:val="22"/>
        </w:rPr>
      </w:pPr>
      <w:r>
        <w:rPr>
          <w:sz w:val="22"/>
          <w:szCs w:val="22"/>
        </w:rPr>
        <w:t xml:space="preserve">Producent/ model zaoferowanego urządzenia: </w:t>
      </w:r>
      <w:r>
        <w:rPr>
          <w:b w:val="0"/>
          <w:sz w:val="22"/>
          <w:szCs w:val="22"/>
        </w:rPr>
        <w:t>…………………………/………………..</w:t>
      </w:r>
    </w:p>
    <w:p w14:paraId="319E9490" w14:textId="77777777" w:rsidR="00FC345C" w:rsidRDefault="00FC345C" w:rsidP="00FC345C">
      <w:pPr>
        <w:widowControl w:val="0"/>
        <w:ind w:right="1"/>
        <w:jc w:val="both"/>
        <w:rPr>
          <w:b/>
          <w:sz w:val="22"/>
          <w:szCs w:val="22"/>
        </w:rPr>
      </w:pPr>
    </w:p>
    <w:p w14:paraId="2BB61F6C" w14:textId="6E3886C2" w:rsidR="00FC345C" w:rsidRDefault="00FC345C" w:rsidP="00FC345C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…………</w:t>
      </w:r>
      <w:r>
        <w:rPr>
          <w:b/>
          <w:bCs/>
          <w:sz w:val="22"/>
          <w:szCs w:val="22"/>
        </w:rPr>
        <w:t xml:space="preserve"> dni od daty podpisania umowy</w:t>
      </w:r>
      <w:r>
        <w:rPr>
          <w:i/>
          <w:sz w:val="22"/>
          <w:szCs w:val="22"/>
        </w:rPr>
        <w:t xml:space="preserve"> </w:t>
      </w:r>
      <w:r w:rsidRPr="00FC345C">
        <w:rPr>
          <w:i/>
          <w:sz w:val="22"/>
          <w:szCs w:val="22"/>
          <w:highlight w:val="yellow"/>
        </w:rPr>
        <w:t>/Kryterium oceny ofert/</w:t>
      </w:r>
    </w:p>
    <w:p w14:paraId="04E0342D" w14:textId="77777777" w:rsidR="00FC345C" w:rsidRDefault="00FC345C" w:rsidP="00FC345C">
      <w:pPr>
        <w:widowControl w:val="0"/>
        <w:ind w:right="1"/>
        <w:jc w:val="both"/>
        <w:rPr>
          <w:b/>
          <w:sz w:val="22"/>
          <w:szCs w:val="22"/>
        </w:rPr>
      </w:pPr>
    </w:p>
    <w:p w14:paraId="79895BAB" w14:textId="42BE7706" w:rsidR="00FC345C" w:rsidRDefault="00FC345C" w:rsidP="00FC345C">
      <w:pPr>
        <w:widowControl w:val="0"/>
        <w:ind w:right="1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Okres udzielonej gwarancji na zaoferowane urządzenie wynosi:</w:t>
      </w:r>
      <w:r>
        <w:rPr>
          <w:sz w:val="22"/>
          <w:szCs w:val="22"/>
        </w:rPr>
        <w:t xml:space="preserve"> </w:t>
      </w:r>
      <w:r w:rsidRPr="00FC345C">
        <w:rPr>
          <w:b/>
          <w:bCs/>
          <w:sz w:val="22"/>
          <w:szCs w:val="22"/>
        </w:rPr>
        <w:t>…………</w:t>
      </w:r>
      <w:r>
        <w:rPr>
          <w:b/>
          <w:bCs/>
          <w:sz w:val="22"/>
          <w:szCs w:val="22"/>
        </w:rPr>
        <w:t xml:space="preserve"> miesięcy</w:t>
      </w:r>
      <w:r>
        <w:rPr>
          <w:sz w:val="22"/>
          <w:szCs w:val="22"/>
        </w:rPr>
        <w:t xml:space="preserve"> </w:t>
      </w:r>
    </w:p>
    <w:p w14:paraId="258E9F4A" w14:textId="77777777" w:rsidR="00FC345C" w:rsidRDefault="00FC345C" w:rsidP="00FC345C">
      <w:pPr>
        <w:widowControl w:val="0"/>
        <w:ind w:right="1"/>
        <w:jc w:val="both"/>
        <w:rPr>
          <w:i/>
          <w:sz w:val="22"/>
          <w:szCs w:val="22"/>
        </w:rPr>
      </w:pPr>
    </w:p>
    <w:p w14:paraId="695FD74F" w14:textId="77777777" w:rsidR="00FC345C" w:rsidRDefault="00FC345C" w:rsidP="00FC345C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1CD3DEB9" w14:textId="77777777" w:rsidR="00FC345C" w:rsidRDefault="00FC345C" w:rsidP="00FC345C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07141DB3" w14:textId="77777777" w:rsidR="00FC345C" w:rsidRDefault="00FC345C" w:rsidP="00FC345C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9C4223D" w14:textId="77777777" w:rsidR="00FC345C" w:rsidRDefault="00FC345C" w:rsidP="00FC345C">
      <w:pPr>
        <w:tabs>
          <w:tab w:val="left" w:pos="426"/>
        </w:tabs>
        <w:jc w:val="both"/>
        <w:rPr>
          <w:sz w:val="22"/>
          <w:szCs w:val="22"/>
        </w:rPr>
      </w:pPr>
    </w:p>
    <w:p w14:paraId="64623934" w14:textId="77777777" w:rsidR="00FC345C" w:rsidRDefault="00FC345C" w:rsidP="00FC345C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27395ED4" w14:textId="77777777" w:rsidR="00FC345C" w:rsidRDefault="00FC345C" w:rsidP="00FC3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EF7A3CF" w14:textId="77777777" w:rsidR="00FC345C" w:rsidRDefault="00FC345C" w:rsidP="00FC3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lastRenderedPageBreak/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5D543043" w14:textId="77777777" w:rsidR="00FC345C" w:rsidRDefault="00FC345C" w:rsidP="00FC3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C620B" w14:textId="77777777" w:rsidR="00FC345C" w:rsidRDefault="00FC345C" w:rsidP="00FC3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8DA0276" w14:textId="77777777" w:rsidR="00FC345C" w:rsidRDefault="00FC345C" w:rsidP="00FC3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E9D20C3" w14:textId="77777777" w:rsidR="00FC345C" w:rsidRDefault="00FC345C" w:rsidP="00FC3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C345C" w14:paraId="2229EE21" w14:textId="77777777" w:rsidTr="0050145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FEDD03" w14:textId="77777777" w:rsidR="00FC345C" w:rsidRDefault="00FC345C" w:rsidP="005014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71A5D1" w14:textId="77777777" w:rsidR="00FC345C" w:rsidRDefault="00FC345C" w:rsidP="005014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0AF301CB" w14:textId="77777777" w:rsidR="00FC345C" w:rsidRDefault="00FC345C" w:rsidP="005014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988B6F" w14:textId="77777777" w:rsidR="00FC345C" w:rsidRDefault="00FC345C" w:rsidP="0050145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FC345C" w14:paraId="5195DFC8" w14:textId="77777777" w:rsidTr="0050145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A1226F" w14:textId="77777777" w:rsidR="00FC345C" w:rsidRDefault="00FC345C" w:rsidP="0050145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B2C9DF" w14:textId="77777777" w:rsidR="00FC345C" w:rsidRDefault="00FC345C" w:rsidP="0050145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F77025" w14:textId="77777777" w:rsidR="00FC345C" w:rsidRDefault="00FC345C" w:rsidP="0050145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FC345C" w14:paraId="2ED5D8E3" w14:textId="77777777" w:rsidTr="0050145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B6D92A" w14:textId="77777777" w:rsidR="00FC345C" w:rsidRDefault="00FC345C" w:rsidP="0050145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B61478" w14:textId="77777777" w:rsidR="00FC345C" w:rsidRDefault="00FC345C" w:rsidP="0050145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3C354E" w14:textId="77777777" w:rsidR="00FC345C" w:rsidRDefault="00FC345C" w:rsidP="0050145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5CEE575A" w14:textId="77777777" w:rsidR="00FC345C" w:rsidRDefault="00FC345C" w:rsidP="00FC3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E99FE33" w14:textId="77777777" w:rsidR="00FC345C" w:rsidRDefault="00FC345C" w:rsidP="00FC345C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34B9B096" w14:textId="77777777" w:rsidR="00FC345C" w:rsidRDefault="00FC345C" w:rsidP="00FC345C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52B83DF6" w14:textId="77777777" w:rsidR="00FC345C" w:rsidRDefault="00FC345C" w:rsidP="00FC345C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012DED8C" w14:textId="77777777" w:rsidR="00FC345C" w:rsidRDefault="00FC345C" w:rsidP="00FC345C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59FECBE8" w14:textId="77777777" w:rsidR="00FC345C" w:rsidRDefault="00FC345C" w:rsidP="00FC3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EE15807" w14:textId="77777777" w:rsidR="00FC345C" w:rsidRDefault="00FC345C" w:rsidP="00FC3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5FAD431" w14:textId="77777777" w:rsidR="00FC345C" w:rsidRDefault="00FC345C" w:rsidP="00FC3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42AB38DD" w14:textId="77777777" w:rsidR="00FC345C" w:rsidRDefault="00FC345C" w:rsidP="00FC345C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DB140B0" w14:textId="77777777" w:rsidR="00FC345C" w:rsidRDefault="00FC345C" w:rsidP="00FC345C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40B87F0" w14:textId="77777777" w:rsidR="00FC345C" w:rsidRDefault="00FC345C" w:rsidP="00FC345C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96AE085" w14:textId="77777777" w:rsidR="00FC345C" w:rsidRDefault="00FC345C" w:rsidP="00FC345C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4344274" w14:textId="77777777" w:rsidR="00FC345C" w:rsidRDefault="00FC345C" w:rsidP="00FC345C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3E64AD0" w14:textId="77777777" w:rsidR="00FC345C" w:rsidRDefault="00FC345C" w:rsidP="00FC345C">
      <w:pPr>
        <w:ind w:left="1440"/>
        <w:jc w:val="both"/>
        <w:rPr>
          <w:sz w:val="22"/>
          <w:szCs w:val="22"/>
        </w:rPr>
      </w:pPr>
    </w:p>
    <w:p w14:paraId="04D0CBFB" w14:textId="77777777" w:rsidR="00FC345C" w:rsidRDefault="00FC345C" w:rsidP="00FC345C">
      <w:pPr>
        <w:tabs>
          <w:tab w:val="left" w:pos="540"/>
          <w:tab w:val="left" w:pos="780"/>
        </w:tabs>
        <w:suppressAutoHyphens/>
        <w:jc w:val="both"/>
        <w:rPr>
          <w:sz w:val="22"/>
          <w:szCs w:val="22"/>
        </w:rPr>
      </w:pPr>
      <w:r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592E1B6C" w14:textId="77777777" w:rsidR="00FC345C" w:rsidRDefault="00FC345C" w:rsidP="00FC345C">
      <w:pPr>
        <w:widowControl w:val="0"/>
        <w:ind w:right="1"/>
        <w:rPr>
          <w:sz w:val="22"/>
          <w:szCs w:val="22"/>
        </w:rPr>
      </w:pPr>
    </w:p>
    <w:p w14:paraId="58DEE3C3" w14:textId="77777777" w:rsidR="00FC345C" w:rsidRDefault="00FC345C" w:rsidP="00FC345C"/>
    <w:p w14:paraId="781DB8EB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9A36CD" w14:textId="77777777" w:rsidR="00985D00" w:rsidRDefault="00985D00">
      <w:r>
        <w:separator/>
      </w:r>
    </w:p>
  </w:endnote>
  <w:endnote w:type="continuationSeparator" w:id="0">
    <w:p w14:paraId="03D140B2" w14:textId="77777777" w:rsidR="00985D00" w:rsidRDefault="00985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B5530" w14:textId="77777777" w:rsidR="00072150" w:rsidRDefault="000721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5114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B8BC1" w14:textId="77777777" w:rsidR="00072150" w:rsidRDefault="000721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A8A47" w14:textId="77777777" w:rsidR="00985D00" w:rsidRDefault="00985D00">
      <w:r>
        <w:separator/>
      </w:r>
    </w:p>
  </w:footnote>
  <w:footnote w:type="continuationSeparator" w:id="0">
    <w:p w14:paraId="0DB5149A" w14:textId="77777777" w:rsidR="00985D00" w:rsidRDefault="00985D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DE5C1" w14:textId="77777777" w:rsidR="00072150" w:rsidRDefault="000721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B24C8" w14:textId="66E6CDD0" w:rsidR="00F53146" w:rsidRDefault="00F53146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43F1C" w14:textId="77777777" w:rsidR="00072150" w:rsidRDefault="000721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383567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81936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27882035">
    <w:abstractNumId w:val="0"/>
  </w:num>
  <w:num w:numId="4" w16cid:durableId="13750856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5D00"/>
    <w:rsid w:val="00012286"/>
    <w:rsid w:val="000704FC"/>
    <w:rsid w:val="00071CCC"/>
    <w:rsid w:val="00072150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85D00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C345C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BA3C658"/>
  <w15:chartTrackingRefBased/>
  <w15:docId w15:val="{017608AC-938B-4961-844F-2B377CFFA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477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2023-06-23T08:37:00Z</dcterms:created>
  <dcterms:modified xsi:type="dcterms:W3CDTF">2023-06-23T08:43:00Z</dcterms:modified>
</cp:coreProperties>
</file>