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E807E" w14:textId="77777777" w:rsidR="00FB7F50" w:rsidRPr="002245BE" w:rsidRDefault="0027154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7154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71547">
        <w:rPr>
          <w:sz w:val="22"/>
          <w:szCs w:val="22"/>
        </w:rPr>
        <w:t>2023-06-27</w:t>
      </w:r>
    </w:p>
    <w:p w14:paraId="18A654B3" w14:textId="77777777" w:rsidR="00FB7F50" w:rsidRPr="002245BE" w:rsidRDefault="00271547" w:rsidP="00FB7F50">
      <w:pPr>
        <w:spacing w:after="40"/>
        <w:rPr>
          <w:b/>
          <w:bCs/>
          <w:sz w:val="22"/>
          <w:szCs w:val="22"/>
        </w:rPr>
      </w:pPr>
      <w:r w:rsidRPr="00271547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00C1212" w14:textId="77777777" w:rsidR="00FB7F50" w:rsidRPr="002245BE" w:rsidRDefault="00271547" w:rsidP="00FB7F50">
      <w:pPr>
        <w:rPr>
          <w:sz w:val="22"/>
          <w:szCs w:val="22"/>
        </w:rPr>
      </w:pPr>
      <w:r w:rsidRPr="00271547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271547">
        <w:rPr>
          <w:sz w:val="22"/>
          <w:szCs w:val="22"/>
        </w:rPr>
        <w:t>66</w:t>
      </w:r>
    </w:p>
    <w:p w14:paraId="2A1E1B7A" w14:textId="77777777" w:rsidR="00FB7F50" w:rsidRPr="002245BE" w:rsidRDefault="00271547" w:rsidP="00FB7F50">
      <w:pPr>
        <w:rPr>
          <w:sz w:val="22"/>
          <w:szCs w:val="22"/>
        </w:rPr>
      </w:pPr>
      <w:r w:rsidRPr="00271547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271547">
        <w:rPr>
          <w:sz w:val="22"/>
          <w:szCs w:val="22"/>
        </w:rPr>
        <w:t>Kraków</w:t>
      </w:r>
    </w:p>
    <w:p w14:paraId="6010D01D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00CDC9A" w14:textId="3A565784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BEAB571" w14:textId="77777777" w:rsidR="00B93F9B" w:rsidRDefault="00B93F9B" w:rsidP="00FB7F50">
      <w:pPr>
        <w:jc w:val="both"/>
        <w:rPr>
          <w:bCs/>
          <w:sz w:val="18"/>
          <w:szCs w:val="18"/>
        </w:rPr>
      </w:pPr>
    </w:p>
    <w:p w14:paraId="1D682771" w14:textId="757F0D96" w:rsidR="00B93F9B" w:rsidRPr="002245BE" w:rsidRDefault="00B93F9B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SZP-271-9/23 – 414.MM</w:t>
      </w:r>
    </w:p>
    <w:p w14:paraId="0877C149" w14:textId="77777777" w:rsidR="008642B3" w:rsidRDefault="00836DAF" w:rsidP="00B93F9B">
      <w:pPr>
        <w:pStyle w:val="Nagwek1"/>
        <w:spacing w:before="360"/>
        <w:rPr>
          <w:sz w:val="28"/>
        </w:rPr>
      </w:pPr>
      <w:r>
        <w:rPr>
          <w:sz w:val="28"/>
        </w:rPr>
        <w:t>OGŁOSZENIE</w:t>
      </w:r>
    </w:p>
    <w:p w14:paraId="753ECFF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71547" w:rsidRPr="00607F9B" w14:paraId="429CEB9C" w14:textId="77777777" w:rsidTr="002A4CEB">
        <w:trPr>
          <w:trHeight w:val="638"/>
        </w:trPr>
        <w:tc>
          <w:tcPr>
            <w:tcW w:w="959" w:type="dxa"/>
            <w:shd w:val="clear" w:color="auto" w:fill="auto"/>
          </w:tcPr>
          <w:p w14:paraId="05BDBC1A" w14:textId="77777777" w:rsidR="00271547" w:rsidRPr="00607F9B" w:rsidRDefault="00271547" w:rsidP="002A4C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E5F2B5" w14:textId="77777777" w:rsidR="00271547" w:rsidRPr="00607F9B" w:rsidRDefault="00271547" w:rsidP="002A4C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7154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1547">
              <w:rPr>
                <w:b/>
                <w:bCs/>
                <w:sz w:val="22"/>
                <w:szCs w:val="22"/>
              </w:rPr>
              <w:t>Wykonanie przeglądów okresowych sprzętu medycznego na potrzeby Oddziałów Szpitalnych (112 grup)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71547">
              <w:rPr>
                <w:b/>
                <w:sz w:val="22"/>
                <w:szCs w:val="22"/>
              </w:rPr>
              <w:t>SZP-271-9-2023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907A20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71547" w:rsidRPr="00271547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71547" w:rsidRPr="00271547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71547" w14:paraId="696A3375" w14:textId="77777777" w:rsidTr="002A4C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4E0B985" w14:textId="77777777" w:rsidR="00271547" w:rsidRPr="001D1EEC" w:rsidRDefault="00271547" w:rsidP="002A4CE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71547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4C39F344" w14:textId="77777777" w:rsidR="00271547" w:rsidRPr="001D1EEC" w:rsidRDefault="00271547" w:rsidP="002A4CEB">
            <w:pPr>
              <w:spacing w:line="276" w:lineRule="auto"/>
              <w:rPr>
                <w:bCs/>
                <w:sz w:val="22"/>
                <w:szCs w:val="22"/>
              </w:rPr>
            </w:pPr>
            <w:r w:rsidRPr="00271547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71547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Nowy Tomyśl</w:t>
            </w:r>
          </w:p>
          <w:p w14:paraId="66364A46" w14:textId="77777777" w:rsidR="00271547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CC3FB6" w14:textId="77777777" w:rsidR="00271547" w:rsidRPr="00211A34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71547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71547">
              <w:rPr>
                <w:color w:val="000000"/>
                <w:sz w:val="22"/>
                <w:szCs w:val="22"/>
              </w:rPr>
              <w:t>Acculan - zastaw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71547">
              <w:rPr>
                <w:b/>
                <w:sz w:val="22"/>
                <w:szCs w:val="22"/>
              </w:rPr>
              <w:t>86 051.16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5B5129D" w14:textId="77777777" w:rsidR="00271547" w:rsidRPr="00D168A0" w:rsidRDefault="00271547" w:rsidP="002A4C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E9807A6" w14:textId="77777777" w:rsidR="00271547" w:rsidRDefault="00271547" w:rsidP="002A4C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7154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71547" w14:paraId="180ADA97" w14:textId="77777777" w:rsidTr="002A4C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A450CA3" w14:textId="77777777" w:rsidR="00271547" w:rsidRPr="001D1EEC" w:rsidRDefault="00271547" w:rsidP="002A4CE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71547">
              <w:rPr>
                <w:b/>
                <w:sz w:val="22"/>
                <w:szCs w:val="22"/>
              </w:rPr>
              <w:t>PLS SERVICES Sp. z o.o.</w:t>
            </w:r>
          </w:p>
          <w:p w14:paraId="360289BB" w14:textId="77777777" w:rsidR="00271547" w:rsidRPr="001D1EEC" w:rsidRDefault="00271547" w:rsidP="002A4CEB">
            <w:pPr>
              <w:spacing w:line="276" w:lineRule="auto"/>
              <w:rPr>
                <w:bCs/>
                <w:sz w:val="22"/>
                <w:szCs w:val="22"/>
              </w:rPr>
            </w:pPr>
            <w:r w:rsidRPr="00271547">
              <w:rPr>
                <w:bCs/>
                <w:sz w:val="22"/>
                <w:szCs w:val="22"/>
              </w:rPr>
              <w:t>Rzędziany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71547">
              <w:rPr>
                <w:bCs/>
                <w:sz w:val="22"/>
                <w:szCs w:val="22"/>
              </w:rPr>
              <w:t>16-080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Rzędziany</w:t>
            </w:r>
          </w:p>
          <w:p w14:paraId="1A6A8D79" w14:textId="77777777" w:rsidR="00271547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C219D3" w14:textId="77777777" w:rsidR="00271547" w:rsidRPr="00211A34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71547">
              <w:rPr>
                <w:color w:val="000000"/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71547">
              <w:rPr>
                <w:color w:val="000000"/>
                <w:sz w:val="22"/>
                <w:szCs w:val="22"/>
              </w:rPr>
              <w:t>Ciepłe gniazdko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71547">
              <w:rPr>
                <w:b/>
                <w:sz w:val="22"/>
                <w:szCs w:val="22"/>
              </w:rPr>
              <w:t>5 741.28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5657657" w14:textId="77777777" w:rsidR="00271547" w:rsidRPr="00D168A0" w:rsidRDefault="00271547" w:rsidP="002A4C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079B468" w14:textId="77777777" w:rsidR="00271547" w:rsidRDefault="00271547" w:rsidP="002A4C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7154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71547" w14:paraId="42951B09" w14:textId="77777777" w:rsidTr="002A4C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370A067" w14:textId="77777777" w:rsidR="00271547" w:rsidRPr="001D1EEC" w:rsidRDefault="00271547" w:rsidP="002A4CE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71547">
              <w:rPr>
                <w:b/>
                <w:sz w:val="22"/>
                <w:szCs w:val="22"/>
              </w:rPr>
              <w:lastRenderedPageBreak/>
              <w:t>Medtronic Poland sp. z o.o.</w:t>
            </w:r>
          </w:p>
          <w:p w14:paraId="42C68F8C" w14:textId="77777777" w:rsidR="00271547" w:rsidRPr="001D1EEC" w:rsidRDefault="00271547" w:rsidP="002A4CEB">
            <w:pPr>
              <w:spacing w:line="276" w:lineRule="auto"/>
              <w:rPr>
                <w:bCs/>
                <w:sz w:val="22"/>
                <w:szCs w:val="22"/>
              </w:rPr>
            </w:pPr>
            <w:r w:rsidRPr="00271547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71547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Warszawa</w:t>
            </w:r>
          </w:p>
          <w:p w14:paraId="567DB8B6" w14:textId="77777777" w:rsidR="00271547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240991" w14:textId="77777777" w:rsidR="00271547" w:rsidRPr="00211A34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71547">
              <w:rPr>
                <w:color w:val="000000"/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71547">
              <w:rPr>
                <w:color w:val="000000"/>
                <w:sz w:val="22"/>
                <w:szCs w:val="22"/>
              </w:rPr>
              <w:t>Shaver z wiertarką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71547">
              <w:rPr>
                <w:b/>
                <w:sz w:val="22"/>
                <w:szCs w:val="22"/>
              </w:rPr>
              <w:t>27 540.00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18FC548" w14:textId="77777777" w:rsidR="00271547" w:rsidRPr="00D168A0" w:rsidRDefault="00271547" w:rsidP="002A4C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390518B" w14:textId="77777777" w:rsidR="00271547" w:rsidRDefault="00271547" w:rsidP="002A4C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7154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71547" w14:paraId="1EFD1924" w14:textId="77777777" w:rsidTr="002A4C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D3B046E" w14:textId="77777777" w:rsidR="00271547" w:rsidRPr="001D1EEC" w:rsidRDefault="00271547" w:rsidP="002A4CE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71547">
              <w:rPr>
                <w:b/>
                <w:sz w:val="22"/>
                <w:szCs w:val="22"/>
              </w:rPr>
              <w:t>DUTCHMED PL Spółka z ograniczoną odpowiedzialnością</w:t>
            </w:r>
          </w:p>
          <w:p w14:paraId="0C25D9D7" w14:textId="77777777" w:rsidR="00271547" w:rsidRPr="001D1EEC" w:rsidRDefault="00271547" w:rsidP="002A4CEB">
            <w:pPr>
              <w:spacing w:line="276" w:lineRule="auto"/>
              <w:rPr>
                <w:bCs/>
                <w:sz w:val="22"/>
                <w:szCs w:val="22"/>
              </w:rPr>
            </w:pPr>
            <w:r w:rsidRPr="00271547">
              <w:rPr>
                <w:bCs/>
                <w:sz w:val="22"/>
                <w:szCs w:val="22"/>
              </w:rPr>
              <w:t>Szajnochy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71547">
              <w:rPr>
                <w:bCs/>
                <w:sz w:val="22"/>
                <w:szCs w:val="22"/>
              </w:rPr>
              <w:t>85-738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Bydgoszcz</w:t>
            </w:r>
          </w:p>
          <w:p w14:paraId="2322B38C" w14:textId="77777777" w:rsidR="00271547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4EBC4F" w14:textId="77777777" w:rsidR="00271547" w:rsidRPr="00211A34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71547">
              <w:rPr>
                <w:color w:val="000000"/>
                <w:sz w:val="22"/>
                <w:szCs w:val="22"/>
              </w:rPr>
              <w:t>29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71547">
              <w:rPr>
                <w:color w:val="000000"/>
                <w:sz w:val="22"/>
                <w:szCs w:val="22"/>
              </w:rPr>
              <w:t>Stanowisko do resuscytacji i zestaw do wspomagania oddechu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71547">
              <w:rPr>
                <w:b/>
                <w:sz w:val="22"/>
                <w:szCs w:val="22"/>
              </w:rPr>
              <w:t>24 138.00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89AC9E3" w14:textId="77777777" w:rsidR="00271547" w:rsidRPr="00D168A0" w:rsidRDefault="00271547" w:rsidP="002A4C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53FE33B" w14:textId="77777777" w:rsidR="00271547" w:rsidRDefault="00271547" w:rsidP="002A4C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7154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71547" w14:paraId="2CB0CA41" w14:textId="77777777" w:rsidTr="002A4C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EBA3139" w14:textId="77777777" w:rsidR="00271547" w:rsidRPr="001D1EEC" w:rsidRDefault="00271547" w:rsidP="002A4CE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71547">
              <w:rPr>
                <w:b/>
                <w:sz w:val="22"/>
                <w:szCs w:val="22"/>
              </w:rPr>
              <w:t>ANMEDIQ Sp. z o.o.</w:t>
            </w:r>
          </w:p>
          <w:p w14:paraId="77FF4BEB" w14:textId="77777777" w:rsidR="00271547" w:rsidRPr="001D1EEC" w:rsidRDefault="00271547" w:rsidP="002A4CEB">
            <w:pPr>
              <w:spacing w:line="276" w:lineRule="auto"/>
              <w:rPr>
                <w:bCs/>
                <w:sz w:val="22"/>
                <w:szCs w:val="22"/>
              </w:rPr>
            </w:pPr>
            <w:r w:rsidRPr="00271547">
              <w:rPr>
                <w:bCs/>
                <w:sz w:val="22"/>
                <w:szCs w:val="22"/>
              </w:rPr>
              <w:t>Zachodnia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71547">
              <w:rPr>
                <w:bCs/>
                <w:sz w:val="22"/>
                <w:szCs w:val="22"/>
              </w:rPr>
              <w:t>05-552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Wola Mrokowska</w:t>
            </w:r>
          </w:p>
          <w:p w14:paraId="18106C16" w14:textId="77777777" w:rsidR="00271547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0F4941" w14:textId="77777777" w:rsidR="00271547" w:rsidRPr="00211A34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71547">
              <w:rPr>
                <w:color w:val="000000"/>
                <w:sz w:val="22"/>
                <w:szCs w:val="22"/>
              </w:rPr>
              <w:t>37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71547">
              <w:rPr>
                <w:color w:val="000000"/>
                <w:sz w:val="22"/>
                <w:szCs w:val="22"/>
              </w:rPr>
              <w:t>Monitory rzutu serca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71547">
              <w:rPr>
                <w:b/>
                <w:sz w:val="22"/>
                <w:szCs w:val="22"/>
              </w:rPr>
              <w:t>21 546.00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7A2478" w14:textId="77777777" w:rsidR="00271547" w:rsidRPr="00D168A0" w:rsidRDefault="00271547" w:rsidP="002A4C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AD5F1F9" w14:textId="77777777" w:rsidR="00271547" w:rsidRDefault="00271547" w:rsidP="002A4C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7154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71547" w14:paraId="135A8FD6" w14:textId="77777777" w:rsidTr="002A4C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54BEF91" w14:textId="77777777" w:rsidR="00271547" w:rsidRPr="001D1EEC" w:rsidRDefault="00271547" w:rsidP="002A4CE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71547">
              <w:rPr>
                <w:b/>
                <w:sz w:val="22"/>
                <w:szCs w:val="22"/>
              </w:rPr>
              <w:t>PLS SERVICES Sp. z o.o.</w:t>
            </w:r>
          </w:p>
          <w:p w14:paraId="1D3239E3" w14:textId="77777777" w:rsidR="00271547" w:rsidRPr="001D1EEC" w:rsidRDefault="00271547" w:rsidP="002A4CEB">
            <w:pPr>
              <w:spacing w:line="276" w:lineRule="auto"/>
              <w:rPr>
                <w:bCs/>
                <w:sz w:val="22"/>
                <w:szCs w:val="22"/>
              </w:rPr>
            </w:pPr>
            <w:r w:rsidRPr="00271547">
              <w:rPr>
                <w:bCs/>
                <w:sz w:val="22"/>
                <w:szCs w:val="22"/>
              </w:rPr>
              <w:t>Rzędziany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71547">
              <w:rPr>
                <w:bCs/>
                <w:sz w:val="22"/>
                <w:szCs w:val="22"/>
              </w:rPr>
              <w:t>16-080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Rzędziany</w:t>
            </w:r>
          </w:p>
          <w:p w14:paraId="2AE37363" w14:textId="77777777" w:rsidR="00271547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CE6019" w14:textId="77777777" w:rsidR="00271547" w:rsidRPr="00271547" w:rsidRDefault="00271547" w:rsidP="002A4CEB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71547">
              <w:rPr>
                <w:color w:val="000000"/>
                <w:sz w:val="22"/>
                <w:szCs w:val="22"/>
              </w:rPr>
              <w:t>39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71547">
              <w:rPr>
                <w:color w:val="000000"/>
                <w:sz w:val="22"/>
                <w:szCs w:val="22"/>
              </w:rPr>
              <w:t xml:space="preserve">Urządzenie do suchego </w:t>
            </w:r>
          </w:p>
          <w:p w14:paraId="724995B1" w14:textId="77777777" w:rsidR="00271547" w:rsidRPr="00211A34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1547">
              <w:rPr>
                <w:color w:val="000000"/>
                <w:sz w:val="22"/>
                <w:szCs w:val="22"/>
              </w:rPr>
              <w:t>rozmrażania osocza oraz Zamrażarka do osocza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71547">
              <w:rPr>
                <w:b/>
                <w:sz w:val="22"/>
                <w:szCs w:val="22"/>
              </w:rPr>
              <w:t>5 702.40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0095D3" w14:textId="77777777" w:rsidR="00271547" w:rsidRPr="00D168A0" w:rsidRDefault="00271547" w:rsidP="002A4C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D807022" w14:textId="77777777" w:rsidR="00271547" w:rsidRDefault="00271547" w:rsidP="002A4C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7154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71547" w14:paraId="03EC3346" w14:textId="77777777" w:rsidTr="002A4C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44CC329" w14:textId="77777777" w:rsidR="00271547" w:rsidRPr="001D1EEC" w:rsidRDefault="00271547" w:rsidP="002A4CE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71547">
              <w:rPr>
                <w:b/>
                <w:sz w:val="22"/>
                <w:szCs w:val="22"/>
              </w:rPr>
              <w:t>PLS SERVICES Sp. z o.o.</w:t>
            </w:r>
          </w:p>
          <w:p w14:paraId="5FE7BB22" w14:textId="77777777" w:rsidR="00271547" w:rsidRPr="001D1EEC" w:rsidRDefault="00271547" w:rsidP="002A4CEB">
            <w:pPr>
              <w:spacing w:line="276" w:lineRule="auto"/>
              <w:rPr>
                <w:bCs/>
                <w:sz w:val="22"/>
                <w:szCs w:val="22"/>
              </w:rPr>
            </w:pPr>
            <w:r w:rsidRPr="00271547">
              <w:rPr>
                <w:bCs/>
                <w:sz w:val="22"/>
                <w:szCs w:val="22"/>
              </w:rPr>
              <w:t>Rzędziany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71547">
              <w:rPr>
                <w:bCs/>
                <w:sz w:val="22"/>
                <w:szCs w:val="22"/>
              </w:rPr>
              <w:t>16-080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Rzędziany</w:t>
            </w:r>
          </w:p>
          <w:p w14:paraId="5802ECE1" w14:textId="77777777" w:rsidR="00271547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46524D" w14:textId="77777777" w:rsidR="00271547" w:rsidRPr="00211A34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71547">
              <w:rPr>
                <w:color w:val="000000"/>
                <w:sz w:val="22"/>
                <w:szCs w:val="22"/>
              </w:rPr>
              <w:t>45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71547">
              <w:rPr>
                <w:color w:val="000000"/>
                <w:sz w:val="22"/>
                <w:szCs w:val="22"/>
              </w:rPr>
              <w:t>Cieplarka do płynów infuzyjnych oraz Kontroler grzewczy i ogrzewacz krwi, płynów infuzyjnych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71547">
              <w:rPr>
                <w:b/>
                <w:sz w:val="22"/>
                <w:szCs w:val="22"/>
              </w:rPr>
              <w:t>14 891.04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BD0104A" w14:textId="77777777" w:rsidR="00271547" w:rsidRPr="00D168A0" w:rsidRDefault="00271547" w:rsidP="002A4C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80DC931" w14:textId="77777777" w:rsidR="00271547" w:rsidRDefault="00271547" w:rsidP="002A4C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7154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71547" w14:paraId="756BDF51" w14:textId="77777777" w:rsidTr="002A4C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777A913" w14:textId="77777777" w:rsidR="00271547" w:rsidRPr="001D1EEC" w:rsidRDefault="00271547" w:rsidP="002A4CE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71547">
              <w:rPr>
                <w:b/>
                <w:sz w:val="22"/>
                <w:szCs w:val="22"/>
              </w:rPr>
              <w:lastRenderedPageBreak/>
              <w:t>PLS SERVICES Sp. z o.o.</w:t>
            </w:r>
          </w:p>
          <w:p w14:paraId="649DEA8F" w14:textId="77777777" w:rsidR="00271547" w:rsidRPr="001D1EEC" w:rsidRDefault="00271547" w:rsidP="002A4CEB">
            <w:pPr>
              <w:spacing w:line="276" w:lineRule="auto"/>
              <w:rPr>
                <w:bCs/>
                <w:sz w:val="22"/>
                <w:szCs w:val="22"/>
              </w:rPr>
            </w:pPr>
            <w:r w:rsidRPr="00271547">
              <w:rPr>
                <w:bCs/>
                <w:sz w:val="22"/>
                <w:szCs w:val="22"/>
              </w:rPr>
              <w:t>Rzędziany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71547">
              <w:rPr>
                <w:bCs/>
                <w:sz w:val="22"/>
                <w:szCs w:val="22"/>
              </w:rPr>
              <w:t>16-080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Rzędziany</w:t>
            </w:r>
          </w:p>
          <w:p w14:paraId="193C53AE" w14:textId="77777777" w:rsidR="00271547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630AFC" w14:textId="77777777" w:rsidR="00271547" w:rsidRPr="00211A34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71547">
              <w:rPr>
                <w:color w:val="000000"/>
                <w:sz w:val="22"/>
                <w:szCs w:val="22"/>
              </w:rPr>
              <w:t>58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71547">
              <w:rPr>
                <w:color w:val="000000"/>
                <w:sz w:val="22"/>
                <w:szCs w:val="22"/>
              </w:rPr>
              <w:t>Aparat do badań urodynamicznych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71547">
              <w:rPr>
                <w:b/>
                <w:sz w:val="22"/>
                <w:szCs w:val="22"/>
              </w:rPr>
              <w:t>13 616.10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4A9380C" w14:textId="77777777" w:rsidR="00271547" w:rsidRPr="00D168A0" w:rsidRDefault="00271547" w:rsidP="002A4C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AD7D74F" w14:textId="77777777" w:rsidR="00271547" w:rsidRDefault="00271547" w:rsidP="002A4C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7154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71547" w14:paraId="4A3CCC7C" w14:textId="77777777" w:rsidTr="002A4C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6631CBD" w14:textId="77777777" w:rsidR="00271547" w:rsidRPr="001D1EEC" w:rsidRDefault="00271547" w:rsidP="002A4CE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71547">
              <w:rPr>
                <w:b/>
                <w:sz w:val="22"/>
                <w:szCs w:val="22"/>
              </w:rPr>
              <w:t>MIRO Sp. z o.o.</w:t>
            </w:r>
          </w:p>
          <w:p w14:paraId="6352514E" w14:textId="77777777" w:rsidR="00271547" w:rsidRPr="001D1EEC" w:rsidRDefault="00271547" w:rsidP="002A4CEB">
            <w:pPr>
              <w:spacing w:line="276" w:lineRule="auto"/>
              <w:rPr>
                <w:bCs/>
                <w:sz w:val="22"/>
                <w:szCs w:val="22"/>
              </w:rPr>
            </w:pPr>
            <w:r w:rsidRPr="00271547">
              <w:rPr>
                <w:bCs/>
                <w:sz w:val="22"/>
                <w:szCs w:val="22"/>
              </w:rPr>
              <w:t>Mińska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25B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/U1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71547">
              <w:rPr>
                <w:bCs/>
                <w:sz w:val="22"/>
                <w:szCs w:val="22"/>
              </w:rPr>
              <w:t>03-808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Warszawa</w:t>
            </w:r>
          </w:p>
          <w:p w14:paraId="68060496" w14:textId="77777777" w:rsidR="00271547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EAD3DF" w14:textId="77777777" w:rsidR="00271547" w:rsidRPr="00211A34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71547">
              <w:rPr>
                <w:color w:val="000000"/>
                <w:sz w:val="22"/>
                <w:szCs w:val="22"/>
              </w:rPr>
              <w:t>107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71547">
              <w:rPr>
                <w:color w:val="000000"/>
                <w:sz w:val="22"/>
                <w:szCs w:val="22"/>
              </w:rPr>
              <w:t>Aparat USG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71547">
              <w:rPr>
                <w:b/>
                <w:sz w:val="22"/>
                <w:szCs w:val="22"/>
              </w:rPr>
              <w:t>25 920.00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0CEE2A2" w14:textId="77777777" w:rsidR="00271547" w:rsidRPr="00D168A0" w:rsidRDefault="00271547" w:rsidP="002A4C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BD94BC7" w14:textId="77777777" w:rsidR="00271547" w:rsidRDefault="00271547" w:rsidP="002A4C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7154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71547" w14:paraId="0A47EF47" w14:textId="77777777" w:rsidTr="002A4C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97D9DEC" w14:textId="77777777" w:rsidR="00271547" w:rsidRPr="001D1EEC" w:rsidRDefault="00271547" w:rsidP="002A4CE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71547">
              <w:rPr>
                <w:b/>
                <w:sz w:val="22"/>
                <w:szCs w:val="22"/>
              </w:rPr>
              <w:t>Optotech Spółka z ograniczoną odpowiedzialnością Spółka komandytowa</w:t>
            </w:r>
          </w:p>
          <w:p w14:paraId="0320174B" w14:textId="77777777" w:rsidR="00271547" w:rsidRPr="001D1EEC" w:rsidRDefault="00271547" w:rsidP="002A4CEB">
            <w:pPr>
              <w:spacing w:line="276" w:lineRule="auto"/>
              <w:rPr>
                <w:bCs/>
                <w:sz w:val="22"/>
                <w:szCs w:val="22"/>
              </w:rPr>
            </w:pPr>
            <w:r w:rsidRPr="00271547">
              <w:rPr>
                <w:bCs/>
                <w:sz w:val="22"/>
                <w:szCs w:val="22"/>
              </w:rPr>
              <w:t>Wimmera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67E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71547">
              <w:rPr>
                <w:bCs/>
                <w:sz w:val="22"/>
                <w:szCs w:val="22"/>
              </w:rPr>
              <w:t>32-005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71547">
              <w:rPr>
                <w:bCs/>
                <w:sz w:val="22"/>
                <w:szCs w:val="22"/>
              </w:rPr>
              <w:t>Niepołomice</w:t>
            </w:r>
          </w:p>
          <w:p w14:paraId="012A4056" w14:textId="77777777" w:rsidR="00271547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F2DD8A" w14:textId="77777777" w:rsidR="00271547" w:rsidRPr="00211A34" w:rsidRDefault="00271547" w:rsidP="002A4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71547">
              <w:rPr>
                <w:color w:val="000000"/>
                <w:sz w:val="22"/>
                <w:szCs w:val="22"/>
              </w:rPr>
              <w:t>112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71547">
              <w:rPr>
                <w:color w:val="000000"/>
                <w:sz w:val="22"/>
                <w:szCs w:val="22"/>
              </w:rPr>
              <w:t>Laser SLT-YAG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71547">
              <w:rPr>
                <w:b/>
                <w:sz w:val="22"/>
                <w:szCs w:val="22"/>
              </w:rPr>
              <w:t>6 318.00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C29CDBF" w14:textId="77777777" w:rsidR="00271547" w:rsidRPr="00D168A0" w:rsidRDefault="00271547" w:rsidP="002A4C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AC6DE39" w14:textId="77777777" w:rsidR="00271547" w:rsidRDefault="00271547" w:rsidP="002A4C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7154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04B31D9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EA897B2" w14:textId="77777777" w:rsidTr="00596EA3">
        <w:tc>
          <w:tcPr>
            <w:tcW w:w="2169" w:type="dxa"/>
            <w:shd w:val="clear" w:color="auto" w:fill="F3F3F3"/>
          </w:tcPr>
          <w:p w14:paraId="6683A09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2B4C68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C3104A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F8D66A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71547" w:rsidRPr="00B93F9B" w14:paraId="137A57AF" w14:textId="77777777" w:rsidTr="002A4CEB">
        <w:tc>
          <w:tcPr>
            <w:tcW w:w="2169" w:type="dxa"/>
            <w:shd w:val="clear" w:color="auto" w:fill="auto"/>
          </w:tcPr>
          <w:p w14:paraId="64D05EE1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Acculan - zastaw</w:t>
            </w:r>
          </w:p>
        </w:tc>
        <w:tc>
          <w:tcPr>
            <w:tcW w:w="2793" w:type="dxa"/>
            <w:shd w:val="clear" w:color="auto" w:fill="auto"/>
          </w:tcPr>
          <w:p w14:paraId="28D4C810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060BDDFD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Tysiąclecia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14</w:t>
            </w:r>
          </w:p>
          <w:p w14:paraId="104FF407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64-300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66515E19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- 60.00</w:t>
            </w:r>
          </w:p>
          <w:p w14:paraId="5A93CFB4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94186F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100,00</w:t>
            </w:r>
          </w:p>
        </w:tc>
      </w:tr>
      <w:tr w:rsidR="00271547" w:rsidRPr="00B93F9B" w14:paraId="69942BEE" w14:textId="77777777" w:rsidTr="002A4CEB">
        <w:tc>
          <w:tcPr>
            <w:tcW w:w="2169" w:type="dxa"/>
            <w:shd w:val="clear" w:color="auto" w:fill="auto"/>
          </w:tcPr>
          <w:p w14:paraId="578283B4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10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Ciepłe gniazdko</w:t>
            </w:r>
          </w:p>
        </w:tc>
        <w:tc>
          <w:tcPr>
            <w:tcW w:w="2793" w:type="dxa"/>
            <w:shd w:val="clear" w:color="auto" w:fill="auto"/>
          </w:tcPr>
          <w:p w14:paraId="450373E5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Zakład Naprawczy Aparatury Medycznej Polmed</w:t>
            </w:r>
          </w:p>
          <w:p w14:paraId="3081FA6C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Kobielska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17/28</w:t>
            </w:r>
          </w:p>
          <w:p w14:paraId="0570E019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04-359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651D0E9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- 0.00</w:t>
            </w:r>
          </w:p>
          <w:p w14:paraId="1BC84C78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2A588E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0,00</w:t>
            </w:r>
          </w:p>
        </w:tc>
      </w:tr>
      <w:tr w:rsidR="00271547" w:rsidRPr="00B93F9B" w14:paraId="6A5BBB96" w14:textId="77777777" w:rsidTr="002A4CEB">
        <w:tc>
          <w:tcPr>
            <w:tcW w:w="2169" w:type="dxa"/>
            <w:shd w:val="clear" w:color="auto" w:fill="auto"/>
          </w:tcPr>
          <w:p w14:paraId="74663C79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10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Ciepłe gniazdko</w:t>
            </w:r>
          </w:p>
        </w:tc>
        <w:tc>
          <w:tcPr>
            <w:tcW w:w="2793" w:type="dxa"/>
            <w:shd w:val="clear" w:color="auto" w:fill="auto"/>
          </w:tcPr>
          <w:p w14:paraId="112AE732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PLS SERVICES Sp. z o.o.</w:t>
            </w:r>
          </w:p>
          <w:p w14:paraId="35F418BF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Rzędziany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22</w:t>
            </w:r>
          </w:p>
          <w:p w14:paraId="706617F9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16-080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Rzędziany</w:t>
            </w:r>
          </w:p>
        </w:tc>
        <w:tc>
          <w:tcPr>
            <w:tcW w:w="2976" w:type="dxa"/>
            <w:shd w:val="clear" w:color="auto" w:fill="auto"/>
          </w:tcPr>
          <w:p w14:paraId="17B29B54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- 60.00</w:t>
            </w:r>
          </w:p>
          <w:p w14:paraId="39FDA056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FCCD45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100,00</w:t>
            </w:r>
          </w:p>
        </w:tc>
      </w:tr>
      <w:tr w:rsidR="00271547" w:rsidRPr="00B93F9B" w14:paraId="4BA487D2" w14:textId="77777777" w:rsidTr="002A4CEB">
        <w:tc>
          <w:tcPr>
            <w:tcW w:w="2169" w:type="dxa"/>
            <w:shd w:val="clear" w:color="auto" w:fill="auto"/>
          </w:tcPr>
          <w:p w14:paraId="5C385C6E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10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Ciepłe gniazdko</w:t>
            </w:r>
          </w:p>
        </w:tc>
        <w:tc>
          <w:tcPr>
            <w:tcW w:w="2793" w:type="dxa"/>
            <w:shd w:val="clear" w:color="auto" w:fill="auto"/>
          </w:tcPr>
          <w:p w14:paraId="793EDA39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EM-MED sp. z o.o.</w:t>
            </w:r>
          </w:p>
          <w:p w14:paraId="7B46BCFB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Przygraniczna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40</w:t>
            </w:r>
          </w:p>
          <w:p w14:paraId="63CCE82F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32-085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Modlnica</w:t>
            </w:r>
          </w:p>
        </w:tc>
        <w:tc>
          <w:tcPr>
            <w:tcW w:w="2976" w:type="dxa"/>
            <w:shd w:val="clear" w:color="auto" w:fill="auto"/>
          </w:tcPr>
          <w:p w14:paraId="46F44EC8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- 32.12</w:t>
            </w:r>
          </w:p>
          <w:p w14:paraId="257F243A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9D892F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72,12</w:t>
            </w:r>
          </w:p>
        </w:tc>
      </w:tr>
      <w:tr w:rsidR="00271547" w:rsidRPr="00B93F9B" w14:paraId="0A41199B" w14:textId="77777777" w:rsidTr="002A4CEB">
        <w:tc>
          <w:tcPr>
            <w:tcW w:w="2169" w:type="dxa"/>
            <w:shd w:val="clear" w:color="auto" w:fill="auto"/>
          </w:tcPr>
          <w:p w14:paraId="1B913019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22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Shaver z wiertarką</w:t>
            </w:r>
          </w:p>
        </w:tc>
        <w:tc>
          <w:tcPr>
            <w:tcW w:w="2793" w:type="dxa"/>
            <w:shd w:val="clear" w:color="auto" w:fill="auto"/>
          </w:tcPr>
          <w:p w14:paraId="2BEEE33C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06903876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Polna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11</w:t>
            </w:r>
          </w:p>
          <w:p w14:paraId="65D2BB2A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00-633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0633237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- 60.00</w:t>
            </w:r>
          </w:p>
          <w:p w14:paraId="588A60C4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AF118C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60,00</w:t>
            </w:r>
          </w:p>
        </w:tc>
      </w:tr>
      <w:tr w:rsidR="00271547" w:rsidRPr="00B93F9B" w14:paraId="505864B3" w14:textId="77777777" w:rsidTr="002A4CEB">
        <w:tc>
          <w:tcPr>
            <w:tcW w:w="2169" w:type="dxa"/>
            <w:shd w:val="clear" w:color="auto" w:fill="auto"/>
          </w:tcPr>
          <w:p w14:paraId="75CB662A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29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 xml:space="preserve">Stanowisko do </w:t>
            </w:r>
            <w:r w:rsidRPr="00B93F9B">
              <w:rPr>
                <w:sz w:val="20"/>
                <w:szCs w:val="20"/>
              </w:rPr>
              <w:lastRenderedPageBreak/>
              <w:t>resuscytacji i zestaw do wspomagania oddechu</w:t>
            </w:r>
          </w:p>
        </w:tc>
        <w:tc>
          <w:tcPr>
            <w:tcW w:w="2793" w:type="dxa"/>
            <w:shd w:val="clear" w:color="auto" w:fill="auto"/>
          </w:tcPr>
          <w:p w14:paraId="171B54E5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lastRenderedPageBreak/>
              <w:t xml:space="preserve">DUTCHMED PL Spółka z </w:t>
            </w:r>
            <w:r w:rsidRPr="00B93F9B">
              <w:rPr>
                <w:b/>
                <w:bCs/>
                <w:sz w:val="20"/>
                <w:szCs w:val="20"/>
              </w:rPr>
              <w:lastRenderedPageBreak/>
              <w:t>ograniczoną odpowiedzialnością</w:t>
            </w:r>
          </w:p>
          <w:p w14:paraId="0E9488F8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Szajnochy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14</w:t>
            </w:r>
          </w:p>
          <w:p w14:paraId="73575946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85-738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7908C1B2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lastRenderedPageBreak/>
              <w:t>1 - Cena - 60.00</w:t>
            </w:r>
          </w:p>
          <w:p w14:paraId="5FFBBFD3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lastRenderedPageBreak/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FAECB9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271547" w:rsidRPr="00B93F9B" w14:paraId="43184108" w14:textId="77777777" w:rsidTr="002A4CEB">
        <w:tc>
          <w:tcPr>
            <w:tcW w:w="2169" w:type="dxa"/>
            <w:shd w:val="clear" w:color="auto" w:fill="auto"/>
          </w:tcPr>
          <w:p w14:paraId="381034FF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37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Monitory rzutu serca</w:t>
            </w:r>
          </w:p>
        </w:tc>
        <w:tc>
          <w:tcPr>
            <w:tcW w:w="2793" w:type="dxa"/>
            <w:shd w:val="clear" w:color="auto" w:fill="auto"/>
          </w:tcPr>
          <w:p w14:paraId="60CDFBBE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AB Med-Serwis Arkadiusz Dobkowski</w:t>
            </w:r>
          </w:p>
          <w:p w14:paraId="593F9172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Sikorskiego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8/6</w:t>
            </w:r>
          </w:p>
          <w:p w14:paraId="76BBB20E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07-410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Ostrołęka</w:t>
            </w:r>
          </w:p>
        </w:tc>
        <w:tc>
          <w:tcPr>
            <w:tcW w:w="2976" w:type="dxa"/>
            <w:shd w:val="clear" w:color="auto" w:fill="auto"/>
          </w:tcPr>
          <w:p w14:paraId="19AAB5A7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- 0.00</w:t>
            </w:r>
          </w:p>
          <w:p w14:paraId="4507972B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3F1BBF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0,00</w:t>
            </w:r>
          </w:p>
        </w:tc>
      </w:tr>
      <w:tr w:rsidR="00271547" w:rsidRPr="00B93F9B" w14:paraId="1C97D42F" w14:textId="77777777" w:rsidTr="002A4CEB">
        <w:tc>
          <w:tcPr>
            <w:tcW w:w="2169" w:type="dxa"/>
            <w:shd w:val="clear" w:color="auto" w:fill="auto"/>
          </w:tcPr>
          <w:p w14:paraId="1483B729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37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Monitory rzutu serca</w:t>
            </w:r>
          </w:p>
        </w:tc>
        <w:tc>
          <w:tcPr>
            <w:tcW w:w="2793" w:type="dxa"/>
            <w:shd w:val="clear" w:color="auto" w:fill="auto"/>
          </w:tcPr>
          <w:p w14:paraId="1C165EE9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Zakład Naprawczy Aparatury Medycznej Polmed</w:t>
            </w:r>
          </w:p>
          <w:p w14:paraId="2143E145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Kobielska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17/28</w:t>
            </w:r>
          </w:p>
          <w:p w14:paraId="4425D8A0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04-359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AF453AE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- 0.00</w:t>
            </w:r>
          </w:p>
          <w:p w14:paraId="0A3B2716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5727A0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0,00</w:t>
            </w:r>
          </w:p>
        </w:tc>
      </w:tr>
      <w:tr w:rsidR="00271547" w:rsidRPr="00B93F9B" w14:paraId="1CE0D383" w14:textId="77777777" w:rsidTr="002A4CEB">
        <w:tc>
          <w:tcPr>
            <w:tcW w:w="2169" w:type="dxa"/>
            <w:shd w:val="clear" w:color="auto" w:fill="auto"/>
          </w:tcPr>
          <w:p w14:paraId="07B3C540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37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Monitory rzutu serca</w:t>
            </w:r>
          </w:p>
        </w:tc>
        <w:tc>
          <w:tcPr>
            <w:tcW w:w="2793" w:type="dxa"/>
            <w:shd w:val="clear" w:color="auto" w:fill="auto"/>
          </w:tcPr>
          <w:p w14:paraId="16A2E83E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ANMEDIQ Sp. z o.o.</w:t>
            </w:r>
          </w:p>
          <w:p w14:paraId="02B44AA6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Zachodnia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5</w:t>
            </w:r>
          </w:p>
          <w:p w14:paraId="59A077A7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05-552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Wola Mrokowska</w:t>
            </w:r>
          </w:p>
        </w:tc>
        <w:tc>
          <w:tcPr>
            <w:tcW w:w="2976" w:type="dxa"/>
            <w:shd w:val="clear" w:color="auto" w:fill="auto"/>
          </w:tcPr>
          <w:p w14:paraId="7C1B2818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- 60.00</w:t>
            </w:r>
          </w:p>
          <w:p w14:paraId="38DE1D2D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1215F3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100,00</w:t>
            </w:r>
          </w:p>
        </w:tc>
      </w:tr>
      <w:tr w:rsidR="00271547" w:rsidRPr="00B93F9B" w14:paraId="39E00D10" w14:textId="77777777" w:rsidTr="002A4CEB">
        <w:tc>
          <w:tcPr>
            <w:tcW w:w="2169" w:type="dxa"/>
            <w:shd w:val="clear" w:color="auto" w:fill="auto"/>
          </w:tcPr>
          <w:p w14:paraId="781EFFF5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39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 xml:space="preserve">Urządzenie do suchego </w:t>
            </w:r>
          </w:p>
          <w:p w14:paraId="584E631F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rozmrażania osocza oraz Zamrażarka do osocza</w:t>
            </w:r>
          </w:p>
        </w:tc>
        <w:tc>
          <w:tcPr>
            <w:tcW w:w="2793" w:type="dxa"/>
            <w:shd w:val="clear" w:color="auto" w:fill="auto"/>
          </w:tcPr>
          <w:p w14:paraId="523D85AF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PLS SERVICES Sp. z o.o.</w:t>
            </w:r>
          </w:p>
          <w:p w14:paraId="1D3E7A38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Rzędziany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22</w:t>
            </w:r>
          </w:p>
          <w:p w14:paraId="00E3828D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16-080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Rzędziany</w:t>
            </w:r>
          </w:p>
        </w:tc>
        <w:tc>
          <w:tcPr>
            <w:tcW w:w="2976" w:type="dxa"/>
            <w:shd w:val="clear" w:color="auto" w:fill="auto"/>
          </w:tcPr>
          <w:p w14:paraId="33140449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- 60.00</w:t>
            </w:r>
          </w:p>
          <w:p w14:paraId="21F52CAE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BFCB1D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100,00</w:t>
            </w:r>
          </w:p>
        </w:tc>
      </w:tr>
      <w:tr w:rsidR="00271547" w:rsidRPr="00B93F9B" w14:paraId="00426096" w14:textId="77777777" w:rsidTr="002A4CEB">
        <w:tc>
          <w:tcPr>
            <w:tcW w:w="2169" w:type="dxa"/>
            <w:shd w:val="clear" w:color="auto" w:fill="auto"/>
          </w:tcPr>
          <w:p w14:paraId="3317DD43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45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Cieplarka do płynów infuzyjnych oraz Kontroler grzewczy i ogrzewacz krwi, płynów infuzyjnych</w:t>
            </w:r>
          </w:p>
        </w:tc>
        <w:tc>
          <w:tcPr>
            <w:tcW w:w="2793" w:type="dxa"/>
            <w:shd w:val="clear" w:color="auto" w:fill="auto"/>
          </w:tcPr>
          <w:p w14:paraId="359027C9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Zakład Naprawczy Aparatury Medycznej Polmed</w:t>
            </w:r>
          </w:p>
          <w:p w14:paraId="765318B1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Kobielska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17/28</w:t>
            </w:r>
          </w:p>
          <w:p w14:paraId="6CE733DC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04-359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CBD7EF9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- 0.00</w:t>
            </w:r>
          </w:p>
          <w:p w14:paraId="0CBD00A2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CE092A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0,00</w:t>
            </w:r>
          </w:p>
        </w:tc>
      </w:tr>
      <w:tr w:rsidR="00271547" w:rsidRPr="00B93F9B" w14:paraId="04DF7570" w14:textId="77777777" w:rsidTr="002A4CEB">
        <w:tc>
          <w:tcPr>
            <w:tcW w:w="2169" w:type="dxa"/>
            <w:shd w:val="clear" w:color="auto" w:fill="auto"/>
          </w:tcPr>
          <w:p w14:paraId="0D80032F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45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Cieplarka do płynów infuzyjnych oraz Kontroler grzewczy i ogrzewacz krwi, płynów infuzyjnych</w:t>
            </w:r>
          </w:p>
        </w:tc>
        <w:tc>
          <w:tcPr>
            <w:tcW w:w="2793" w:type="dxa"/>
            <w:shd w:val="clear" w:color="auto" w:fill="auto"/>
          </w:tcPr>
          <w:p w14:paraId="0306C765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PLS SERVICES Sp. z o.o.</w:t>
            </w:r>
          </w:p>
          <w:p w14:paraId="361C1AB5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Rzędziany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22</w:t>
            </w:r>
          </w:p>
          <w:p w14:paraId="6F395372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16-080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Rzędziany</w:t>
            </w:r>
          </w:p>
        </w:tc>
        <w:tc>
          <w:tcPr>
            <w:tcW w:w="2976" w:type="dxa"/>
            <w:shd w:val="clear" w:color="auto" w:fill="auto"/>
          </w:tcPr>
          <w:p w14:paraId="05434097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- 60.00</w:t>
            </w:r>
          </w:p>
          <w:p w14:paraId="0011A438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D5B722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100,00</w:t>
            </w:r>
          </w:p>
        </w:tc>
      </w:tr>
      <w:tr w:rsidR="00271547" w:rsidRPr="00B93F9B" w14:paraId="0C1F6181" w14:textId="77777777" w:rsidTr="002A4CEB">
        <w:tc>
          <w:tcPr>
            <w:tcW w:w="2169" w:type="dxa"/>
            <w:shd w:val="clear" w:color="auto" w:fill="auto"/>
          </w:tcPr>
          <w:p w14:paraId="1AEA1E51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58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Aparat do badań urodynamicznych</w:t>
            </w:r>
          </w:p>
        </w:tc>
        <w:tc>
          <w:tcPr>
            <w:tcW w:w="2793" w:type="dxa"/>
            <w:shd w:val="clear" w:color="auto" w:fill="auto"/>
          </w:tcPr>
          <w:p w14:paraId="2299BB41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PLS SERVICES Sp. z o.o.</w:t>
            </w:r>
          </w:p>
          <w:p w14:paraId="7EB17E6E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Rzędziany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22</w:t>
            </w:r>
          </w:p>
          <w:p w14:paraId="7A4C4FA6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16-080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Rzędziany</w:t>
            </w:r>
          </w:p>
        </w:tc>
        <w:tc>
          <w:tcPr>
            <w:tcW w:w="2976" w:type="dxa"/>
            <w:shd w:val="clear" w:color="auto" w:fill="auto"/>
          </w:tcPr>
          <w:p w14:paraId="5C987FB9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- 60.00</w:t>
            </w:r>
          </w:p>
          <w:p w14:paraId="6168D61D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EB04AF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100,00</w:t>
            </w:r>
          </w:p>
        </w:tc>
      </w:tr>
      <w:tr w:rsidR="00271547" w:rsidRPr="00B93F9B" w14:paraId="1EC6DFE9" w14:textId="77777777" w:rsidTr="002A4CEB">
        <w:tc>
          <w:tcPr>
            <w:tcW w:w="2169" w:type="dxa"/>
            <w:shd w:val="clear" w:color="auto" w:fill="auto"/>
          </w:tcPr>
          <w:p w14:paraId="7D697206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107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Aparat USG</w:t>
            </w:r>
          </w:p>
        </w:tc>
        <w:tc>
          <w:tcPr>
            <w:tcW w:w="2793" w:type="dxa"/>
            <w:shd w:val="clear" w:color="auto" w:fill="auto"/>
          </w:tcPr>
          <w:p w14:paraId="51485D92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MIRO Sp. z o.o.</w:t>
            </w:r>
          </w:p>
          <w:p w14:paraId="603A7A96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Mińska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25B/U1</w:t>
            </w:r>
          </w:p>
          <w:p w14:paraId="3E7DB072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03-808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6E6EB17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- 60.00</w:t>
            </w:r>
          </w:p>
          <w:p w14:paraId="13D5BDDB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E12EA3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100,00</w:t>
            </w:r>
          </w:p>
        </w:tc>
      </w:tr>
      <w:tr w:rsidR="00271547" w:rsidRPr="00B93F9B" w14:paraId="5C09623E" w14:textId="77777777" w:rsidTr="002A4CEB">
        <w:tc>
          <w:tcPr>
            <w:tcW w:w="2169" w:type="dxa"/>
            <w:shd w:val="clear" w:color="auto" w:fill="auto"/>
          </w:tcPr>
          <w:p w14:paraId="4E88A611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107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Aparat USG</w:t>
            </w:r>
          </w:p>
        </w:tc>
        <w:tc>
          <w:tcPr>
            <w:tcW w:w="2793" w:type="dxa"/>
            <w:shd w:val="clear" w:color="auto" w:fill="auto"/>
          </w:tcPr>
          <w:p w14:paraId="6B57AB65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Zakład Naprawczy Aparatury Medycznej Polmed</w:t>
            </w:r>
          </w:p>
          <w:p w14:paraId="1D573E00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Kobielska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17/28</w:t>
            </w:r>
          </w:p>
          <w:p w14:paraId="36F246AA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04-359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78DB83C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- 0.00</w:t>
            </w:r>
          </w:p>
          <w:p w14:paraId="62E18C6B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D4CEAD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0,00</w:t>
            </w:r>
          </w:p>
        </w:tc>
      </w:tr>
      <w:tr w:rsidR="00271547" w:rsidRPr="00B93F9B" w14:paraId="33899271" w14:textId="77777777" w:rsidTr="002A4CEB">
        <w:tc>
          <w:tcPr>
            <w:tcW w:w="2169" w:type="dxa"/>
            <w:shd w:val="clear" w:color="auto" w:fill="auto"/>
          </w:tcPr>
          <w:p w14:paraId="6F0AC27C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107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Aparat USG</w:t>
            </w:r>
          </w:p>
        </w:tc>
        <w:tc>
          <w:tcPr>
            <w:tcW w:w="2793" w:type="dxa"/>
            <w:shd w:val="clear" w:color="auto" w:fill="auto"/>
          </w:tcPr>
          <w:p w14:paraId="0AD3F75A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APARIVA spółka z ograniczoną odpowiedzialnością</w:t>
            </w:r>
          </w:p>
          <w:p w14:paraId="00C4E52E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Prądnicka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10</w:t>
            </w:r>
          </w:p>
          <w:p w14:paraId="1C98D301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30-002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DE3972C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- 0.00</w:t>
            </w:r>
          </w:p>
          <w:p w14:paraId="0F2B2EBE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ACF041" w14:textId="77777777" w:rsidR="00271547" w:rsidRPr="00B93F9B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0,00</w:t>
            </w:r>
          </w:p>
        </w:tc>
      </w:tr>
      <w:tr w:rsidR="00271547" w:rsidRPr="00834EF4" w14:paraId="1978E7AE" w14:textId="77777777" w:rsidTr="002A4CEB">
        <w:tc>
          <w:tcPr>
            <w:tcW w:w="2169" w:type="dxa"/>
            <w:shd w:val="clear" w:color="auto" w:fill="auto"/>
          </w:tcPr>
          <w:p w14:paraId="12F07542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112</w:t>
            </w:r>
            <w:r w:rsidRPr="00B93F9B">
              <w:rPr>
                <w:sz w:val="20"/>
                <w:szCs w:val="20"/>
              </w:rPr>
              <w:t xml:space="preserve"> - </w:t>
            </w:r>
            <w:r w:rsidRPr="00B93F9B">
              <w:rPr>
                <w:sz w:val="20"/>
                <w:szCs w:val="20"/>
              </w:rPr>
              <w:t>Laser SLT-YAG</w:t>
            </w:r>
          </w:p>
        </w:tc>
        <w:tc>
          <w:tcPr>
            <w:tcW w:w="2793" w:type="dxa"/>
            <w:shd w:val="clear" w:color="auto" w:fill="auto"/>
          </w:tcPr>
          <w:p w14:paraId="2DCF2604" w14:textId="77777777" w:rsidR="00271547" w:rsidRPr="00B93F9B" w:rsidRDefault="00271547" w:rsidP="002A4CE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3F9B">
              <w:rPr>
                <w:b/>
                <w:bCs/>
                <w:sz w:val="20"/>
                <w:szCs w:val="20"/>
              </w:rPr>
              <w:t>Optotech Spółka z ograniczoną odpowiedzialnością Spółka komandytowa</w:t>
            </w:r>
          </w:p>
          <w:p w14:paraId="7EF23467" w14:textId="77777777" w:rsidR="00271547" w:rsidRPr="00B93F9B" w:rsidRDefault="00271547" w:rsidP="002A4CEB">
            <w:pPr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Wimmera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67E</w:t>
            </w:r>
          </w:p>
          <w:p w14:paraId="2CD1422A" w14:textId="77777777" w:rsidR="00271547" w:rsidRPr="00B93F9B" w:rsidRDefault="00271547" w:rsidP="002A4CEB">
            <w:pPr>
              <w:spacing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32-005</w:t>
            </w:r>
            <w:r w:rsidRPr="00B93F9B">
              <w:rPr>
                <w:sz w:val="20"/>
                <w:szCs w:val="20"/>
              </w:rPr>
              <w:t xml:space="preserve"> </w:t>
            </w:r>
            <w:r w:rsidRPr="00B93F9B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72E40AB7" w14:textId="77777777" w:rsidR="00271547" w:rsidRPr="00B93F9B" w:rsidRDefault="00271547" w:rsidP="002A4CEB">
            <w:pPr>
              <w:spacing w:before="40" w:after="40"/>
              <w:rPr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1 - Cena - 60.00</w:t>
            </w:r>
          </w:p>
          <w:p w14:paraId="317BF6EF" w14:textId="77777777" w:rsidR="00271547" w:rsidRPr="00B93F9B" w:rsidRDefault="00271547" w:rsidP="002A4CE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BCEA64" w14:textId="77777777" w:rsidR="00271547" w:rsidRPr="00211A34" w:rsidRDefault="00271547" w:rsidP="002A4CEB">
            <w:pPr>
              <w:jc w:val="center"/>
              <w:rPr>
                <w:color w:val="000000"/>
                <w:sz w:val="20"/>
                <w:szCs w:val="20"/>
              </w:rPr>
            </w:pPr>
            <w:r w:rsidRPr="00B93F9B">
              <w:rPr>
                <w:sz w:val="20"/>
                <w:szCs w:val="20"/>
              </w:rPr>
              <w:t xml:space="preserve">  100,00</w:t>
            </w:r>
          </w:p>
        </w:tc>
      </w:tr>
    </w:tbl>
    <w:p w14:paraId="575864BE" w14:textId="41B5D5A9" w:rsidR="008642B3" w:rsidRPr="00B93F9B" w:rsidRDefault="00B464D3" w:rsidP="00B93F9B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lastRenderedPageBreak/>
        <w:t>Zamawiający</w:t>
      </w:r>
      <w:bookmarkEnd w:id="0"/>
    </w:p>
    <w:sectPr w:rsidR="008642B3" w:rsidRPr="00B93F9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F8BC1" w14:textId="77777777" w:rsidR="00517D64" w:rsidRDefault="00517D64">
      <w:r>
        <w:separator/>
      </w:r>
    </w:p>
  </w:endnote>
  <w:endnote w:type="continuationSeparator" w:id="0">
    <w:p w14:paraId="6A09E9A7" w14:textId="77777777" w:rsidR="00517D64" w:rsidRDefault="00517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53D3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0367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6786D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ADDF9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512D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6BE0F" w14:textId="77777777" w:rsidR="00517D64" w:rsidRDefault="00517D64">
      <w:r>
        <w:separator/>
      </w:r>
    </w:p>
  </w:footnote>
  <w:footnote w:type="continuationSeparator" w:id="0">
    <w:p w14:paraId="7EA82A93" w14:textId="77777777" w:rsidR="00517D64" w:rsidRDefault="00517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5EAE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F357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8DE2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D64"/>
    <w:rsid w:val="00022322"/>
    <w:rsid w:val="00042497"/>
    <w:rsid w:val="000C1E6F"/>
    <w:rsid w:val="000E4E56"/>
    <w:rsid w:val="001A1468"/>
    <w:rsid w:val="001B7815"/>
    <w:rsid w:val="001D1EEC"/>
    <w:rsid w:val="00211A34"/>
    <w:rsid w:val="00271547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17D6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93F9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6275F"/>
  <w15:chartTrackingRefBased/>
  <w15:docId w15:val="{00BF124F-ABAD-450F-9E7A-041F3E2B8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5</Pages>
  <Words>1274</Words>
  <Characters>6786</Characters>
  <Application>Microsoft Office Word</Application>
  <DocSecurity>0</DocSecurity>
  <Lines>56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2023-06-27T09:32:00Z</dcterms:created>
  <dcterms:modified xsi:type="dcterms:W3CDTF">2023-06-27T09:40:00Z</dcterms:modified>
</cp:coreProperties>
</file>