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090CF" w14:textId="090DC46A" w:rsidR="008D2AB8" w:rsidRPr="005846E9" w:rsidRDefault="008D2AB8" w:rsidP="005846E9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A0111">
        <w:rPr>
          <w:rFonts w:ascii="Times New Roman" w:hAnsi="Times New Roman"/>
          <w:sz w:val="22"/>
          <w:szCs w:val="22"/>
        </w:rPr>
        <w:t>1</w:t>
      </w:r>
    </w:p>
    <w:p w14:paraId="20D016FD" w14:textId="77777777" w:rsidR="008D2AB8" w:rsidRPr="008A011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FORMULARZ OFERTY</w:t>
      </w:r>
    </w:p>
    <w:p w14:paraId="5B3A78F7" w14:textId="3770583D" w:rsidR="008D2AB8" w:rsidRPr="008A0111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C1DB12E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3A22F034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965C119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7FADBD7C" w14:textId="614F2ABE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 w:rsidR="004311C8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474B4358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D636634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</w:t>
      </w:r>
      <w:bookmarkStart w:id="0" w:name="_GoBack"/>
      <w:bookmarkEnd w:id="0"/>
      <w:r w:rsidRPr="008A0111">
        <w:rPr>
          <w:sz w:val="22"/>
          <w:szCs w:val="22"/>
        </w:rPr>
        <w:t>………</w:t>
      </w:r>
    </w:p>
    <w:p w14:paraId="5954AD8F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20932A88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48D3663E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53982A71" w14:textId="71063342" w:rsidR="003558F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31790F80" w14:textId="77777777" w:rsidR="003558FB" w:rsidRPr="008A0111" w:rsidRDefault="003558FB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D3F86F3" w14:textId="77777777" w:rsidR="008D2AB8" w:rsidRPr="008A0111" w:rsidRDefault="008D2AB8" w:rsidP="008D2AB8">
      <w:pPr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Do: Nazwa i siedziba Zamawiającego:</w:t>
      </w:r>
    </w:p>
    <w:p w14:paraId="392915B5" w14:textId="77777777" w:rsidR="006509A4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Akademia Górniczo - Hutnicza</w:t>
      </w:r>
    </w:p>
    <w:p w14:paraId="78329D4A" w14:textId="77777777" w:rsidR="006509A4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im. Stanisława Staszica w Krakowie</w:t>
      </w:r>
    </w:p>
    <w:p w14:paraId="48C9063C" w14:textId="77777777" w:rsidR="008D2AB8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Dział Zamówień Publicznych</w:t>
      </w:r>
      <w:r w:rsidR="008D2AB8" w:rsidRPr="008A0111">
        <w:rPr>
          <w:b/>
          <w:sz w:val="22"/>
          <w:szCs w:val="22"/>
        </w:rPr>
        <w:t xml:space="preserve">  </w:t>
      </w:r>
    </w:p>
    <w:p w14:paraId="63010A6E" w14:textId="77777777" w:rsidR="008D2AB8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Al. Mickiewicza</w:t>
      </w:r>
      <w:r w:rsidR="008D2AB8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30</w:t>
      </w:r>
      <w:r w:rsidR="008D2AB8" w:rsidRPr="008A0111">
        <w:rPr>
          <w:b/>
          <w:sz w:val="22"/>
          <w:szCs w:val="22"/>
        </w:rPr>
        <w:t xml:space="preserve"> </w:t>
      </w:r>
    </w:p>
    <w:p w14:paraId="39FA079C" w14:textId="77777777" w:rsidR="008D2AB8" w:rsidRPr="008A0111" w:rsidRDefault="006509A4" w:rsidP="008D2AB8">
      <w:pPr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30-059</w:t>
      </w:r>
      <w:r w:rsidR="008D2AB8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Kraków</w:t>
      </w:r>
      <w:r w:rsidR="008D2AB8" w:rsidRPr="008A0111">
        <w:rPr>
          <w:b/>
          <w:sz w:val="22"/>
          <w:szCs w:val="22"/>
        </w:rPr>
        <w:t xml:space="preserve">,  </w:t>
      </w:r>
    </w:p>
    <w:p w14:paraId="4802C9DB" w14:textId="77777777" w:rsidR="008D2AB8" w:rsidRPr="008A0111" w:rsidRDefault="008D2AB8" w:rsidP="008D2AB8">
      <w:pPr>
        <w:ind w:firstLine="3969"/>
        <w:rPr>
          <w:b/>
          <w:sz w:val="22"/>
          <w:szCs w:val="22"/>
        </w:rPr>
      </w:pPr>
    </w:p>
    <w:p w14:paraId="2E06BCC3" w14:textId="6D9EA4AD" w:rsidR="008D2AB8" w:rsidRPr="008A011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Przystępując do postępowania o udzielenie zamówienia publicznego, którego przedmiotem jest</w:t>
      </w:r>
      <w:r w:rsidR="009922C7">
        <w:rPr>
          <w:sz w:val="22"/>
          <w:szCs w:val="22"/>
        </w:rPr>
        <w:t>:</w:t>
      </w:r>
      <w:r w:rsidRPr="008A0111">
        <w:rPr>
          <w:sz w:val="22"/>
          <w:szCs w:val="22"/>
        </w:rPr>
        <w:t xml:space="preserve"> </w:t>
      </w:r>
      <w:r w:rsidR="007B415D" w:rsidRPr="007B415D">
        <w:rPr>
          <w:b/>
          <w:sz w:val="22"/>
          <w:szCs w:val="22"/>
        </w:rPr>
        <w:t xml:space="preserve">Dostawa komory klimatycznej dla </w:t>
      </w:r>
      <w:proofErr w:type="spellStart"/>
      <w:r w:rsidR="007B415D" w:rsidRPr="007B415D">
        <w:rPr>
          <w:b/>
          <w:sz w:val="22"/>
          <w:szCs w:val="22"/>
        </w:rPr>
        <w:t>WIMiR</w:t>
      </w:r>
      <w:proofErr w:type="spellEnd"/>
      <w:r w:rsidR="007B415D" w:rsidRPr="007B415D">
        <w:rPr>
          <w:b/>
          <w:sz w:val="22"/>
          <w:szCs w:val="22"/>
        </w:rPr>
        <w:t xml:space="preserve"> - KC-zp.272-360/23</w:t>
      </w:r>
      <w:r w:rsidR="009922C7">
        <w:rPr>
          <w:b/>
          <w:sz w:val="22"/>
          <w:szCs w:val="22"/>
        </w:rPr>
        <w:t xml:space="preserve">, </w:t>
      </w:r>
      <w:r w:rsidRPr="008A0111">
        <w:rPr>
          <w:sz w:val="22"/>
          <w:szCs w:val="22"/>
        </w:rPr>
        <w:t>oferuję realizację przedmiotu zamówienia, zgodnie z zasadami określonymi w specyfikacji warunków zamówienia.</w:t>
      </w:r>
    </w:p>
    <w:p w14:paraId="53845563" w14:textId="77777777" w:rsidR="008D2AB8" w:rsidRPr="008A0111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6CC9AEC" w14:textId="1D54E994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netto:   .........................................................................</w:t>
      </w:r>
      <w:r w:rsidR="003558FB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PLN</w:t>
      </w:r>
    </w:p>
    <w:p w14:paraId="42600F0D" w14:textId="77777777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A2E2BDA" w14:textId="29416A6E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brutto: .........................................................................</w:t>
      </w:r>
      <w:r w:rsidR="003558FB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PLN</w:t>
      </w:r>
    </w:p>
    <w:p w14:paraId="58554AFF" w14:textId="77777777" w:rsidR="008D2AB8" w:rsidRPr="008A011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B2AFBC4" w14:textId="6B752B5F" w:rsidR="008D2AB8" w:rsidRPr="008A011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Słownie brutto: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.......................................................................................................................</w:t>
      </w:r>
      <w:r w:rsidR="005846E9">
        <w:rPr>
          <w:sz w:val="22"/>
          <w:szCs w:val="22"/>
        </w:rPr>
        <w:t>................</w:t>
      </w:r>
    </w:p>
    <w:p w14:paraId="1B0973F5" w14:textId="77777777" w:rsidR="008D2AB8" w:rsidRPr="008A011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B24B1B" w14:textId="67303C03" w:rsidR="008D2AB8" w:rsidRPr="008A0111" w:rsidRDefault="008D2AB8" w:rsidP="008D2AB8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Powyższa cena zawiera podatek VAT w wysokości .......... % tj.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…………………….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PLN</w:t>
      </w:r>
    </w:p>
    <w:p w14:paraId="56F82120" w14:textId="43ABE32B" w:rsidR="00FE545C" w:rsidRDefault="001F476F" w:rsidP="008D2AB8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</w:t>
      </w:r>
      <w:r w:rsidR="00FE545C" w:rsidRPr="008A0111">
        <w:rPr>
          <w:sz w:val="22"/>
          <w:szCs w:val="22"/>
        </w:rPr>
        <w:t>roducent</w:t>
      </w:r>
      <w:r w:rsidRPr="008A0111">
        <w:rPr>
          <w:sz w:val="22"/>
          <w:szCs w:val="22"/>
        </w:rPr>
        <w:t>/</w:t>
      </w:r>
      <w:r w:rsidR="00FE545C" w:rsidRPr="008A0111">
        <w:rPr>
          <w:sz w:val="22"/>
          <w:szCs w:val="22"/>
        </w:rPr>
        <w:t>model zaoferowan</w:t>
      </w:r>
      <w:r w:rsidR="007B415D">
        <w:rPr>
          <w:sz w:val="22"/>
          <w:szCs w:val="22"/>
        </w:rPr>
        <w:t>ej komory klimatycznej</w:t>
      </w:r>
      <w:r w:rsidRPr="008A0111">
        <w:rPr>
          <w:sz w:val="22"/>
          <w:szCs w:val="22"/>
        </w:rPr>
        <w:t>: …………………………………………</w:t>
      </w:r>
      <w:r w:rsidR="008A0111">
        <w:rPr>
          <w:sz w:val="22"/>
          <w:szCs w:val="22"/>
        </w:rPr>
        <w:t>…</w:t>
      </w:r>
    </w:p>
    <w:p w14:paraId="081BAC0F" w14:textId="1C2B7013" w:rsidR="008D2AB8" w:rsidRPr="008A011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Termin realizacji umowy: </w:t>
      </w:r>
      <w:r w:rsidRPr="008A0111">
        <w:rPr>
          <w:b/>
          <w:bCs/>
          <w:sz w:val="22"/>
          <w:szCs w:val="22"/>
        </w:rPr>
        <w:t>………</w:t>
      </w:r>
      <w:r w:rsidR="001F476F" w:rsidRPr="008A0111">
        <w:rPr>
          <w:b/>
          <w:bCs/>
          <w:sz w:val="22"/>
          <w:szCs w:val="22"/>
        </w:rPr>
        <w:t xml:space="preserve"> dni od daty podpisania umowy </w:t>
      </w:r>
      <w:r w:rsidR="007B415D">
        <w:rPr>
          <w:b/>
          <w:color w:val="FF0000"/>
          <w:sz w:val="22"/>
          <w:szCs w:val="22"/>
        </w:rPr>
        <w:t>/</w:t>
      </w:r>
      <w:r w:rsidRPr="007B415D">
        <w:rPr>
          <w:b/>
          <w:color w:val="FF0000"/>
          <w:sz w:val="22"/>
          <w:szCs w:val="22"/>
        </w:rPr>
        <w:t>kryterium oceny ofert</w:t>
      </w:r>
      <w:r w:rsidR="007B415D">
        <w:rPr>
          <w:b/>
          <w:color w:val="FF0000"/>
          <w:sz w:val="22"/>
          <w:szCs w:val="22"/>
        </w:rPr>
        <w:t>/</w:t>
      </w:r>
    </w:p>
    <w:p w14:paraId="28A4705A" w14:textId="00B22670" w:rsidR="008D2AB8" w:rsidRPr="008A011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Okres udzielonej gwarancji wynosi:</w:t>
      </w:r>
      <w:r w:rsidRPr="008A0111">
        <w:rPr>
          <w:sz w:val="22"/>
          <w:szCs w:val="22"/>
        </w:rPr>
        <w:t xml:space="preserve"> </w:t>
      </w:r>
      <w:r w:rsidRPr="008A0111">
        <w:rPr>
          <w:b/>
          <w:bCs/>
          <w:sz w:val="22"/>
          <w:szCs w:val="22"/>
        </w:rPr>
        <w:t>……………</w:t>
      </w:r>
      <w:r w:rsidR="001F476F" w:rsidRPr="008A0111">
        <w:rPr>
          <w:b/>
          <w:bCs/>
          <w:sz w:val="22"/>
          <w:szCs w:val="22"/>
        </w:rPr>
        <w:t xml:space="preserve"> miesięcy</w:t>
      </w:r>
      <w:r w:rsidR="001F60F8">
        <w:rPr>
          <w:sz w:val="22"/>
          <w:szCs w:val="22"/>
        </w:rPr>
        <w:t xml:space="preserve"> </w:t>
      </w:r>
    </w:p>
    <w:p w14:paraId="4776E950" w14:textId="77777777" w:rsidR="008D2AB8" w:rsidRPr="008A0111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A0111">
        <w:rPr>
          <w:sz w:val="22"/>
          <w:szCs w:val="22"/>
        </w:rPr>
        <w:t xml:space="preserve">Oświadczamy, że zgodnie z ustawą z dnia </w:t>
      </w:r>
      <w:r w:rsidR="00A0022B" w:rsidRPr="008A0111">
        <w:rPr>
          <w:sz w:val="22"/>
          <w:szCs w:val="22"/>
        </w:rPr>
        <w:t>6 marca 2018 r</w:t>
      </w:r>
      <w:r w:rsidRPr="008A0111">
        <w:rPr>
          <w:sz w:val="22"/>
          <w:szCs w:val="22"/>
        </w:rPr>
        <w:t>.</w:t>
      </w:r>
      <w:r w:rsidR="00A0022B" w:rsidRPr="008A0111">
        <w:rPr>
          <w:sz w:val="22"/>
          <w:szCs w:val="22"/>
        </w:rPr>
        <w:t xml:space="preserve"> Prawo przedsiębiorców, </w:t>
      </w:r>
      <w:r w:rsidRPr="008A0111">
        <w:rPr>
          <w:sz w:val="22"/>
          <w:szCs w:val="22"/>
        </w:rPr>
        <w:t>należymy do małych lub średnich przedsiębiorców:</w:t>
      </w:r>
      <w:r w:rsidRPr="008A0111">
        <w:rPr>
          <w:b/>
          <w:sz w:val="22"/>
          <w:szCs w:val="22"/>
        </w:rPr>
        <w:t xml:space="preserve"> TAK/NIE</w:t>
      </w:r>
    </w:p>
    <w:p w14:paraId="317675BA" w14:textId="4EB36059" w:rsidR="005846E9" w:rsidRPr="005846E9" w:rsidRDefault="008D2AB8" w:rsidP="005846E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8A0111">
        <w:rPr>
          <w:sz w:val="22"/>
          <w:szCs w:val="22"/>
        </w:rPr>
        <w:t xml:space="preserve">Termin płatności: </w:t>
      </w:r>
      <w:r w:rsidR="001F476F" w:rsidRPr="008A011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BE51BC" w14:textId="2BF6ADCE" w:rsidR="00FE545C" w:rsidRPr="008A0111" w:rsidRDefault="008D2AB8" w:rsidP="00FE545C">
      <w:pPr>
        <w:rPr>
          <w:b/>
          <w:sz w:val="22"/>
          <w:szCs w:val="22"/>
          <w:u w:val="single"/>
        </w:rPr>
      </w:pPr>
      <w:r w:rsidRPr="005846E9">
        <w:rPr>
          <w:sz w:val="22"/>
          <w:szCs w:val="22"/>
        </w:rPr>
        <w:br w:type="page"/>
      </w:r>
      <w:r w:rsidR="00FE545C" w:rsidRPr="008A0111">
        <w:rPr>
          <w:b/>
          <w:sz w:val="22"/>
          <w:szCs w:val="22"/>
          <w:u w:val="single"/>
        </w:rPr>
        <w:lastRenderedPageBreak/>
        <w:t>Jednocześnie oświadczamy, że:</w:t>
      </w:r>
    </w:p>
    <w:p w14:paraId="6F2D4794" w14:textId="77777777" w:rsidR="008A0111" w:rsidRPr="008A0111" w:rsidRDefault="008A0111" w:rsidP="008A011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371FFDC4" w14:textId="77777777" w:rsidR="008A0111" w:rsidRPr="008A0111" w:rsidRDefault="008A0111" w:rsidP="008A01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61570B90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637877" w14:textId="77777777" w:rsidR="008A0111" w:rsidRPr="008A0111" w:rsidRDefault="008A0111" w:rsidP="008A0111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114F4F" w14:textId="77777777" w:rsidR="008A0111" w:rsidRPr="008A0111" w:rsidRDefault="008A0111" w:rsidP="008A0111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C80FD" w14:textId="77777777" w:rsidR="008A0111" w:rsidRPr="008A0111" w:rsidRDefault="008A0111" w:rsidP="008A011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0111" w:rsidRPr="008A0111" w14:paraId="488629FE" w14:textId="77777777" w:rsidTr="004571F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D23FB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A2542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30641CFC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8B861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8A0111" w:rsidRPr="008A0111" w14:paraId="3CEFC5E5" w14:textId="77777777" w:rsidTr="004571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5DD6C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C6482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894C2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A0111" w:rsidRPr="008A0111" w14:paraId="0F86221A" w14:textId="77777777" w:rsidTr="004571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7BFDA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7E9FB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82F95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D6F10D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Upoważnionymi do reprezentowania naszej firmy są następujące osoby:</w:t>
      </w:r>
    </w:p>
    <w:p w14:paraId="7BEA3CA3" w14:textId="77777777" w:rsidR="008A0111" w:rsidRPr="008A0111" w:rsidRDefault="008A0111" w:rsidP="008A011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64252CE7" w14:textId="77777777" w:rsidR="008A0111" w:rsidRPr="008A0111" w:rsidRDefault="008A0111" w:rsidP="008A011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1388525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70588D24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02BA0D5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74C5C90B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2BE97A4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</w:t>
      </w:r>
      <w:proofErr w:type="spellStart"/>
      <w:r w:rsidRPr="008A0111">
        <w:rPr>
          <w:sz w:val="22"/>
          <w:szCs w:val="22"/>
        </w:rPr>
        <w:t>ych</w:t>
      </w:r>
      <w:proofErr w:type="spellEnd"/>
      <w:r w:rsidRPr="008A0111">
        <w:rPr>
          <w:sz w:val="22"/>
          <w:szCs w:val="22"/>
        </w:rPr>
        <w:t>) dokumentu(ów)</w:t>
      </w:r>
    </w:p>
    <w:p w14:paraId="44CC571A" w14:textId="77777777" w:rsidR="008A0111" w:rsidRPr="008A0111" w:rsidRDefault="008A0111" w:rsidP="008A0111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366931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386E7A75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15CA583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5A463F3F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3F5379E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16384A4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61E42BB1" w14:textId="77777777" w:rsidR="008A0111" w:rsidRPr="008A0111" w:rsidRDefault="008A0111" w:rsidP="008A0111">
      <w:pPr>
        <w:jc w:val="both"/>
        <w:rPr>
          <w:sz w:val="22"/>
          <w:szCs w:val="22"/>
        </w:rPr>
      </w:pPr>
    </w:p>
    <w:p w14:paraId="096D1446" w14:textId="77777777" w:rsidR="008A0111" w:rsidRPr="008A0111" w:rsidRDefault="008A0111" w:rsidP="008A0111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p w14:paraId="38AF80BF" w14:textId="77777777" w:rsidR="008A0111" w:rsidRPr="008A0111" w:rsidRDefault="008A0111" w:rsidP="008A0111">
      <w:pPr>
        <w:rPr>
          <w:b/>
          <w:sz w:val="22"/>
          <w:szCs w:val="22"/>
          <w:u w:val="single"/>
        </w:rPr>
      </w:pPr>
    </w:p>
    <w:p w14:paraId="531BDE55" w14:textId="77777777" w:rsidR="008A0111" w:rsidRPr="008A0111" w:rsidRDefault="008A0111" w:rsidP="00FE545C">
      <w:pPr>
        <w:rPr>
          <w:b/>
          <w:sz w:val="22"/>
          <w:szCs w:val="22"/>
          <w:u w:val="single"/>
        </w:rPr>
      </w:pPr>
    </w:p>
    <w:p w14:paraId="4B105EAD" w14:textId="77777777" w:rsidR="00FE545C" w:rsidRPr="008A0111" w:rsidRDefault="00FE545C" w:rsidP="00FE545C">
      <w:pPr>
        <w:jc w:val="right"/>
        <w:rPr>
          <w:sz w:val="22"/>
          <w:szCs w:val="22"/>
        </w:rPr>
      </w:pPr>
    </w:p>
    <w:sectPr w:rsidR="00FE545C" w:rsidRPr="008A011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4A67E" w14:textId="77777777" w:rsidR="00865F6A" w:rsidRDefault="00865F6A">
      <w:r>
        <w:separator/>
      </w:r>
    </w:p>
  </w:endnote>
  <w:endnote w:type="continuationSeparator" w:id="0">
    <w:p w14:paraId="399B9159" w14:textId="77777777" w:rsidR="00865F6A" w:rsidRDefault="00865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077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47496" w14:textId="77777777" w:rsidR="00865F6A" w:rsidRDefault="00865F6A">
      <w:r>
        <w:separator/>
      </w:r>
    </w:p>
  </w:footnote>
  <w:footnote w:type="continuationSeparator" w:id="0">
    <w:p w14:paraId="2A2EF3B0" w14:textId="77777777" w:rsidR="00865F6A" w:rsidRDefault="00865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8DCE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0A"/>
    <w:rsid w:val="00012286"/>
    <w:rsid w:val="000704FC"/>
    <w:rsid w:val="00071CCC"/>
    <w:rsid w:val="000B313E"/>
    <w:rsid w:val="000B731D"/>
    <w:rsid w:val="000D6134"/>
    <w:rsid w:val="000E09C7"/>
    <w:rsid w:val="000F6589"/>
    <w:rsid w:val="00106636"/>
    <w:rsid w:val="00116EC6"/>
    <w:rsid w:val="001801DD"/>
    <w:rsid w:val="001D4612"/>
    <w:rsid w:val="001F476F"/>
    <w:rsid w:val="001F60F8"/>
    <w:rsid w:val="00205D47"/>
    <w:rsid w:val="00207E98"/>
    <w:rsid w:val="002723B0"/>
    <w:rsid w:val="00315A4A"/>
    <w:rsid w:val="003558FB"/>
    <w:rsid w:val="003C0013"/>
    <w:rsid w:val="004311C8"/>
    <w:rsid w:val="004B7300"/>
    <w:rsid w:val="004C6753"/>
    <w:rsid w:val="005846E9"/>
    <w:rsid w:val="00595C87"/>
    <w:rsid w:val="005D2C65"/>
    <w:rsid w:val="005E6D94"/>
    <w:rsid w:val="0063384F"/>
    <w:rsid w:val="00643C6F"/>
    <w:rsid w:val="00646202"/>
    <w:rsid w:val="006509A4"/>
    <w:rsid w:val="0065290F"/>
    <w:rsid w:val="006815F6"/>
    <w:rsid w:val="00737729"/>
    <w:rsid w:val="007748F0"/>
    <w:rsid w:val="007A4321"/>
    <w:rsid w:val="007B415D"/>
    <w:rsid w:val="007E510A"/>
    <w:rsid w:val="00833933"/>
    <w:rsid w:val="00853083"/>
    <w:rsid w:val="00865F6A"/>
    <w:rsid w:val="008A0111"/>
    <w:rsid w:val="008B2F0C"/>
    <w:rsid w:val="008B4928"/>
    <w:rsid w:val="008D2AB8"/>
    <w:rsid w:val="008F1C66"/>
    <w:rsid w:val="00970FE4"/>
    <w:rsid w:val="009922C7"/>
    <w:rsid w:val="009D1F9D"/>
    <w:rsid w:val="00A0022B"/>
    <w:rsid w:val="00A3026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FA9A1"/>
  <w15:chartTrackingRefBased/>
  <w15:docId w15:val="{08FA3205-67E4-4C74-8032-F3E069CB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4C947-C515-49DE-9E4A-9A3367C30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697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1899-12-31T23:00:00Z</cp:lastPrinted>
  <dcterms:created xsi:type="dcterms:W3CDTF">2023-06-20T11:00:00Z</dcterms:created>
  <dcterms:modified xsi:type="dcterms:W3CDTF">2023-06-20T12:39:00Z</dcterms:modified>
</cp:coreProperties>
</file>