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59A9F" w14:textId="77777777" w:rsidR="00D665F5" w:rsidRPr="00355C9D" w:rsidRDefault="00BF0A9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F0A9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F0A98">
        <w:rPr>
          <w:rFonts w:ascii="Arial" w:hAnsi="Arial" w:cs="Arial"/>
          <w:sz w:val="24"/>
          <w:szCs w:val="24"/>
        </w:rPr>
        <w:t>2023-06-27</w:t>
      </w:r>
    </w:p>
    <w:p w14:paraId="18EFB77B" w14:textId="77777777" w:rsidR="00F13C26" w:rsidRDefault="00BF0A9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F0A98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2F4696F6" w14:textId="77777777" w:rsidR="00F13C26" w:rsidRDefault="00BF0A9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F0A98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3C4E688C" w14:textId="3F5EB4B0" w:rsidR="00D665F5" w:rsidRPr="00355C9D" w:rsidRDefault="00BF0A9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F0A98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70D986E" w14:textId="77777777" w:rsidR="00D665F5" w:rsidRPr="00355C9D" w:rsidRDefault="00BF0A98" w:rsidP="00D665F5">
      <w:pPr>
        <w:rPr>
          <w:rFonts w:ascii="Arial" w:hAnsi="Arial" w:cs="Arial"/>
          <w:sz w:val="24"/>
          <w:szCs w:val="24"/>
        </w:rPr>
      </w:pPr>
      <w:r w:rsidRPr="00BF0A98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F0A98">
        <w:rPr>
          <w:rFonts w:ascii="Arial" w:hAnsi="Arial" w:cs="Arial"/>
          <w:sz w:val="24"/>
          <w:szCs w:val="24"/>
        </w:rPr>
        <w:t>66</w:t>
      </w:r>
    </w:p>
    <w:p w14:paraId="4F9D7812" w14:textId="77777777" w:rsidR="00D665F5" w:rsidRPr="00355C9D" w:rsidRDefault="00BF0A98" w:rsidP="00D665F5">
      <w:pPr>
        <w:rPr>
          <w:rFonts w:ascii="Arial" w:hAnsi="Arial" w:cs="Arial"/>
          <w:sz w:val="24"/>
          <w:szCs w:val="24"/>
        </w:rPr>
      </w:pPr>
      <w:r w:rsidRPr="00BF0A98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F0A98">
        <w:rPr>
          <w:rFonts w:ascii="Arial" w:hAnsi="Arial" w:cs="Arial"/>
          <w:sz w:val="24"/>
          <w:szCs w:val="24"/>
        </w:rPr>
        <w:t>Kraków</w:t>
      </w:r>
    </w:p>
    <w:p w14:paraId="671428A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68478B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3A8D4DCD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EE950D" w14:textId="174176C7" w:rsidR="00D665F5" w:rsidRPr="00355C9D" w:rsidRDefault="007D11BC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  <w:r w:rsidRPr="00355C9D">
        <w:rPr>
          <w:rFonts w:ascii="Arial" w:hAnsi="Arial" w:cs="Arial"/>
          <w:sz w:val="24"/>
          <w:szCs w:val="24"/>
        </w:rPr>
        <w:t xml:space="preserve">Znak </w:t>
      </w:r>
      <w:r>
        <w:rPr>
          <w:rFonts w:ascii="Arial" w:hAnsi="Arial" w:cs="Arial"/>
          <w:sz w:val="24"/>
          <w:szCs w:val="24"/>
        </w:rPr>
        <w:t>pisma</w:t>
      </w:r>
      <w:r w:rsidRPr="00355C9D">
        <w:rPr>
          <w:rFonts w:ascii="Arial" w:hAnsi="Arial" w:cs="Arial"/>
          <w:sz w:val="24"/>
          <w:szCs w:val="24"/>
        </w:rPr>
        <w:t>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Pr="00BF0A98">
        <w:rPr>
          <w:rFonts w:ascii="Arial" w:hAnsi="Arial" w:cs="Arial"/>
          <w:b/>
          <w:sz w:val="24"/>
          <w:szCs w:val="24"/>
        </w:rPr>
        <w:t>SZP-271-19</w:t>
      </w:r>
      <w:r>
        <w:rPr>
          <w:rFonts w:ascii="Arial" w:hAnsi="Arial" w:cs="Arial"/>
          <w:b/>
          <w:sz w:val="24"/>
          <w:szCs w:val="24"/>
        </w:rPr>
        <w:t>/23-413.IW</w:t>
      </w:r>
    </w:p>
    <w:p w14:paraId="30D8FCEC" w14:textId="58205FB6"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0F6BC47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5D2E8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5CE98F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CFA7E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669372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D751AF8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F0A98" w:rsidRPr="00BF0A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F0A98" w:rsidRPr="00BF0A9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0F86268" w14:textId="77777777" w:rsidR="007D11BC" w:rsidRDefault="00BF0A98" w:rsidP="007D11B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BF0A98">
        <w:rPr>
          <w:rFonts w:ascii="Arial" w:hAnsi="Arial" w:cs="Arial"/>
          <w:b/>
          <w:szCs w:val="24"/>
        </w:rPr>
        <w:t xml:space="preserve">Zakup wraz z montażem 8 sztuk muszli samoczyszczących i </w:t>
      </w:r>
      <w:proofErr w:type="spellStart"/>
      <w:r w:rsidRPr="00BF0A98">
        <w:rPr>
          <w:rFonts w:ascii="Arial" w:hAnsi="Arial" w:cs="Arial"/>
          <w:b/>
          <w:szCs w:val="24"/>
        </w:rPr>
        <w:t>samodezynfekujacych</w:t>
      </w:r>
      <w:proofErr w:type="spellEnd"/>
      <w:r w:rsidRPr="00BF0A98">
        <w:rPr>
          <w:rFonts w:ascii="Arial" w:hAnsi="Arial" w:cs="Arial"/>
          <w:b/>
          <w:szCs w:val="24"/>
        </w:rPr>
        <w:t xml:space="preserve"> dla potrzeb Oddziału </w:t>
      </w:r>
      <w:proofErr w:type="gramStart"/>
      <w:r w:rsidRPr="00BF0A98">
        <w:rPr>
          <w:rFonts w:ascii="Arial" w:hAnsi="Arial" w:cs="Arial"/>
          <w:b/>
          <w:szCs w:val="24"/>
        </w:rPr>
        <w:t>Chorób  Wewnętrznych</w:t>
      </w:r>
      <w:proofErr w:type="gramEnd"/>
      <w:r w:rsidRPr="00BF0A98">
        <w:rPr>
          <w:rFonts w:ascii="Arial" w:hAnsi="Arial" w:cs="Arial"/>
          <w:b/>
          <w:szCs w:val="24"/>
        </w:rPr>
        <w:t xml:space="preserve"> Szpitala Specjalistycznego im. S. Żeromskiego SP ZOZ w Krakowie</w:t>
      </w:r>
      <w:r w:rsidR="007D11BC">
        <w:rPr>
          <w:rFonts w:ascii="Arial" w:hAnsi="Arial" w:cs="Arial"/>
          <w:b/>
          <w:szCs w:val="24"/>
        </w:rPr>
        <w:t xml:space="preserve"> </w:t>
      </w:r>
    </w:p>
    <w:p w14:paraId="40989374" w14:textId="23B279D3" w:rsidR="00A80738" w:rsidRPr="00355C9D" w:rsidRDefault="007D11BC" w:rsidP="007D11B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– nr sprawy </w:t>
      </w:r>
      <w:r w:rsidRPr="00BF0A98">
        <w:rPr>
          <w:rFonts w:ascii="Arial" w:hAnsi="Arial" w:cs="Arial"/>
          <w:b/>
          <w:szCs w:val="24"/>
        </w:rPr>
        <w:t>SZP-271-19-2023</w:t>
      </w:r>
    </w:p>
    <w:p w14:paraId="385DB09E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F0A98" w:rsidRPr="00BF0A98">
        <w:rPr>
          <w:rFonts w:ascii="Arial" w:hAnsi="Arial" w:cs="Arial"/>
          <w:sz w:val="24"/>
          <w:szCs w:val="24"/>
        </w:rPr>
        <w:t>(</w:t>
      </w:r>
      <w:proofErr w:type="spellStart"/>
      <w:r w:rsidR="00BF0A98" w:rsidRPr="00BF0A98">
        <w:rPr>
          <w:rFonts w:ascii="Arial" w:hAnsi="Arial" w:cs="Arial"/>
          <w:sz w:val="24"/>
          <w:szCs w:val="24"/>
        </w:rPr>
        <w:t>t.j</w:t>
      </w:r>
      <w:proofErr w:type="spellEnd"/>
      <w:r w:rsidR="00BF0A98" w:rsidRPr="00BF0A98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D4D7151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F0A98" w:rsidRPr="00BF0A98">
        <w:rPr>
          <w:rFonts w:ascii="Arial" w:hAnsi="Arial" w:cs="Arial"/>
          <w:sz w:val="24"/>
          <w:szCs w:val="24"/>
        </w:rPr>
        <w:t>27/06/2023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F0A98" w:rsidRPr="00BF0A9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850263D" w14:textId="77777777" w:rsidTr="003F57CD">
        <w:tc>
          <w:tcPr>
            <w:tcW w:w="993" w:type="dxa"/>
            <w:shd w:val="clear" w:color="auto" w:fill="auto"/>
            <w:vAlign w:val="center"/>
          </w:tcPr>
          <w:p w14:paraId="1F011B0D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77877C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9557A4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F0A98" w:rsidRPr="00355C9D" w14:paraId="670414D6" w14:textId="77777777" w:rsidTr="008119B4">
        <w:tc>
          <w:tcPr>
            <w:tcW w:w="993" w:type="dxa"/>
            <w:shd w:val="clear" w:color="auto" w:fill="auto"/>
            <w:vAlign w:val="center"/>
          </w:tcPr>
          <w:p w14:paraId="75D7CF25" w14:textId="77777777" w:rsidR="00BF0A98" w:rsidRPr="00355C9D" w:rsidRDefault="00BF0A98" w:rsidP="008119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F0A9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74638BE" w14:textId="77777777" w:rsidR="00F13C26" w:rsidRDefault="00F13C26" w:rsidP="008119B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firm:</w:t>
            </w:r>
          </w:p>
          <w:p w14:paraId="7E33B511" w14:textId="2821E476" w:rsidR="00F13C26" w:rsidRDefault="00BF0A98" w:rsidP="008119B4">
            <w:pPr>
              <w:spacing w:before="80"/>
              <w:rPr>
                <w:rFonts w:ascii="Arial" w:hAnsi="Arial" w:cs="Arial"/>
              </w:rPr>
            </w:pPr>
            <w:r w:rsidRPr="00BF0A98">
              <w:rPr>
                <w:rFonts w:ascii="Arial" w:hAnsi="Arial" w:cs="Arial"/>
              </w:rPr>
              <w:t xml:space="preserve">AKOTERM Firma Usługowo-Handlowa </w:t>
            </w:r>
          </w:p>
          <w:p w14:paraId="7332A83D" w14:textId="421A18BC" w:rsidR="00BF0A98" w:rsidRPr="00355C9D" w:rsidRDefault="00BF0A98" w:rsidP="008119B4">
            <w:pPr>
              <w:spacing w:before="80"/>
              <w:rPr>
                <w:rFonts w:ascii="Arial" w:hAnsi="Arial" w:cs="Arial"/>
              </w:rPr>
            </w:pPr>
            <w:r w:rsidRPr="00BF0A98">
              <w:rPr>
                <w:rFonts w:ascii="Arial" w:hAnsi="Arial" w:cs="Arial"/>
              </w:rPr>
              <w:t>Andrzej Piechnik</w:t>
            </w:r>
          </w:p>
          <w:p w14:paraId="796D1847" w14:textId="77777777" w:rsidR="00BF0A98" w:rsidRPr="00355C9D" w:rsidRDefault="00BF0A98" w:rsidP="008119B4">
            <w:pPr>
              <w:rPr>
                <w:rFonts w:ascii="Arial" w:hAnsi="Arial" w:cs="Arial"/>
              </w:rPr>
            </w:pPr>
            <w:proofErr w:type="spellStart"/>
            <w:r w:rsidRPr="00BF0A98">
              <w:rPr>
                <w:rFonts w:ascii="Arial" w:hAnsi="Arial" w:cs="Arial"/>
              </w:rPr>
              <w:t>Bellerta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BF0A98">
              <w:rPr>
                <w:rFonts w:ascii="Arial" w:hAnsi="Arial" w:cs="Arial"/>
              </w:rPr>
              <w:t>11A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E896C79" w14:textId="77777777" w:rsidR="00BF0A98" w:rsidRDefault="00BF0A98" w:rsidP="008119B4">
            <w:pPr>
              <w:spacing w:after="80"/>
              <w:jc w:val="both"/>
              <w:rPr>
                <w:rFonts w:ascii="Arial" w:hAnsi="Arial" w:cs="Arial"/>
              </w:rPr>
            </w:pPr>
            <w:r w:rsidRPr="00BF0A98">
              <w:rPr>
                <w:rFonts w:ascii="Arial" w:hAnsi="Arial" w:cs="Arial"/>
              </w:rPr>
              <w:t>30-437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F0A98">
              <w:rPr>
                <w:rFonts w:ascii="Arial" w:hAnsi="Arial" w:cs="Arial"/>
              </w:rPr>
              <w:t>Kraków</w:t>
            </w:r>
          </w:p>
          <w:p w14:paraId="56AE1FCB" w14:textId="77777777" w:rsidR="00F13C26" w:rsidRDefault="00F13C26" w:rsidP="008119B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Przedsiębiorstwo Budowlane „MEGABUD” </w:t>
            </w:r>
          </w:p>
          <w:p w14:paraId="7411B85B" w14:textId="64E595BB" w:rsidR="00F13C26" w:rsidRDefault="00F13C26" w:rsidP="008119B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Urszula Soczówka</w:t>
            </w:r>
          </w:p>
          <w:p w14:paraId="7191C41F" w14:textId="77777777" w:rsidR="00F13C26" w:rsidRDefault="00F13C26" w:rsidP="008119B4">
            <w:pPr>
              <w:spacing w:after="8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Friedleina</w:t>
            </w:r>
            <w:proofErr w:type="spellEnd"/>
            <w:r>
              <w:rPr>
                <w:rFonts w:ascii="Arial" w:hAnsi="Arial" w:cs="Arial"/>
              </w:rPr>
              <w:t xml:space="preserve"> 6</w:t>
            </w:r>
          </w:p>
          <w:p w14:paraId="69496030" w14:textId="2CB2DD6E" w:rsidR="00F13C26" w:rsidRPr="00355C9D" w:rsidRDefault="00F13C26" w:rsidP="008119B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FC1024" w14:textId="77777777" w:rsidR="00BF0A98" w:rsidRPr="00355C9D" w:rsidRDefault="00BF0A98" w:rsidP="008119B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F0A98">
              <w:rPr>
                <w:rFonts w:ascii="Arial" w:hAnsi="Arial" w:cs="Arial"/>
              </w:rPr>
              <w:t>246 986.40 zł</w:t>
            </w:r>
          </w:p>
        </w:tc>
      </w:tr>
    </w:tbl>
    <w:p w14:paraId="22A034D4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7176FB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926DE35" w14:textId="77777777" w:rsidR="00A80738" w:rsidRPr="00355C9D" w:rsidRDefault="00A80738" w:rsidP="00F13C2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A0706DC" w14:textId="77777777" w:rsidR="00F13C26" w:rsidRDefault="00BF0A98" w:rsidP="00F13C26">
      <w:pPr>
        <w:jc w:val="right"/>
        <w:rPr>
          <w:rFonts w:ascii="Arial" w:hAnsi="Arial" w:cs="Arial"/>
          <w:sz w:val="24"/>
          <w:szCs w:val="24"/>
        </w:rPr>
      </w:pPr>
      <w:r w:rsidRPr="00BF0A98">
        <w:rPr>
          <w:rFonts w:ascii="Arial" w:hAnsi="Arial" w:cs="Arial"/>
          <w:sz w:val="24"/>
          <w:szCs w:val="24"/>
        </w:rPr>
        <w:t xml:space="preserve">  </w:t>
      </w:r>
      <w:r w:rsidR="00F13C26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43277FC7" w14:textId="258DBFE2" w:rsidR="00C236D3" w:rsidRDefault="00F13C26" w:rsidP="00F13C26">
      <w:pPr>
        <w:jc w:val="right"/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71F66" w14:textId="77777777" w:rsidR="000F5F74" w:rsidRDefault="000F5F74">
      <w:r>
        <w:separator/>
      </w:r>
    </w:p>
  </w:endnote>
  <w:endnote w:type="continuationSeparator" w:id="0">
    <w:p w14:paraId="3DBD25D3" w14:textId="77777777" w:rsidR="000F5F74" w:rsidRDefault="000F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F32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1621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B068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B7241E">
        <v:line id="_x0000_s1025" style="position:absolute;left:0;text-align:left;z-index:251657728" from="-3.85pt,8.7pt" to="455.15pt,8.7pt"/>
      </w:pict>
    </w:r>
  </w:p>
  <w:p w14:paraId="5B16EA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2F4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E23B08" w14:textId="77777777" w:rsidR="009F189D" w:rsidRDefault="009F189D">
    <w:pPr>
      <w:pStyle w:val="Stopka"/>
      <w:tabs>
        <w:tab w:val="clear" w:pos="4536"/>
      </w:tabs>
      <w:jc w:val="center"/>
    </w:pPr>
  </w:p>
  <w:p w14:paraId="07FF89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D14E4" w14:textId="77777777" w:rsidR="000F5F74" w:rsidRDefault="000F5F74">
      <w:r>
        <w:separator/>
      </w:r>
    </w:p>
  </w:footnote>
  <w:footnote w:type="continuationSeparator" w:id="0">
    <w:p w14:paraId="29BA9AE3" w14:textId="77777777" w:rsidR="000F5F74" w:rsidRDefault="000F5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A6900" w14:textId="77777777" w:rsidR="00BF0A98" w:rsidRDefault="00BF0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E211B" w14:textId="77777777" w:rsidR="00BF0A98" w:rsidRDefault="00BF0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2CDD7" w14:textId="77777777" w:rsidR="00BF0A98" w:rsidRDefault="00BF0A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5F74"/>
    <w:rsid w:val="00007727"/>
    <w:rsid w:val="00017720"/>
    <w:rsid w:val="00035488"/>
    <w:rsid w:val="000D7F25"/>
    <w:rsid w:val="000E00E5"/>
    <w:rsid w:val="000F5F74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11BC"/>
    <w:rsid w:val="00843263"/>
    <w:rsid w:val="00861E75"/>
    <w:rsid w:val="008A26A5"/>
    <w:rsid w:val="009D19BD"/>
    <w:rsid w:val="009F189D"/>
    <w:rsid w:val="00A80738"/>
    <w:rsid w:val="00BF0A98"/>
    <w:rsid w:val="00C236D3"/>
    <w:rsid w:val="00C659E2"/>
    <w:rsid w:val="00CB0802"/>
    <w:rsid w:val="00D665F5"/>
    <w:rsid w:val="00D7128F"/>
    <w:rsid w:val="00EA3476"/>
    <w:rsid w:val="00F13C2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26CF79"/>
  <w15:chartTrackingRefBased/>
  <w15:docId w15:val="{D356054C-6559-4A8C-8AAA-8CF0BBA2A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166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2023-06-27T09:10:00Z</cp:lastPrinted>
  <dcterms:created xsi:type="dcterms:W3CDTF">2023-06-27T08:54:00Z</dcterms:created>
  <dcterms:modified xsi:type="dcterms:W3CDTF">2023-06-27T09:10:00Z</dcterms:modified>
</cp:coreProperties>
</file>