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090CF" w14:textId="090DC46A" w:rsidR="008D2AB8" w:rsidRPr="005846E9" w:rsidRDefault="008D2AB8" w:rsidP="005846E9">
      <w:pPr>
        <w:pStyle w:val="Nagwek3"/>
        <w:jc w:val="right"/>
        <w:rPr>
          <w:rFonts w:ascii="Times New Roman" w:hAnsi="Times New Roman"/>
          <w:sz w:val="22"/>
          <w:szCs w:val="22"/>
        </w:rPr>
      </w:pPr>
      <w:bookmarkStart w:id="0" w:name="_GoBack"/>
      <w:bookmarkEnd w:id="0"/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b w:val="0"/>
          <w:sz w:val="22"/>
          <w:szCs w:val="22"/>
        </w:rPr>
        <w:tab/>
      </w:r>
      <w:r w:rsidRPr="008A0111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8A0111">
        <w:rPr>
          <w:rFonts w:ascii="Times New Roman" w:hAnsi="Times New Roman"/>
          <w:sz w:val="22"/>
          <w:szCs w:val="22"/>
        </w:rPr>
        <w:t>1</w:t>
      </w:r>
    </w:p>
    <w:p w14:paraId="20D016FD" w14:textId="77777777" w:rsidR="008D2AB8" w:rsidRPr="008A0111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FORMULARZ OFERTY</w:t>
      </w:r>
    </w:p>
    <w:p w14:paraId="5B3A78F7" w14:textId="3770583D" w:rsidR="008D2AB8" w:rsidRPr="008A0111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1C1DB12E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NAZWA WYKONAWCY:……………………………………………………………………..</w:t>
      </w:r>
    </w:p>
    <w:p w14:paraId="3A22F034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965C119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ADRES:………………………………………………………………………………………….</w:t>
      </w:r>
    </w:p>
    <w:p w14:paraId="7FADBD7C" w14:textId="614F2ABE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Adres zamieszkania (dotyczy osób prowadzących działalność gospodarczą):</w:t>
      </w:r>
      <w:r w:rsidR="004311C8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…………………..</w:t>
      </w:r>
    </w:p>
    <w:p w14:paraId="474B4358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D636634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TEL.………………………………………………………………………………………………</w:t>
      </w:r>
    </w:p>
    <w:p w14:paraId="5954AD8F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FAX ……………………………………………………………………………………………..</w:t>
      </w:r>
    </w:p>
    <w:p w14:paraId="20932A88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E-MAIL…………………………………………………………………………………………..</w:t>
      </w:r>
    </w:p>
    <w:p w14:paraId="48D3663E" w14:textId="77777777" w:rsidR="00A3026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NIP…………………………………. REGON:……………………………………………….....</w:t>
      </w:r>
    </w:p>
    <w:p w14:paraId="53982A71" w14:textId="71063342" w:rsidR="003558FB" w:rsidRPr="008A0111" w:rsidRDefault="00A3026B" w:rsidP="00A3026B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BANK/ NR KONTA …………………………………………………………………………….</w:t>
      </w:r>
    </w:p>
    <w:p w14:paraId="31790F80" w14:textId="77777777" w:rsidR="003558FB" w:rsidRPr="008A0111" w:rsidRDefault="003558FB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6D3F86F3" w14:textId="77777777" w:rsidR="008D2AB8" w:rsidRPr="008A0111" w:rsidRDefault="008D2AB8" w:rsidP="008D2AB8">
      <w:pPr>
        <w:spacing w:line="360" w:lineRule="auto"/>
        <w:rPr>
          <w:sz w:val="22"/>
          <w:szCs w:val="22"/>
        </w:rPr>
      </w:pPr>
      <w:r w:rsidRPr="008A0111">
        <w:rPr>
          <w:sz w:val="22"/>
          <w:szCs w:val="22"/>
        </w:rPr>
        <w:t>Do: Nazwa i siedziba Zamawiającego:</w:t>
      </w:r>
    </w:p>
    <w:p w14:paraId="392915B5" w14:textId="77777777" w:rsidR="006509A4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Akademia Górniczo - Hutnicza</w:t>
      </w:r>
    </w:p>
    <w:p w14:paraId="78329D4A" w14:textId="77777777" w:rsidR="006509A4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im. Stanisława Staszica w Krakowie</w:t>
      </w:r>
    </w:p>
    <w:p w14:paraId="48C9063C" w14:textId="77777777" w:rsidR="008D2AB8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Dział Zamówień Publicznych</w:t>
      </w:r>
      <w:r w:rsidR="008D2AB8" w:rsidRPr="008A0111">
        <w:rPr>
          <w:b/>
          <w:sz w:val="22"/>
          <w:szCs w:val="22"/>
        </w:rPr>
        <w:t xml:space="preserve">  </w:t>
      </w:r>
    </w:p>
    <w:p w14:paraId="63010A6E" w14:textId="77777777" w:rsidR="008D2AB8" w:rsidRPr="008A0111" w:rsidRDefault="006509A4" w:rsidP="008D2AB8">
      <w:pPr>
        <w:ind w:right="-110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Al. Mickiewicza</w:t>
      </w:r>
      <w:r w:rsidR="008D2AB8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30</w:t>
      </w:r>
      <w:r w:rsidR="008D2AB8" w:rsidRPr="008A0111">
        <w:rPr>
          <w:b/>
          <w:sz w:val="22"/>
          <w:szCs w:val="22"/>
        </w:rPr>
        <w:t xml:space="preserve"> </w:t>
      </w:r>
    </w:p>
    <w:p w14:paraId="39FA079C" w14:textId="77777777" w:rsidR="008D2AB8" w:rsidRPr="008A0111" w:rsidRDefault="006509A4" w:rsidP="008D2AB8">
      <w:pPr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30-059</w:t>
      </w:r>
      <w:r w:rsidR="008D2AB8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Kraków</w:t>
      </w:r>
      <w:r w:rsidR="008D2AB8" w:rsidRPr="008A0111">
        <w:rPr>
          <w:b/>
          <w:sz w:val="22"/>
          <w:szCs w:val="22"/>
        </w:rPr>
        <w:t xml:space="preserve">,  </w:t>
      </w:r>
    </w:p>
    <w:p w14:paraId="4802C9DB" w14:textId="77777777" w:rsidR="008D2AB8" w:rsidRPr="008A0111" w:rsidRDefault="008D2AB8" w:rsidP="008D2AB8">
      <w:pPr>
        <w:ind w:firstLine="3969"/>
        <w:rPr>
          <w:b/>
          <w:sz w:val="22"/>
          <w:szCs w:val="22"/>
        </w:rPr>
      </w:pPr>
    </w:p>
    <w:p w14:paraId="2E06BCC3" w14:textId="5A300EBB" w:rsidR="008D2AB8" w:rsidRPr="008A0111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Przystępując do postępowania o udzielenie zamówienia publicznego, którego przedmiotem jest </w:t>
      </w:r>
      <w:r w:rsidR="006509A4" w:rsidRPr="008A0111">
        <w:rPr>
          <w:b/>
          <w:sz w:val="22"/>
          <w:szCs w:val="22"/>
        </w:rPr>
        <w:t xml:space="preserve">dostawa analizatora elektrochemicznego dla </w:t>
      </w:r>
      <w:proofErr w:type="spellStart"/>
      <w:r w:rsidR="006509A4" w:rsidRPr="008A0111">
        <w:rPr>
          <w:b/>
          <w:sz w:val="22"/>
          <w:szCs w:val="22"/>
        </w:rPr>
        <w:t>WEiP</w:t>
      </w:r>
      <w:proofErr w:type="spellEnd"/>
      <w:r w:rsidR="006509A4" w:rsidRPr="008A0111">
        <w:rPr>
          <w:b/>
          <w:sz w:val="22"/>
          <w:szCs w:val="22"/>
        </w:rPr>
        <w:t xml:space="preserve"> - KC-zp.272-358/23</w:t>
      </w:r>
      <w:r w:rsidRPr="008A0111">
        <w:rPr>
          <w:b/>
          <w:sz w:val="22"/>
          <w:szCs w:val="22"/>
        </w:rPr>
        <w:t xml:space="preserve">, </w:t>
      </w:r>
      <w:r w:rsidRPr="008A0111">
        <w:rPr>
          <w:sz w:val="22"/>
          <w:szCs w:val="22"/>
        </w:rPr>
        <w:t>oferuję realizację przedmiotu zamówienia, zgodnie z zasadami określonymi w specyfikacji warunków zamówienia.</w:t>
      </w:r>
    </w:p>
    <w:p w14:paraId="53845563" w14:textId="77777777" w:rsidR="008D2AB8" w:rsidRPr="008A0111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6CC9AEC" w14:textId="1D54E994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netto:   .........................................................................</w:t>
      </w:r>
      <w:r w:rsidR="003558FB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PLN</w:t>
      </w:r>
    </w:p>
    <w:p w14:paraId="42600F0D" w14:textId="77777777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A2E2BDA" w14:textId="29416A6E" w:rsidR="008D2AB8" w:rsidRPr="008A0111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Cena brutto: .........................................................................</w:t>
      </w:r>
      <w:r w:rsidR="003558FB" w:rsidRPr="008A0111">
        <w:rPr>
          <w:b/>
          <w:sz w:val="22"/>
          <w:szCs w:val="22"/>
        </w:rPr>
        <w:t xml:space="preserve"> </w:t>
      </w:r>
      <w:r w:rsidRPr="008A0111">
        <w:rPr>
          <w:b/>
          <w:sz w:val="22"/>
          <w:szCs w:val="22"/>
        </w:rPr>
        <w:t>PLN</w:t>
      </w:r>
    </w:p>
    <w:p w14:paraId="58554AFF" w14:textId="77777777" w:rsidR="008D2AB8" w:rsidRPr="008A011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B2AFBC4" w14:textId="6B752B5F" w:rsidR="008D2AB8" w:rsidRPr="008A0111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Słownie brutto: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.......................................................................................................................</w:t>
      </w:r>
      <w:r w:rsidR="005846E9">
        <w:rPr>
          <w:sz w:val="22"/>
          <w:szCs w:val="22"/>
        </w:rPr>
        <w:t>................</w:t>
      </w:r>
    </w:p>
    <w:p w14:paraId="1B0973F5" w14:textId="77777777" w:rsidR="008D2AB8" w:rsidRPr="008A0111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B24B1B" w14:textId="67303C03" w:rsidR="008D2AB8" w:rsidRPr="008A0111" w:rsidRDefault="008D2AB8" w:rsidP="008D2AB8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Powyższa cena zawiera podatek VAT w wysokości .......... % tj.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…………………….</w:t>
      </w:r>
      <w:r w:rsidR="003558FB" w:rsidRPr="008A0111">
        <w:rPr>
          <w:sz w:val="22"/>
          <w:szCs w:val="22"/>
        </w:rPr>
        <w:t xml:space="preserve"> </w:t>
      </w:r>
      <w:r w:rsidRPr="008A0111">
        <w:rPr>
          <w:sz w:val="22"/>
          <w:szCs w:val="22"/>
        </w:rPr>
        <w:t>PLN</w:t>
      </w:r>
    </w:p>
    <w:p w14:paraId="56F82120" w14:textId="441C872A" w:rsidR="00FE545C" w:rsidRDefault="001F476F" w:rsidP="008D2AB8">
      <w:pPr>
        <w:pStyle w:val="Tekstpodstawowy"/>
        <w:rPr>
          <w:sz w:val="22"/>
          <w:szCs w:val="22"/>
        </w:rPr>
      </w:pPr>
      <w:r w:rsidRPr="008A0111">
        <w:rPr>
          <w:sz w:val="22"/>
          <w:szCs w:val="22"/>
        </w:rPr>
        <w:t>P</w:t>
      </w:r>
      <w:r w:rsidR="00FE545C" w:rsidRPr="008A0111">
        <w:rPr>
          <w:sz w:val="22"/>
          <w:szCs w:val="22"/>
        </w:rPr>
        <w:t>roducent</w:t>
      </w:r>
      <w:r w:rsidRPr="008A0111">
        <w:rPr>
          <w:sz w:val="22"/>
          <w:szCs w:val="22"/>
        </w:rPr>
        <w:t>/</w:t>
      </w:r>
      <w:r w:rsidR="00FE545C" w:rsidRPr="008A0111">
        <w:rPr>
          <w:sz w:val="22"/>
          <w:szCs w:val="22"/>
        </w:rPr>
        <w:t xml:space="preserve">model zaoferowanego </w:t>
      </w:r>
      <w:r w:rsidRPr="008A0111">
        <w:rPr>
          <w:sz w:val="22"/>
          <w:szCs w:val="22"/>
        </w:rPr>
        <w:t>analizatora: …………………………………………</w:t>
      </w:r>
      <w:r w:rsidR="008A0111">
        <w:rPr>
          <w:sz w:val="22"/>
          <w:szCs w:val="22"/>
        </w:rPr>
        <w:t>………</w:t>
      </w:r>
      <w:r w:rsidR="00737729">
        <w:rPr>
          <w:sz w:val="22"/>
          <w:szCs w:val="22"/>
        </w:rPr>
        <w:t>…..</w:t>
      </w:r>
    </w:p>
    <w:p w14:paraId="233238A1" w14:textId="1B31A70A" w:rsidR="000B313E" w:rsidRPr="008A0111" w:rsidRDefault="000B313E" w:rsidP="008D2A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 zaoferowanego oprogramowania: …………………………………………………………..</w:t>
      </w:r>
    </w:p>
    <w:p w14:paraId="081BAC0F" w14:textId="47D8BA02" w:rsidR="008D2AB8" w:rsidRPr="008A011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 xml:space="preserve">Termin realizacji umowy: </w:t>
      </w:r>
      <w:r w:rsidRPr="008A0111">
        <w:rPr>
          <w:b/>
          <w:bCs/>
          <w:sz w:val="22"/>
          <w:szCs w:val="22"/>
        </w:rPr>
        <w:t>………</w:t>
      </w:r>
      <w:r w:rsidR="001F476F" w:rsidRPr="008A0111">
        <w:rPr>
          <w:b/>
          <w:bCs/>
          <w:sz w:val="22"/>
          <w:szCs w:val="22"/>
        </w:rPr>
        <w:t xml:space="preserve"> dni od daty podpisania umowy </w:t>
      </w:r>
      <w:r w:rsidR="001F476F" w:rsidRPr="008A0111">
        <w:rPr>
          <w:sz w:val="22"/>
          <w:szCs w:val="22"/>
          <w:highlight w:val="yellow"/>
        </w:rPr>
        <w:t>(</w:t>
      </w:r>
      <w:r w:rsidRPr="008A0111">
        <w:rPr>
          <w:i/>
          <w:sz w:val="22"/>
          <w:szCs w:val="22"/>
          <w:highlight w:val="yellow"/>
        </w:rPr>
        <w:t>kryterium oceny ofert)</w:t>
      </w:r>
    </w:p>
    <w:p w14:paraId="28A4705A" w14:textId="1E58D791" w:rsidR="008D2AB8" w:rsidRPr="008A0111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A0111">
        <w:rPr>
          <w:b/>
          <w:sz w:val="22"/>
          <w:szCs w:val="22"/>
        </w:rPr>
        <w:t>Okres udzielonej gwarancji wynosi:</w:t>
      </w:r>
      <w:r w:rsidRPr="008A0111">
        <w:rPr>
          <w:sz w:val="22"/>
          <w:szCs w:val="22"/>
        </w:rPr>
        <w:t xml:space="preserve"> </w:t>
      </w:r>
      <w:r w:rsidRPr="008A0111">
        <w:rPr>
          <w:b/>
          <w:bCs/>
          <w:sz w:val="22"/>
          <w:szCs w:val="22"/>
        </w:rPr>
        <w:t>……………</w:t>
      </w:r>
      <w:r w:rsidR="001F476F" w:rsidRPr="008A0111">
        <w:rPr>
          <w:b/>
          <w:bCs/>
          <w:sz w:val="22"/>
          <w:szCs w:val="22"/>
        </w:rPr>
        <w:t xml:space="preserve"> miesięcy</w:t>
      </w:r>
      <w:r w:rsidR="001F60F8">
        <w:rPr>
          <w:sz w:val="22"/>
          <w:szCs w:val="22"/>
        </w:rPr>
        <w:t xml:space="preserve"> </w:t>
      </w:r>
      <w:r w:rsidRPr="004311C8">
        <w:rPr>
          <w:sz w:val="22"/>
          <w:szCs w:val="22"/>
          <w:highlight w:val="yellow"/>
        </w:rPr>
        <w:t>(</w:t>
      </w:r>
      <w:r w:rsidRPr="008A0111">
        <w:rPr>
          <w:i/>
          <w:sz w:val="22"/>
          <w:szCs w:val="22"/>
          <w:highlight w:val="yellow"/>
        </w:rPr>
        <w:t>kryterium oceny ofert)</w:t>
      </w:r>
    </w:p>
    <w:p w14:paraId="4776E950" w14:textId="77777777" w:rsidR="008D2AB8" w:rsidRPr="008A0111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A0111">
        <w:rPr>
          <w:sz w:val="22"/>
          <w:szCs w:val="22"/>
        </w:rPr>
        <w:t xml:space="preserve">Oświadczamy, że zgodnie z ustawą z dnia </w:t>
      </w:r>
      <w:r w:rsidR="00A0022B" w:rsidRPr="008A0111">
        <w:rPr>
          <w:sz w:val="22"/>
          <w:szCs w:val="22"/>
        </w:rPr>
        <w:t>6 marca 2018 r</w:t>
      </w:r>
      <w:r w:rsidRPr="008A0111">
        <w:rPr>
          <w:sz w:val="22"/>
          <w:szCs w:val="22"/>
        </w:rPr>
        <w:t>.</w:t>
      </w:r>
      <w:r w:rsidR="00A0022B" w:rsidRPr="008A0111">
        <w:rPr>
          <w:sz w:val="22"/>
          <w:szCs w:val="22"/>
        </w:rPr>
        <w:t xml:space="preserve"> Prawo przedsiębiorców, </w:t>
      </w:r>
      <w:r w:rsidRPr="008A0111">
        <w:rPr>
          <w:sz w:val="22"/>
          <w:szCs w:val="22"/>
        </w:rPr>
        <w:t>należymy do małych lub średnich przedsiębiorców:</w:t>
      </w:r>
      <w:r w:rsidRPr="008A0111">
        <w:rPr>
          <w:b/>
          <w:sz w:val="22"/>
          <w:szCs w:val="22"/>
        </w:rPr>
        <w:t xml:space="preserve"> TAK/NIE</w:t>
      </w:r>
    </w:p>
    <w:p w14:paraId="317675BA" w14:textId="4EB36059" w:rsidR="005846E9" w:rsidRPr="005846E9" w:rsidRDefault="008D2AB8" w:rsidP="005846E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8A0111">
        <w:rPr>
          <w:sz w:val="22"/>
          <w:szCs w:val="22"/>
        </w:rPr>
        <w:t xml:space="preserve">Termin płatności: </w:t>
      </w:r>
      <w:r w:rsidR="001F476F" w:rsidRPr="008A0111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 w:rsidR="001F476F" w:rsidRPr="008A0111"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2BBE51BC" w14:textId="2BF6ADCE" w:rsidR="00FE545C" w:rsidRPr="008A0111" w:rsidRDefault="008D2AB8" w:rsidP="00FE545C">
      <w:pPr>
        <w:rPr>
          <w:b/>
          <w:sz w:val="22"/>
          <w:szCs w:val="22"/>
          <w:u w:val="single"/>
        </w:rPr>
      </w:pPr>
      <w:r w:rsidRPr="005846E9">
        <w:rPr>
          <w:sz w:val="22"/>
          <w:szCs w:val="22"/>
        </w:rPr>
        <w:br w:type="page"/>
      </w:r>
      <w:r w:rsidR="00FE545C" w:rsidRPr="008A0111">
        <w:rPr>
          <w:b/>
          <w:sz w:val="22"/>
          <w:szCs w:val="22"/>
          <w:u w:val="single"/>
        </w:rPr>
        <w:lastRenderedPageBreak/>
        <w:t>Jednocześnie oświadczamy, że:</w:t>
      </w:r>
    </w:p>
    <w:p w14:paraId="6F2D4794" w14:textId="77777777" w:rsidR="008A0111" w:rsidRPr="008A0111" w:rsidRDefault="008A0111" w:rsidP="008A011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371FFDC4" w14:textId="77777777" w:rsidR="008A0111" w:rsidRPr="008A0111" w:rsidRDefault="008A0111" w:rsidP="008A01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A01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A011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A0111">
        <w:rPr>
          <w:color w:val="000000"/>
          <w:sz w:val="22"/>
          <w:szCs w:val="22"/>
        </w:rPr>
        <w:t xml:space="preserve"> i nie wnosimy do nich żadnych zastrzeżeń.</w:t>
      </w:r>
    </w:p>
    <w:p w14:paraId="61570B90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637877" w14:textId="77777777" w:rsidR="008A0111" w:rsidRPr="008A0111" w:rsidRDefault="008A0111" w:rsidP="008A0111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114F4F" w14:textId="77777777" w:rsidR="008A0111" w:rsidRPr="008A0111" w:rsidRDefault="008A0111" w:rsidP="008A0111">
      <w:pPr>
        <w:ind w:left="360"/>
        <w:jc w:val="both"/>
        <w:rPr>
          <w:i/>
          <w:sz w:val="22"/>
          <w:szCs w:val="22"/>
        </w:rPr>
      </w:pPr>
      <w:r w:rsidRPr="008A011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1C80FD" w14:textId="77777777" w:rsidR="008A0111" w:rsidRPr="008A0111" w:rsidRDefault="008A0111" w:rsidP="008A011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0111" w:rsidRPr="008A0111" w14:paraId="488629FE" w14:textId="77777777" w:rsidTr="004571F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D23FB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AA2542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 xml:space="preserve">Opis części zamówienia, którą wykonawca </w:t>
            </w:r>
          </w:p>
          <w:p w14:paraId="30641CFC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8B861" w14:textId="77777777" w:rsidR="008A0111" w:rsidRPr="008A0111" w:rsidRDefault="008A0111" w:rsidP="004571F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A0111">
              <w:rPr>
                <w:sz w:val="22"/>
                <w:szCs w:val="22"/>
              </w:rPr>
              <w:t>Nazwa podwykonawcy</w:t>
            </w:r>
            <w:r w:rsidRPr="008A0111">
              <w:rPr>
                <w:sz w:val="22"/>
                <w:szCs w:val="22"/>
              </w:rPr>
              <w:br/>
              <w:t>(o ile jest znana)</w:t>
            </w:r>
          </w:p>
        </w:tc>
      </w:tr>
      <w:tr w:rsidR="008A0111" w:rsidRPr="008A0111" w14:paraId="3CEFC5E5" w14:textId="77777777" w:rsidTr="004571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5DD6C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C6482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894C2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A0111" w:rsidRPr="008A0111" w14:paraId="0F86221A" w14:textId="77777777" w:rsidTr="004571F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7BFDA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7E9FB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82F95" w14:textId="77777777" w:rsidR="008A0111" w:rsidRPr="008A0111" w:rsidRDefault="008A0111" w:rsidP="004571F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7D6F10D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Upoważnionymi do reprezentowania naszej firmy są następujące osoby:</w:t>
      </w:r>
    </w:p>
    <w:p w14:paraId="7BEA3CA3" w14:textId="77777777" w:rsidR="008A0111" w:rsidRPr="008A0111" w:rsidRDefault="008A0111" w:rsidP="008A011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8A011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  <w:r w:rsidRPr="008A0111">
        <w:rPr>
          <w:rFonts w:ascii="Times New Roman" w:hAnsi="Times New Roman" w:cs="Times New Roman"/>
          <w:sz w:val="22"/>
          <w:szCs w:val="22"/>
        </w:rPr>
        <w:tab/>
      </w:r>
    </w:p>
    <w:p w14:paraId="64252CE7" w14:textId="77777777" w:rsidR="008A0111" w:rsidRPr="008A0111" w:rsidRDefault="008A0111" w:rsidP="008A011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01388525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</w:r>
    </w:p>
    <w:p w14:paraId="70588D24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02BA0D5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8A011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8A0111">
        <w:rPr>
          <w:sz w:val="22"/>
          <w:szCs w:val="22"/>
        </w:rPr>
        <w:tab/>
      </w:r>
      <w:r w:rsidRPr="008A0111">
        <w:rPr>
          <w:sz w:val="22"/>
          <w:szCs w:val="22"/>
        </w:rPr>
        <w:tab/>
        <w:t xml:space="preserve"> </w:t>
      </w:r>
    </w:p>
    <w:p w14:paraId="74C5C90B" w14:textId="77777777" w:rsidR="008A0111" w:rsidRPr="008A0111" w:rsidRDefault="008A0111" w:rsidP="008A011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2BE97A4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upoważnienie dla powyżej wskazanych osób wynika z następującego (</w:t>
      </w:r>
      <w:proofErr w:type="spellStart"/>
      <w:r w:rsidRPr="008A0111">
        <w:rPr>
          <w:sz w:val="22"/>
          <w:szCs w:val="22"/>
        </w:rPr>
        <w:t>ych</w:t>
      </w:r>
      <w:proofErr w:type="spellEnd"/>
      <w:r w:rsidRPr="008A0111">
        <w:rPr>
          <w:sz w:val="22"/>
          <w:szCs w:val="22"/>
        </w:rPr>
        <w:t>) dokumentu(ów)</w:t>
      </w:r>
    </w:p>
    <w:p w14:paraId="44CC571A" w14:textId="77777777" w:rsidR="008A0111" w:rsidRPr="008A0111" w:rsidRDefault="008A0111" w:rsidP="008A0111">
      <w:p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366931" w14:textId="77777777" w:rsidR="008A0111" w:rsidRPr="008A0111" w:rsidRDefault="008A0111" w:rsidP="008A0111">
      <w:pPr>
        <w:numPr>
          <w:ilvl w:val="0"/>
          <w:numId w:val="1"/>
        </w:numPr>
        <w:jc w:val="both"/>
        <w:rPr>
          <w:sz w:val="22"/>
          <w:szCs w:val="22"/>
        </w:rPr>
      </w:pPr>
      <w:r w:rsidRPr="008A0111">
        <w:rPr>
          <w:sz w:val="22"/>
          <w:szCs w:val="22"/>
        </w:rPr>
        <w:t>załącznikami do niniejszej oferty są:</w:t>
      </w:r>
    </w:p>
    <w:p w14:paraId="386E7A75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15CA583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5A463F3F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3F5379E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………………………………………………………………………………………….</w:t>
      </w:r>
    </w:p>
    <w:p w14:paraId="016384A4" w14:textId="77777777" w:rsidR="008A0111" w:rsidRPr="008A0111" w:rsidRDefault="008A0111" w:rsidP="008A011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8A0111">
        <w:rPr>
          <w:sz w:val="22"/>
          <w:szCs w:val="22"/>
        </w:rPr>
        <w:t>……………………………………………..……………………………………………</w:t>
      </w:r>
    </w:p>
    <w:p w14:paraId="61E42BB1" w14:textId="77777777" w:rsidR="008A0111" w:rsidRPr="008A0111" w:rsidRDefault="008A0111" w:rsidP="008A0111">
      <w:pPr>
        <w:jc w:val="both"/>
        <w:rPr>
          <w:sz w:val="22"/>
          <w:szCs w:val="22"/>
        </w:rPr>
      </w:pPr>
    </w:p>
    <w:p w14:paraId="096D1446" w14:textId="77777777" w:rsidR="008A0111" w:rsidRPr="008A0111" w:rsidRDefault="008A0111" w:rsidP="008A0111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8A011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8A0111">
        <w:rPr>
          <w:color w:val="FF0000"/>
          <w:sz w:val="22"/>
          <w:szCs w:val="22"/>
          <w:lang w:eastAsia="zh-CN"/>
        </w:rPr>
        <w:t>.</w:t>
      </w:r>
    </w:p>
    <w:p w14:paraId="38AF80BF" w14:textId="77777777" w:rsidR="008A0111" w:rsidRPr="008A0111" w:rsidRDefault="008A0111" w:rsidP="008A0111">
      <w:pPr>
        <w:rPr>
          <w:b/>
          <w:sz w:val="22"/>
          <w:szCs w:val="22"/>
          <w:u w:val="single"/>
        </w:rPr>
      </w:pPr>
    </w:p>
    <w:p w14:paraId="531BDE55" w14:textId="77777777" w:rsidR="008A0111" w:rsidRPr="008A0111" w:rsidRDefault="008A0111" w:rsidP="00FE545C">
      <w:pPr>
        <w:rPr>
          <w:b/>
          <w:sz w:val="22"/>
          <w:szCs w:val="22"/>
          <w:u w:val="single"/>
        </w:rPr>
      </w:pPr>
    </w:p>
    <w:p w14:paraId="4B105EAD" w14:textId="77777777" w:rsidR="00FE545C" w:rsidRPr="008A0111" w:rsidRDefault="00FE545C" w:rsidP="00FE545C">
      <w:pPr>
        <w:jc w:val="right"/>
        <w:rPr>
          <w:sz w:val="22"/>
          <w:szCs w:val="22"/>
        </w:rPr>
      </w:pPr>
    </w:p>
    <w:sectPr w:rsidR="00FE545C" w:rsidRPr="008A011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A4CD7" w14:textId="77777777" w:rsidR="007E510A" w:rsidRDefault="007E510A">
      <w:r>
        <w:separator/>
      </w:r>
    </w:p>
  </w:endnote>
  <w:endnote w:type="continuationSeparator" w:id="0">
    <w:p w14:paraId="5F5BC2F6" w14:textId="77777777" w:rsidR="007E510A" w:rsidRDefault="007E5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F0774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B9C02" w14:textId="77777777" w:rsidR="007E510A" w:rsidRDefault="007E510A">
      <w:r>
        <w:separator/>
      </w:r>
    </w:p>
  </w:footnote>
  <w:footnote w:type="continuationSeparator" w:id="0">
    <w:p w14:paraId="2FDD4A48" w14:textId="77777777" w:rsidR="007E510A" w:rsidRDefault="007E5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8DCE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10A"/>
    <w:rsid w:val="00012286"/>
    <w:rsid w:val="000704FC"/>
    <w:rsid w:val="00071CCC"/>
    <w:rsid w:val="000B313E"/>
    <w:rsid w:val="000B731D"/>
    <w:rsid w:val="000D6134"/>
    <w:rsid w:val="000E09C7"/>
    <w:rsid w:val="000F6589"/>
    <w:rsid w:val="00106636"/>
    <w:rsid w:val="00116EC6"/>
    <w:rsid w:val="001801DD"/>
    <w:rsid w:val="001D4612"/>
    <w:rsid w:val="001F476F"/>
    <w:rsid w:val="001F60F8"/>
    <w:rsid w:val="00207E98"/>
    <w:rsid w:val="002723B0"/>
    <w:rsid w:val="00315A4A"/>
    <w:rsid w:val="003558FB"/>
    <w:rsid w:val="003C0013"/>
    <w:rsid w:val="004311C8"/>
    <w:rsid w:val="004B7300"/>
    <w:rsid w:val="004C6753"/>
    <w:rsid w:val="005846E9"/>
    <w:rsid w:val="00595C87"/>
    <w:rsid w:val="005D2C65"/>
    <w:rsid w:val="005E6D94"/>
    <w:rsid w:val="0063384F"/>
    <w:rsid w:val="00643C6F"/>
    <w:rsid w:val="00646202"/>
    <w:rsid w:val="006509A4"/>
    <w:rsid w:val="0065290F"/>
    <w:rsid w:val="006815F6"/>
    <w:rsid w:val="00737729"/>
    <w:rsid w:val="007748F0"/>
    <w:rsid w:val="007A4321"/>
    <w:rsid w:val="007E510A"/>
    <w:rsid w:val="00833933"/>
    <w:rsid w:val="00853083"/>
    <w:rsid w:val="008A0111"/>
    <w:rsid w:val="008B2F0C"/>
    <w:rsid w:val="008B4928"/>
    <w:rsid w:val="008D2AB8"/>
    <w:rsid w:val="008F1C66"/>
    <w:rsid w:val="00970FE4"/>
    <w:rsid w:val="009D1F9D"/>
    <w:rsid w:val="00A0022B"/>
    <w:rsid w:val="00A3026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A04A9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FA9A1"/>
  <w15:chartTrackingRefBased/>
  <w15:docId w15:val="{08FA3205-67E4-4C74-8032-F3E069CB9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0C054-58A7-4BF3-9B25-CB0D9F84E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710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2</cp:revision>
  <cp:lastPrinted>1899-12-31T23:00:00Z</cp:lastPrinted>
  <dcterms:created xsi:type="dcterms:W3CDTF">2023-06-20T11:00:00Z</dcterms:created>
  <dcterms:modified xsi:type="dcterms:W3CDTF">2023-06-20T11:00:00Z</dcterms:modified>
</cp:coreProperties>
</file>