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D1D4B" w14:textId="6E8A9C56" w:rsidR="00EB1359" w:rsidRPr="003261E7" w:rsidRDefault="00405442" w:rsidP="00EB1359">
      <w:pPr>
        <w:spacing w:after="240"/>
        <w:jc w:val="right"/>
        <w:rPr>
          <w:sz w:val="22"/>
          <w:szCs w:val="22"/>
        </w:rPr>
      </w:pPr>
      <w:r w:rsidRPr="0040544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33342">
        <w:rPr>
          <w:sz w:val="22"/>
          <w:szCs w:val="22"/>
        </w:rPr>
        <w:t>26.06.2023 r.</w:t>
      </w:r>
    </w:p>
    <w:p w14:paraId="7679929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0F9D4F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B6B07F9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41DE74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A3E402C" w14:textId="77777777" w:rsidR="00EB1359" w:rsidRPr="003261E7" w:rsidRDefault="00775DAE" w:rsidP="00822B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6130A65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6AF11D" w14:textId="7777777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05442" w:rsidRPr="003261E7" w14:paraId="0660A995" w14:textId="77777777" w:rsidTr="00831F3B">
        <w:trPr>
          <w:trHeight w:val="638"/>
        </w:trPr>
        <w:tc>
          <w:tcPr>
            <w:tcW w:w="959" w:type="dxa"/>
            <w:shd w:val="clear" w:color="auto" w:fill="auto"/>
          </w:tcPr>
          <w:p w14:paraId="7BB0A944" w14:textId="77777777" w:rsidR="00405442" w:rsidRPr="003261E7" w:rsidRDefault="00405442" w:rsidP="00831F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5A9DB3" w14:textId="77777777" w:rsidR="00405442" w:rsidRPr="003261E7" w:rsidRDefault="00405442" w:rsidP="00831F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5442">
              <w:rPr>
                <w:sz w:val="22"/>
                <w:szCs w:val="22"/>
              </w:rPr>
              <w:t>podstawowy</w:t>
            </w:r>
            <w:r w:rsidR="00822B77">
              <w:rPr>
                <w:sz w:val="22"/>
                <w:szCs w:val="22"/>
              </w:rPr>
              <w:t>m</w:t>
            </w:r>
            <w:r w:rsidRPr="0040544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05442">
              <w:rPr>
                <w:b/>
                <w:bCs/>
                <w:sz w:val="22"/>
                <w:szCs w:val="22"/>
              </w:rPr>
              <w:t>Zakup i dostawa materiałów do utrzymania czystości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05442">
              <w:rPr>
                <w:b/>
                <w:sz w:val="22"/>
                <w:szCs w:val="22"/>
              </w:rPr>
              <w:t>ZP/12/2023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5566C8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8E681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53CD7A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822B77">
        <w:rPr>
          <w:sz w:val="22"/>
          <w:szCs w:val="22"/>
        </w:rPr>
        <w:t xml:space="preserve">na </w:t>
      </w:r>
      <w:r w:rsidR="00010B31" w:rsidRPr="00EB1359">
        <w:rPr>
          <w:sz w:val="22"/>
          <w:szCs w:val="22"/>
        </w:rPr>
        <w:t>następujące części:</w:t>
      </w:r>
    </w:p>
    <w:p w14:paraId="7A2B226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78811F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7EDF" w14:textId="77777777" w:rsidR="00D44D12" w:rsidRPr="00A36A30" w:rsidRDefault="00D44D12" w:rsidP="00AC1A4B">
            <w:pPr>
              <w:jc w:val="both"/>
              <w:rPr>
                <w:b/>
                <w:bCs/>
                <w:sz w:val="22"/>
                <w:szCs w:val="22"/>
              </w:rPr>
            </w:pPr>
            <w:r w:rsidRPr="00A36A30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1BE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EF992F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05442" w:rsidRPr="00EB1359" w14:paraId="68348CDB" w14:textId="77777777" w:rsidTr="00831F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9483" w14:textId="77777777" w:rsidR="00405442" w:rsidRPr="00710915" w:rsidRDefault="00405442" w:rsidP="00831F3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0544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69F" w14:textId="77777777" w:rsidR="00405442" w:rsidRPr="00EB1359" w:rsidRDefault="00405442" w:rsidP="00831F3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05442">
              <w:rPr>
                <w:b/>
                <w:sz w:val="22"/>
                <w:szCs w:val="22"/>
              </w:rPr>
              <w:t>Pakiet 4-Czyściwo celulozowe</w:t>
            </w:r>
          </w:p>
          <w:p w14:paraId="08CE2439" w14:textId="77777777" w:rsidR="00405442" w:rsidRDefault="00405442" w:rsidP="00831F3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75045BE" w14:textId="77777777" w:rsidR="00405442" w:rsidRDefault="00FD4E45" w:rsidP="00831F3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05442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>-</w:t>
            </w:r>
            <w:r w:rsidR="00C213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</w:t>
            </w:r>
            <w:r w:rsidR="00405442" w:rsidRPr="00405442">
              <w:rPr>
                <w:sz w:val="22"/>
                <w:szCs w:val="22"/>
              </w:rPr>
              <w:t xml:space="preserve">ie złożono żadnego wniosku o dopuszczenie do udziału </w:t>
            </w:r>
            <w:r w:rsidR="00C21322">
              <w:rPr>
                <w:sz w:val="22"/>
                <w:szCs w:val="22"/>
              </w:rPr>
              <w:br/>
            </w:r>
            <w:r w:rsidR="00405442" w:rsidRPr="00405442">
              <w:rPr>
                <w:sz w:val="22"/>
                <w:szCs w:val="22"/>
              </w:rPr>
              <w:t>w postępowaniu albo żadnej oferty</w:t>
            </w:r>
            <w:r w:rsidR="00C21322">
              <w:rPr>
                <w:sz w:val="22"/>
                <w:szCs w:val="22"/>
              </w:rPr>
              <w:t>.</w:t>
            </w:r>
          </w:p>
          <w:p w14:paraId="0D907C38" w14:textId="77777777" w:rsidR="00405442" w:rsidRDefault="00405442" w:rsidP="00831F3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FA1CEC" w14:textId="77777777" w:rsidR="00405442" w:rsidRPr="00EB1359" w:rsidRDefault="00405442" w:rsidP="00831F3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05442">
              <w:rPr>
                <w:sz w:val="22"/>
                <w:szCs w:val="22"/>
              </w:rPr>
              <w:t>Art. 255 pkt. 1 - Nie złożono żadnej oferty.</w:t>
            </w:r>
          </w:p>
        </w:tc>
      </w:tr>
      <w:tr w:rsidR="00405442" w:rsidRPr="00EB1359" w14:paraId="6A5D6667" w14:textId="77777777" w:rsidTr="00831F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A8F7" w14:textId="77777777" w:rsidR="00405442" w:rsidRPr="00710915" w:rsidRDefault="00405442" w:rsidP="00831F3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0544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EBCA" w14:textId="77777777" w:rsidR="00405442" w:rsidRPr="00EB1359" w:rsidRDefault="00405442" w:rsidP="00831F3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05442">
              <w:rPr>
                <w:b/>
                <w:sz w:val="22"/>
                <w:szCs w:val="22"/>
              </w:rPr>
              <w:t xml:space="preserve">Pakiet 7 - Mydło w systemie </w:t>
            </w:r>
            <w:r w:rsidR="00822B77" w:rsidRPr="00405442">
              <w:rPr>
                <w:b/>
                <w:sz w:val="22"/>
                <w:szCs w:val="22"/>
              </w:rPr>
              <w:t>zamkniętym</w:t>
            </w:r>
          </w:p>
          <w:p w14:paraId="38F478FA" w14:textId="77777777" w:rsidR="00405442" w:rsidRDefault="00405442" w:rsidP="00831F3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5D1EB6F" w14:textId="77777777" w:rsidR="00405442" w:rsidRDefault="00FD4E45" w:rsidP="00831F3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05442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>- N</w:t>
            </w:r>
            <w:r w:rsidR="00405442" w:rsidRPr="00405442">
              <w:rPr>
                <w:sz w:val="22"/>
                <w:szCs w:val="22"/>
              </w:rPr>
              <w:t xml:space="preserve">ie złożono żadnego wniosku o dopuszczenie do udziału </w:t>
            </w:r>
            <w:r w:rsidR="00C21322">
              <w:rPr>
                <w:sz w:val="22"/>
                <w:szCs w:val="22"/>
              </w:rPr>
              <w:br/>
            </w:r>
            <w:r w:rsidR="00405442" w:rsidRPr="00405442">
              <w:rPr>
                <w:sz w:val="22"/>
                <w:szCs w:val="22"/>
              </w:rPr>
              <w:t>w postępowaniu albo żadnej oferty</w:t>
            </w:r>
            <w:r w:rsidR="00C21322">
              <w:rPr>
                <w:sz w:val="22"/>
                <w:szCs w:val="22"/>
              </w:rPr>
              <w:t>.</w:t>
            </w:r>
          </w:p>
          <w:p w14:paraId="3141C848" w14:textId="77777777" w:rsidR="00405442" w:rsidRDefault="00405442" w:rsidP="00831F3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3AD4C85" w14:textId="77777777" w:rsidR="00405442" w:rsidRPr="00EB1359" w:rsidRDefault="00405442" w:rsidP="00831F3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05442">
              <w:rPr>
                <w:sz w:val="22"/>
                <w:szCs w:val="22"/>
              </w:rPr>
              <w:t>Art. 255 pkt. 1 - Nie złożono żadnej oferty.</w:t>
            </w:r>
          </w:p>
        </w:tc>
      </w:tr>
    </w:tbl>
    <w:p w14:paraId="1C2E605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8D4C9" w14:textId="77777777" w:rsidR="00405442" w:rsidRDefault="00405442" w:rsidP="00405442">
      <w:r>
        <w:separator/>
      </w:r>
    </w:p>
  </w:endnote>
  <w:endnote w:type="continuationSeparator" w:id="0">
    <w:p w14:paraId="24136F84" w14:textId="77777777" w:rsidR="00405442" w:rsidRDefault="00405442" w:rsidP="0040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36EC9" w14:textId="77777777" w:rsidR="00405442" w:rsidRDefault="004054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B08A" w14:textId="77777777" w:rsidR="00405442" w:rsidRDefault="004054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F69EF" w14:textId="77777777" w:rsidR="00405442" w:rsidRDefault="004054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22100" w14:textId="77777777" w:rsidR="00405442" w:rsidRDefault="00405442" w:rsidP="00405442">
      <w:r>
        <w:separator/>
      </w:r>
    </w:p>
  </w:footnote>
  <w:footnote w:type="continuationSeparator" w:id="0">
    <w:p w14:paraId="29B8686D" w14:textId="77777777" w:rsidR="00405442" w:rsidRDefault="00405442" w:rsidP="00405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C56D" w14:textId="77777777" w:rsidR="00405442" w:rsidRDefault="00405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E547" w14:textId="77777777" w:rsidR="00405442" w:rsidRDefault="00405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5BB55" w14:textId="77777777" w:rsidR="00405442" w:rsidRDefault="004054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B9D"/>
    <w:rsid w:val="00010B31"/>
    <w:rsid w:val="00104963"/>
    <w:rsid w:val="00150F65"/>
    <w:rsid w:val="002A7B9D"/>
    <w:rsid w:val="00405442"/>
    <w:rsid w:val="00633342"/>
    <w:rsid w:val="00775DAE"/>
    <w:rsid w:val="00822B77"/>
    <w:rsid w:val="00823326"/>
    <w:rsid w:val="00856A3E"/>
    <w:rsid w:val="00894412"/>
    <w:rsid w:val="009462DF"/>
    <w:rsid w:val="009500EB"/>
    <w:rsid w:val="00993EFC"/>
    <w:rsid w:val="00A36A30"/>
    <w:rsid w:val="00AB3E72"/>
    <w:rsid w:val="00AC1A4B"/>
    <w:rsid w:val="00C21322"/>
    <w:rsid w:val="00D41670"/>
    <w:rsid w:val="00D44D12"/>
    <w:rsid w:val="00E403D2"/>
    <w:rsid w:val="00E742E3"/>
    <w:rsid w:val="00EB1359"/>
    <w:rsid w:val="00FD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38F3D1"/>
  <w15:chartTrackingRefBased/>
  <w15:docId w15:val="{B65675FD-E6AE-46FA-A293-D9C8338A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054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05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Monika Dziubdziela</cp:lastModifiedBy>
  <cp:revision>7</cp:revision>
  <cp:lastPrinted>2023-06-15T07:18:00Z</cp:lastPrinted>
  <dcterms:created xsi:type="dcterms:W3CDTF">2023-06-13T09:13:00Z</dcterms:created>
  <dcterms:modified xsi:type="dcterms:W3CDTF">2023-06-26T12:05:00Z</dcterms:modified>
</cp:coreProperties>
</file>