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F3387" w14:textId="56FED6C4" w:rsidR="00FB7F50" w:rsidRPr="002245BE" w:rsidRDefault="00D47CF6" w:rsidP="00566794">
      <w:pPr>
        <w:spacing w:after="240"/>
        <w:jc w:val="right"/>
        <w:rPr>
          <w:sz w:val="22"/>
          <w:szCs w:val="22"/>
        </w:rPr>
      </w:pPr>
      <w:bookmarkStart w:id="0" w:name="_Hlk53520193"/>
      <w:r w:rsidRPr="00D47CF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17CDF">
        <w:rPr>
          <w:sz w:val="22"/>
          <w:szCs w:val="22"/>
        </w:rPr>
        <w:t>26.06.2023 r.</w:t>
      </w:r>
    </w:p>
    <w:p w14:paraId="0B58ACAB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3E4E1E1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EBA52B2" w14:textId="77777777" w:rsidR="002032C0" w:rsidRPr="002032C0" w:rsidRDefault="002032C0" w:rsidP="002032C0">
      <w:r w:rsidRPr="002032C0">
        <w:t>ul. Prądnicka 35-37</w:t>
      </w:r>
    </w:p>
    <w:p w14:paraId="2D036E53" w14:textId="77777777" w:rsidR="002032C0" w:rsidRPr="002032C0" w:rsidRDefault="002032C0" w:rsidP="002032C0">
      <w:r w:rsidRPr="002032C0">
        <w:t>31-202 Kraków</w:t>
      </w:r>
    </w:p>
    <w:p w14:paraId="77AC430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6959FA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47CF6" w:rsidRPr="00607F9B" w14:paraId="6E7CA715" w14:textId="77777777" w:rsidTr="00920F9B">
        <w:trPr>
          <w:trHeight w:val="638"/>
        </w:trPr>
        <w:tc>
          <w:tcPr>
            <w:tcW w:w="959" w:type="dxa"/>
            <w:shd w:val="clear" w:color="auto" w:fill="auto"/>
          </w:tcPr>
          <w:p w14:paraId="551A46E5" w14:textId="77777777" w:rsidR="00D47CF6" w:rsidRPr="00607F9B" w:rsidRDefault="00D47CF6" w:rsidP="00920F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1EA3BE" w14:textId="77777777" w:rsidR="00D47CF6" w:rsidRPr="00607F9B" w:rsidRDefault="00D47CF6" w:rsidP="00920F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7CF6">
              <w:rPr>
                <w:sz w:val="22"/>
                <w:szCs w:val="22"/>
              </w:rPr>
              <w:t>podstawowy</w:t>
            </w:r>
            <w:r w:rsidR="00566794">
              <w:rPr>
                <w:sz w:val="22"/>
                <w:szCs w:val="22"/>
              </w:rPr>
              <w:t>m</w:t>
            </w:r>
            <w:r w:rsidRPr="00D47CF6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7CF6">
              <w:rPr>
                <w:b/>
                <w:bCs/>
                <w:sz w:val="22"/>
                <w:szCs w:val="22"/>
              </w:rPr>
              <w:t>Zakup i dostawa materiałów do utrzymania czystości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7CF6">
              <w:rPr>
                <w:b/>
                <w:sz w:val="22"/>
                <w:szCs w:val="22"/>
              </w:rPr>
              <w:t>ZP/12/2023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22C29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47CF6" w14:paraId="498F229B" w14:textId="77777777" w:rsidTr="00920F9B">
        <w:trPr>
          <w:cantSplit/>
        </w:trPr>
        <w:tc>
          <w:tcPr>
            <w:tcW w:w="9072" w:type="dxa"/>
          </w:tcPr>
          <w:p w14:paraId="339025B3" w14:textId="77777777" w:rsidR="00D47CF6" w:rsidRPr="00D26ED6" w:rsidRDefault="00D47CF6" w:rsidP="00920F9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CF6">
              <w:rPr>
                <w:b/>
                <w:sz w:val="22"/>
                <w:szCs w:val="22"/>
              </w:rPr>
              <w:t>P.P.H.U Alga Paweł Pinkowski</w:t>
            </w:r>
          </w:p>
          <w:p w14:paraId="3C030DC2" w14:textId="77777777" w:rsidR="00D47CF6" w:rsidRPr="009F0E5C" w:rsidRDefault="00566794" w:rsidP="00920F9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47CF6" w:rsidRPr="00D47CF6">
              <w:rPr>
                <w:bCs/>
                <w:sz w:val="22"/>
                <w:szCs w:val="22"/>
              </w:rPr>
              <w:t>Leśna</w:t>
            </w:r>
            <w:r w:rsidR="00D47CF6" w:rsidRPr="009F0E5C">
              <w:rPr>
                <w:bCs/>
                <w:sz w:val="22"/>
                <w:szCs w:val="22"/>
              </w:rPr>
              <w:t xml:space="preserve"> </w:t>
            </w:r>
            <w:r w:rsidR="00D47CF6" w:rsidRPr="00D47CF6">
              <w:rPr>
                <w:bCs/>
                <w:sz w:val="22"/>
                <w:szCs w:val="22"/>
              </w:rPr>
              <w:t>18</w:t>
            </w:r>
            <w:r w:rsidR="00D47CF6">
              <w:rPr>
                <w:bCs/>
                <w:sz w:val="22"/>
                <w:szCs w:val="22"/>
              </w:rPr>
              <w:t xml:space="preserve"> </w:t>
            </w:r>
          </w:p>
          <w:p w14:paraId="5C339B20" w14:textId="77777777" w:rsidR="00D47CF6" w:rsidRPr="009F0E5C" w:rsidRDefault="00D47CF6" w:rsidP="00920F9B">
            <w:pPr>
              <w:jc w:val="both"/>
              <w:rPr>
                <w:bCs/>
                <w:sz w:val="22"/>
                <w:szCs w:val="22"/>
              </w:rPr>
            </w:pPr>
            <w:r w:rsidRPr="00D47CF6">
              <w:rPr>
                <w:bCs/>
                <w:sz w:val="22"/>
                <w:szCs w:val="22"/>
              </w:rPr>
              <w:t>63-430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CF6">
              <w:rPr>
                <w:bCs/>
                <w:sz w:val="22"/>
                <w:szCs w:val="22"/>
              </w:rPr>
              <w:t>Odolanów</w:t>
            </w:r>
          </w:p>
          <w:p w14:paraId="42D2F7B0" w14:textId="77777777" w:rsidR="00D47CF6" w:rsidRPr="00211A34" w:rsidRDefault="00D47CF6" w:rsidP="00920F9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7CF6">
              <w:rPr>
                <w:sz w:val="22"/>
                <w:szCs w:val="22"/>
              </w:rPr>
              <w:t>Pakiet 1-Ręczniki papierowe i papier toaletowy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274E558" w14:textId="77777777" w:rsidR="00D47CF6" w:rsidRPr="00566794" w:rsidRDefault="00D47CF6" w:rsidP="005667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66794">
              <w:rPr>
                <w:color w:val="000000"/>
                <w:sz w:val="22"/>
                <w:szCs w:val="22"/>
              </w:rPr>
              <w:t xml:space="preserve"> Najkorzystniejsza oferta spełniająca wymagania Zamawiającego. </w:t>
            </w:r>
          </w:p>
        </w:tc>
      </w:tr>
      <w:tr w:rsidR="00D47CF6" w14:paraId="70F48491" w14:textId="77777777" w:rsidTr="00920F9B">
        <w:trPr>
          <w:cantSplit/>
        </w:trPr>
        <w:tc>
          <w:tcPr>
            <w:tcW w:w="9072" w:type="dxa"/>
          </w:tcPr>
          <w:p w14:paraId="132F72A5" w14:textId="77777777" w:rsidR="00D47CF6" w:rsidRPr="00D26ED6" w:rsidRDefault="00D47CF6" w:rsidP="00920F9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CF6">
              <w:rPr>
                <w:b/>
                <w:sz w:val="22"/>
                <w:szCs w:val="22"/>
              </w:rPr>
              <w:t>Duolux Medical Sp. z o.o.</w:t>
            </w:r>
          </w:p>
          <w:p w14:paraId="1E4DF1B8" w14:textId="77777777" w:rsidR="00D47CF6" w:rsidRPr="009F0E5C" w:rsidRDefault="00D47CF6" w:rsidP="00920F9B">
            <w:pPr>
              <w:jc w:val="both"/>
              <w:rPr>
                <w:bCs/>
                <w:sz w:val="22"/>
                <w:szCs w:val="22"/>
              </w:rPr>
            </w:pPr>
            <w:r w:rsidRPr="00D47CF6">
              <w:rPr>
                <w:bCs/>
                <w:sz w:val="22"/>
                <w:szCs w:val="22"/>
              </w:rPr>
              <w:t>os. Bolesława Chrobrego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CF6">
              <w:rPr>
                <w:bCs/>
                <w:sz w:val="22"/>
                <w:szCs w:val="22"/>
              </w:rPr>
              <w:t>40f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47CF6">
              <w:rPr>
                <w:bCs/>
                <w:sz w:val="22"/>
                <w:szCs w:val="22"/>
              </w:rPr>
              <w:t>/53</w:t>
            </w:r>
          </w:p>
          <w:p w14:paraId="2F3EE827" w14:textId="77777777" w:rsidR="00D47CF6" w:rsidRPr="009F0E5C" w:rsidRDefault="00D47CF6" w:rsidP="00920F9B">
            <w:pPr>
              <w:jc w:val="both"/>
              <w:rPr>
                <w:bCs/>
                <w:sz w:val="22"/>
                <w:szCs w:val="22"/>
              </w:rPr>
            </w:pPr>
            <w:r w:rsidRPr="00D47CF6">
              <w:rPr>
                <w:bCs/>
                <w:sz w:val="22"/>
                <w:szCs w:val="22"/>
              </w:rPr>
              <w:t>60-681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CF6">
              <w:rPr>
                <w:bCs/>
                <w:sz w:val="22"/>
                <w:szCs w:val="22"/>
              </w:rPr>
              <w:t>Poznań</w:t>
            </w:r>
          </w:p>
          <w:p w14:paraId="1B5CDE83" w14:textId="77777777" w:rsidR="00D47CF6" w:rsidRPr="00211A34" w:rsidRDefault="00D47CF6" w:rsidP="00920F9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7CF6">
              <w:rPr>
                <w:sz w:val="22"/>
                <w:szCs w:val="22"/>
              </w:rPr>
              <w:t>Pakiet 2-Myjka jednorazowa typu rękawica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4D0FFDC" w14:textId="77777777" w:rsidR="00D47CF6" w:rsidRPr="00566794" w:rsidRDefault="00D47CF6" w:rsidP="005667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66794">
              <w:rPr>
                <w:color w:val="000000"/>
                <w:sz w:val="22"/>
                <w:szCs w:val="22"/>
              </w:rPr>
              <w:t xml:space="preserve"> Jedyna złożona oferta spełniająca wymagania Zamawiającego. </w:t>
            </w:r>
          </w:p>
        </w:tc>
      </w:tr>
      <w:tr w:rsidR="00D47CF6" w14:paraId="5BE76773" w14:textId="77777777" w:rsidTr="00920F9B">
        <w:trPr>
          <w:cantSplit/>
        </w:trPr>
        <w:tc>
          <w:tcPr>
            <w:tcW w:w="9072" w:type="dxa"/>
          </w:tcPr>
          <w:p w14:paraId="6F8EB339" w14:textId="77777777" w:rsidR="00D47CF6" w:rsidRPr="00D26ED6" w:rsidRDefault="00D47CF6" w:rsidP="00920F9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CF6">
              <w:rPr>
                <w:b/>
                <w:sz w:val="22"/>
                <w:szCs w:val="22"/>
              </w:rPr>
              <w:t>Jan Trochimczyk i S-ka LINEA TRADE Import - Export Sp. J.</w:t>
            </w:r>
          </w:p>
          <w:p w14:paraId="507E77FC" w14:textId="77777777" w:rsidR="00D47CF6" w:rsidRPr="009F0E5C" w:rsidRDefault="00566794" w:rsidP="00920F9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47CF6" w:rsidRPr="00D47CF6">
              <w:rPr>
                <w:bCs/>
                <w:sz w:val="22"/>
                <w:szCs w:val="22"/>
              </w:rPr>
              <w:t>Wolności</w:t>
            </w:r>
            <w:r w:rsidR="00D47CF6" w:rsidRPr="009F0E5C">
              <w:rPr>
                <w:bCs/>
                <w:sz w:val="22"/>
                <w:szCs w:val="22"/>
              </w:rPr>
              <w:t xml:space="preserve"> </w:t>
            </w:r>
            <w:r w:rsidR="00D47CF6" w:rsidRPr="00D47CF6">
              <w:rPr>
                <w:bCs/>
                <w:sz w:val="22"/>
                <w:szCs w:val="22"/>
              </w:rPr>
              <w:t>68</w:t>
            </w:r>
            <w:r w:rsidR="00D47CF6">
              <w:rPr>
                <w:bCs/>
                <w:sz w:val="22"/>
                <w:szCs w:val="22"/>
              </w:rPr>
              <w:t xml:space="preserve"> </w:t>
            </w:r>
          </w:p>
          <w:p w14:paraId="1ECDD624" w14:textId="77777777" w:rsidR="00D47CF6" w:rsidRPr="009F0E5C" w:rsidRDefault="00D47CF6" w:rsidP="00920F9B">
            <w:pPr>
              <w:jc w:val="both"/>
              <w:rPr>
                <w:bCs/>
                <w:sz w:val="22"/>
                <w:szCs w:val="22"/>
              </w:rPr>
            </w:pPr>
            <w:r w:rsidRPr="00D47CF6">
              <w:rPr>
                <w:bCs/>
                <w:sz w:val="22"/>
                <w:szCs w:val="22"/>
              </w:rPr>
              <w:t>41-800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CF6">
              <w:rPr>
                <w:bCs/>
                <w:sz w:val="22"/>
                <w:szCs w:val="22"/>
              </w:rPr>
              <w:t>Zabrze</w:t>
            </w:r>
          </w:p>
          <w:p w14:paraId="599CE384" w14:textId="77777777" w:rsidR="00D47CF6" w:rsidRPr="00211A34" w:rsidRDefault="00D47CF6" w:rsidP="00920F9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7CF6">
              <w:rPr>
                <w:sz w:val="22"/>
                <w:szCs w:val="22"/>
              </w:rPr>
              <w:t>Pakiet 3-Worki na zwłoki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2D120E2" w14:textId="77777777" w:rsidR="00D47CF6" w:rsidRPr="00566794" w:rsidRDefault="00D47CF6" w:rsidP="005667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66794">
              <w:rPr>
                <w:color w:val="000000"/>
                <w:sz w:val="22"/>
                <w:szCs w:val="22"/>
              </w:rPr>
              <w:t xml:space="preserve"> Najkorzystniejsza oferta spełniająca wymagania Zamawiającego. </w:t>
            </w:r>
          </w:p>
        </w:tc>
      </w:tr>
      <w:tr w:rsidR="00D47CF6" w14:paraId="6FA75490" w14:textId="77777777" w:rsidTr="00920F9B">
        <w:trPr>
          <w:cantSplit/>
        </w:trPr>
        <w:tc>
          <w:tcPr>
            <w:tcW w:w="9072" w:type="dxa"/>
          </w:tcPr>
          <w:p w14:paraId="57788F9A" w14:textId="77777777" w:rsidR="00D47CF6" w:rsidRPr="00D26ED6" w:rsidRDefault="00D47CF6" w:rsidP="00920F9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CF6">
              <w:rPr>
                <w:b/>
                <w:sz w:val="22"/>
                <w:szCs w:val="22"/>
              </w:rPr>
              <w:t xml:space="preserve">Zarys International Group </w:t>
            </w:r>
            <w:r w:rsidR="00566794">
              <w:rPr>
                <w:b/>
                <w:sz w:val="22"/>
                <w:szCs w:val="22"/>
              </w:rPr>
              <w:t>Sp. z o.o. Sp. k.</w:t>
            </w:r>
          </w:p>
          <w:p w14:paraId="4729E534" w14:textId="77777777" w:rsidR="00D47CF6" w:rsidRPr="009F0E5C" w:rsidRDefault="00566794" w:rsidP="00920F9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47CF6" w:rsidRPr="00D47CF6">
              <w:rPr>
                <w:bCs/>
                <w:sz w:val="22"/>
                <w:szCs w:val="22"/>
              </w:rPr>
              <w:t>Pod Borem</w:t>
            </w:r>
            <w:r w:rsidR="00D47CF6" w:rsidRPr="009F0E5C">
              <w:rPr>
                <w:bCs/>
                <w:sz w:val="22"/>
                <w:szCs w:val="22"/>
              </w:rPr>
              <w:t xml:space="preserve"> </w:t>
            </w:r>
            <w:r w:rsidR="00D47CF6" w:rsidRPr="00D47CF6">
              <w:rPr>
                <w:bCs/>
                <w:sz w:val="22"/>
                <w:szCs w:val="22"/>
              </w:rPr>
              <w:t>18</w:t>
            </w:r>
            <w:r w:rsidR="00D47CF6">
              <w:rPr>
                <w:bCs/>
                <w:sz w:val="22"/>
                <w:szCs w:val="22"/>
              </w:rPr>
              <w:t xml:space="preserve"> </w:t>
            </w:r>
          </w:p>
          <w:p w14:paraId="2D4AE910" w14:textId="77777777" w:rsidR="00D47CF6" w:rsidRPr="009F0E5C" w:rsidRDefault="00D47CF6" w:rsidP="00920F9B">
            <w:pPr>
              <w:jc w:val="both"/>
              <w:rPr>
                <w:bCs/>
                <w:sz w:val="22"/>
                <w:szCs w:val="22"/>
              </w:rPr>
            </w:pPr>
            <w:r w:rsidRPr="00D47CF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CF6">
              <w:rPr>
                <w:bCs/>
                <w:sz w:val="22"/>
                <w:szCs w:val="22"/>
              </w:rPr>
              <w:t>Zabrze</w:t>
            </w:r>
          </w:p>
          <w:p w14:paraId="2DDBD73E" w14:textId="77777777" w:rsidR="00D47CF6" w:rsidRPr="00211A34" w:rsidRDefault="00D47CF6" w:rsidP="00920F9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7CF6">
              <w:rPr>
                <w:sz w:val="22"/>
                <w:szCs w:val="22"/>
              </w:rPr>
              <w:t>Pakiet 5 - Fartuch ochronny foliowy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5DD237D" w14:textId="77777777" w:rsidR="00D47CF6" w:rsidRPr="00566794" w:rsidRDefault="00D47CF6" w:rsidP="005667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66794">
              <w:rPr>
                <w:color w:val="000000"/>
                <w:sz w:val="22"/>
                <w:szCs w:val="22"/>
              </w:rPr>
              <w:t xml:space="preserve"> Najkorzystniejsza oferta spełniająca wymagania Zamawiającego. </w:t>
            </w:r>
          </w:p>
        </w:tc>
      </w:tr>
      <w:tr w:rsidR="00D47CF6" w14:paraId="595C360A" w14:textId="77777777" w:rsidTr="00920F9B">
        <w:trPr>
          <w:cantSplit/>
        </w:trPr>
        <w:tc>
          <w:tcPr>
            <w:tcW w:w="9072" w:type="dxa"/>
          </w:tcPr>
          <w:p w14:paraId="01641692" w14:textId="77777777" w:rsidR="00D47CF6" w:rsidRPr="00D26ED6" w:rsidRDefault="00D47CF6" w:rsidP="00920F9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CF6">
              <w:rPr>
                <w:b/>
                <w:sz w:val="22"/>
                <w:szCs w:val="22"/>
              </w:rPr>
              <w:t xml:space="preserve">Zarys International Group </w:t>
            </w:r>
            <w:r w:rsidR="00566794">
              <w:rPr>
                <w:b/>
                <w:sz w:val="22"/>
                <w:szCs w:val="22"/>
              </w:rPr>
              <w:t>Sp. z o.o. Sp. k.</w:t>
            </w:r>
          </w:p>
          <w:p w14:paraId="77C2950F" w14:textId="77777777" w:rsidR="00D47CF6" w:rsidRPr="009F0E5C" w:rsidRDefault="00566794" w:rsidP="00920F9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47CF6" w:rsidRPr="00D47CF6">
              <w:rPr>
                <w:bCs/>
                <w:sz w:val="22"/>
                <w:szCs w:val="22"/>
              </w:rPr>
              <w:t>Pod Borem</w:t>
            </w:r>
            <w:r w:rsidR="00D47CF6" w:rsidRPr="009F0E5C">
              <w:rPr>
                <w:bCs/>
                <w:sz w:val="22"/>
                <w:szCs w:val="22"/>
              </w:rPr>
              <w:t xml:space="preserve"> </w:t>
            </w:r>
            <w:r w:rsidR="00D47CF6" w:rsidRPr="00D47CF6">
              <w:rPr>
                <w:bCs/>
                <w:sz w:val="22"/>
                <w:szCs w:val="22"/>
              </w:rPr>
              <w:t>18</w:t>
            </w:r>
            <w:r w:rsidR="00D47CF6">
              <w:rPr>
                <w:bCs/>
                <w:sz w:val="22"/>
                <w:szCs w:val="22"/>
              </w:rPr>
              <w:t xml:space="preserve"> </w:t>
            </w:r>
          </w:p>
          <w:p w14:paraId="7EDD5F3A" w14:textId="77777777" w:rsidR="00D47CF6" w:rsidRPr="009F0E5C" w:rsidRDefault="00D47CF6" w:rsidP="00920F9B">
            <w:pPr>
              <w:jc w:val="both"/>
              <w:rPr>
                <w:bCs/>
                <w:sz w:val="22"/>
                <w:szCs w:val="22"/>
              </w:rPr>
            </w:pPr>
            <w:r w:rsidRPr="00D47CF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CF6">
              <w:rPr>
                <w:bCs/>
                <w:sz w:val="22"/>
                <w:szCs w:val="22"/>
              </w:rPr>
              <w:t>Zabrze</w:t>
            </w:r>
          </w:p>
          <w:p w14:paraId="0D9B2657" w14:textId="77777777" w:rsidR="00D47CF6" w:rsidRPr="00211A34" w:rsidRDefault="00D47CF6" w:rsidP="00920F9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7CF6">
              <w:rPr>
                <w:sz w:val="22"/>
                <w:szCs w:val="22"/>
              </w:rPr>
              <w:t>Pakiet 6 - Maszynki do golenia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41A8B3C" w14:textId="77777777" w:rsidR="00D47CF6" w:rsidRPr="00D47CF6" w:rsidRDefault="00D47CF6" w:rsidP="00566794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566794">
              <w:rPr>
                <w:color w:val="000000"/>
                <w:sz w:val="22"/>
                <w:szCs w:val="22"/>
              </w:rPr>
              <w:t>: Jedyna złożona oferta spełniająca wymagania Zamawiającego.</w:t>
            </w:r>
          </w:p>
        </w:tc>
      </w:tr>
    </w:tbl>
    <w:p w14:paraId="4192152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551"/>
        <w:gridCol w:w="1135"/>
      </w:tblGrid>
      <w:tr w:rsidR="00211A34" w:rsidRPr="00834EF4" w14:paraId="0E1CC03B" w14:textId="77777777" w:rsidTr="00566794">
        <w:tc>
          <w:tcPr>
            <w:tcW w:w="2169" w:type="dxa"/>
            <w:shd w:val="clear" w:color="auto" w:fill="F3F3F3"/>
            <w:vAlign w:val="center"/>
          </w:tcPr>
          <w:p w14:paraId="1C41FB6B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2A56FC95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218" w:type="dxa"/>
            <w:shd w:val="clear" w:color="auto" w:fill="F3F3F3"/>
          </w:tcPr>
          <w:p w14:paraId="6624A94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277E2D9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5" w:type="dxa"/>
            <w:shd w:val="clear" w:color="auto" w:fill="F3F3F3"/>
          </w:tcPr>
          <w:p w14:paraId="2EA86AF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D47CF6" w:rsidRPr="00834EF4" w14:paraId="0772EE64" w14:textId="77777777" w:rsidTr="00566794">
        <w:tc>
          <w:tcPr>
            <w:tcW w:w="2169" w:type="dxa"/>
            <w:shd w:val="clear" w:color="auto" w:fill="auto"/>
          </w:tcPr>
          <w:p w14:paraId="00074EE2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1-Ręczniki papierowe i papier toaletowy</w:t>
            </w:r>
          </w:p>
        </w:tc>
        <w:tc>
          <w:tcPr>
            <w:tcW w:w="3218" w:type="dxa"/>
            <w:shd w:val="clear" w:color="auto" w:fill="auto"/>
          </w:tcPr>
          <w:p w14:paraId="3369F777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P.P.H.U Alga Paweł Pinkowski</w:t>
            </w:r>
          </w:p>
          <w:p w14:paraId="03474F07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Leśna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18</w:t>
            </w:r>
          </w:p>
          <w:p w14:paraId="61AF6288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63-430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Odolanów</w:t>
            </w:r>
          </w:p>
        </w:tc>
        <w:tc>
          <w:tcPr>
            <w:tcW w:w="2551" w:type="dxa"/>
            <w:shd w:val="clear" w:color="auto" w:fill="auto"/>
          </w:tcPr>
          <w:p w14:paraId="2063F4F2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- 600.00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5B8A3DC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600,00</w:t>
            </w:r>
          </w:p>
        </w:tc>
      </w:tr>
      <w:tr w:rsidR="00D47CF6" w:rsidRPr="00834EF4" w14:paraId="5D064D78" w14:textId="77777777" w:rsidTr="00566794">
        <w:tc>
          <w:tcPr>
            <w:tcW w:w="2169" w:type="dxa"/>
            <w:shd w:val="clear" w:color="auto" w:fill="auto"/>
          </w:tcPr>
          <w:p w14:paraId="5F302008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1-Ręczniki papierowe i papier toaletowy</w:t>
            </w:r>
          </w:p>
        </w:tc>
        <w:tc>
          <w:tcPr>
            <w:tcW w:w="3218" w:type="dxa"/>
            <w:shd w:val="clear" w:color="auto" w:fill="auto"/>
          </w:tcPr>
          <w:p w14:paraId="5449CB77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Jan Trochimczyk i S-ka LINEA TRADE Import - Export Sp. J.</w:t>
            </w:r>
          </w:p>
          <w:p w14:paraId="2E0F7809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Wolności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68</w:t>
            </w:r>
          </w:p>
          <w:p w14:paraId="227CC903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41-800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28384677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- 483.60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1F41CEC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483,60</w:t>
            </w:r>
          </w:p>
        </w:tc>
      </w:tr>
      <w:tr w:rsidR="00D47CF6" w:rsidRPr="00834EF4" w14:paraId="49A07126" w14:textId="77777777" w:rsidTr="00566794">
        <w:tc>
          <w:tcPr>
            <w:tcW w:w="2169" w:type="dxa"/>
            <w:shd w:val="clear" w:color="auto" w:fill="auto"/>
          </w:tcPr>
          <w:p w14:paraId="55D6D639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1-Ręczniki papierowe i papier toaletowy</w:t>
            </w:r>
          </w:p>
        </w:tc>
        <w:tc>
          <w:tcPr>
            <w:tcW w:w="3218" w:type="dxa"/>
            <w:shd w:val="clear" w:color="auto" w:fill="auto"/>
          </w:tcPr>
          <w:p w14:paraId="2DE53C8C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Flesz Sp. z o. o.</w:t>
            </w:r>
          </w:p>
          <w:p w14:paraId="4E5099A8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Cieślewskich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25F</w:t>
            </w:r>
          </w:p>
          <w:p w14:paraId="052390DC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03-017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078FEB2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CCFC408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0,00</w:t>
            </w:r>
          </w:p>
        </w:tc>
      </w:tr>
      <w:tr w:rsidR="00D47CF6" w:rsidRPr="00834EF4" w14:paraId="33338A8E" w14:textId="77777777" w:rsidTr="00566794">
        <w:tc>
          <w:tcPr>
            <w:tcW w:w="2169" w:type="dxa"/>
            <w:shd w:val="clear" w:color="auto" w:fill="auto"/>
          </w:tcPr>
          <w:p w14:paraId="2B219D97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2-Myjka jednorazowa typu rękawica</w:t>
            </w:r>
          </w:p>
        </w:tc>
        <w:tc>
          <w:tcPr>
            <w:tcW w:w="3218" w:type="dxa"/>
            <w:shd w:val="clear" w:color="auto" w:fill="auto"/>
          </w:tcPr>
          <w:p w14:paraId="43A77B14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Duolux Medical Sp. z o.o.</w:t>
            </w:r>
          </w:p>
          <w:p w14:paraId="0B298436" w14:textId="77777777" w:rsidR="00D47CF6" w:rsidRPr="00211A34" w:rsidRDefault="00D47CF6" w:rsidP="00920F9B">
            <w:pPr>
              <w:rPr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os. Bolesława Chrobrego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40f/53</w:t>
            </w:r>
          </w:p>
          <w:p w14:paraId="52C1CC34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60-681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6FC3D6C2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- 600.00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712B195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600,00</w:t>
            </w:r>
          </w:p>
        </w:tc>
      </w:tr>
      <w:tr w:rsidR="00D47CF6" w:rsidRPr="00834EF4" w14:paraId="20D84BD5" w14:textId="77777777" w:rsidTr="00566794">
        <w:tc>
          <w:tcPr>
            <w:tcW w:w="2169" w:type="dxa"/>
            <w:shd w:val="clear" w:color="auto" w:fill="auto"/>
          </w:tcPr>
          <w:p w14:paraId="5B5732DD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3-Worki na zwłoki</w:t>
            </w:r>
          </w:p>
        </w:tc>
        <w:tc>
          <w:tcPr>
            <w:tcW w:w="3218" w:type="dxa"/>
            <w:shd w:val="clear" w:color="auto" w:fill="auto"/>
          </w:tcPr>
          <w:p w14:paraId="3B473ADA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CENPOL Plastics Piotr Cendrowski</w:t>
            </w:r>
          </w:p>
          <w:p w14:paraId="36A98C9F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Rudna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14/bud B</w:t>
            </w:r>
          </w:p>
          <w:p w14:paraId="218477EB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41-200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Sosnowiec</w:t>
            </w:r>
          </w:p>
        </w:tc>
        <w:tc>
          <w:tcPr>
            <w:tcW w:w="2551" w:type="dxa"/>
            <w:shd w:val="clear" w:color="auto" w:fill="auto"/>
          </w:tcPr>
          <w:p w14:paraId="71F94923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377AA98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0,00</w:t>
            </w:r>
          </w:p>
        </w:tc>
      </w:tr>
      <w:tr w:rsidR="00D47CF6" w:rsidRPr="00834EF4" w14:paraId="5BC68879" w14:textId="77777777" w:rsidTr="00566794">
        <w:tc>
          <w:tcPr>
            <w:tcW w:w="2169" w:type="dxa"/>
            <w:shd w:val="clear" w:color="auto" w:fill="auto"/>
          </w:tcPr>
          <w:p w14:paraId="24E1F037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3-Worki na zwłoki</w:t>
            </w:r>
          </w:p>
        </w:tc>
        <w:tc>
          <w:tcPr>
            <w:tcW w:w="3218" w:type="dxa"/>
            <w:shd w:val="clear" w:color="auto" w:fill="auto"/>
          </w:tcPr>
          <w:p w14:paraId="0AC92C8D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Aglo Trzy Anna Kidawa</w:t>
            </w:r>
          </w:p>
          <w:p w14:paraId="62BEC409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Bór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77/81B</w:t>
            </w:r>
          </w:p>
          <w:p w14:paraId="4B736A8E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Częstochowa</w:t>
            </w:r>
          </w:p>
        </w:tc>
        <w:tc>
          <w:tcPr>
            <w:tcW w:w="2551" w:type="dxa"/>
            <w:shd w:val="clear" w:color="auto" w:fill="auto"/>
          </w:tcPr>
          <w:p w14:paraId="25CBA8E6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11B34D5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0,00</w:t>
            </w:r>
          </w:p>
        </w:tc>
      </w:tr>
      <w:tr w:rsidR="00D47CF6" w:rsidRPr="00834EF4" w14:paraId="21B2279B" w14:textId="77777777" w:rsidTr="00566794">
        <w:tc>
          <w:tcPr>
            <w:tcW w:w="2169" w:type="dxa"/>
            <w:shd w:val="clear" w:color="auto" w:fill="auto"/>
          </w:tcPr>
          <w:p w14:paraId="6A6E7387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3-Worki na zwłoki</w:t>
            </w:r>
          </w:p>
        </w:tc>
        <w:tc>
          <w:tcPr>
            <w:tcW w:w="3218" w:type="dxa"/>
            <w:shd w:val="clear" w:color="auto" w:fill="auto"/>
          </w:tcPr>
          <w:p w14:paraId="2A52FFA0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Jan Trochimczyk i S-ka LINEA TRADE Import - Export Sp. J.</w:t>
            </w:r>
          </w:p>
          <w:p w14:paraId="4D256116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Wolności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68</w:t>
            </w:r>
          </w:p>
          <w:p w14:paraId="2E0A592B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41-800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E0B87BB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- 600.00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B630B37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600,00</w:t>
            </w:r>
          </w:p>
        </w:tc>
      </w:tr>
      <w:tr w:rsidR="00D47CF6" w:rsidRPr="00834EF4" w14:paraId="4662E990" w14:textId="77777777" w:rsidTr="00566794">
        <w:tc>
          <w:tcPr>
            <w:tcW w:w="2169" w:type="dxa"/>
            <w:shd w:val="clear" w:color="auto" w:fill="auto"/>
          </w:tcPr>
          <w:p w14:paraId="4AA62B11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3-Worki na zwłoki</w:t>
            </w:r>
          </w:p>
        </w:tc>
        <w:tc>
          <w:tcPr>
            <w:tcW w:w="3218" w:type="dxa"/>
            <w:shd w:val="clear" w:color="auto" w:fill="auto"/>
          </w:tcPr>
          <w:p w14:paraId="63CF0922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Helplast Bis Joanna Hadasik</w:t>
            </w:r>
          </w:p>
          <w:p w14:paraId="189E5504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Gliwicka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42 a</w:t>
            </w:r>
          </w:p>
          <w:p w14:paraId="0D303101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43-180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Orzesze</w:t>
            </w:r>
          </w:p>
        </w:tc>
        <w:tc>
          <w:tcPr>
            <w:tcW w:w="2551" w:type="dxa"/>
            <w:shd w:val="clear" w:color="auto" w:fill="auto"/>
          </w:tcPr>
          <w:p w14:paraId="0CD4AFD5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- 552.84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66A4842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552,84</w:t>
            </w:r>
          </w:p>
        </w:tc>
      </w:tr>
      <w:tr w:rsidR="00D47CF6" w:rsidRPr="00834EF4" w14:paraId="2F884CB5" w14:textId="77777777" w:rsidTr="00566794">
        <w:tc>
          <w:tcPr>
            <w:tcW w:w="2169" w:type="dxa"/>
            <w:shd w:val="clear" w:color="auto" w:fill="auto"/>
          </w:tcPr>
          <w:p w14:paraId="5BA70E21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3-Worki na zwłoki</w:t>
            </w:r>
          </w:p>
        </w:tc>
        <w:tc>
          <w:tcPr>
            <w:tcW w:w="3218" w:type="dxa"/>
            <w:shd w:val="clear" w:color="auto" w:fill="auto"/>
          </w:tcPr>
          <w:p w14:paraId="32D5F981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566794">
              <w:rPr>
                <w:b/>
                <w:bCs/>
                <w:sz w:val="20"/>
                <w:szCs w:val="20"/>
              </w:rPr>
              <w:t>Sp. z o.o. Sp. k.</w:t>
            </w:r>
          </w:p>
          <w:p w14:paraId="55D1AAD2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Pod Borem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18</w:t>
            </w:r>
          </w:p>
          <w:p w14:paraId="679315C6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10B744D1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1D7D160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0,00</w:t>
            </w:r>
          </w:p>
        </w:tc>
      </w:tr>
      <w:tr w:rsidR="00D47CF6" w:rsidRPr="00834EF4" w14:paraId="5D138581" w14:textId="77777777" w:rsidTr="00566794">
        <w:tc>
          <w:tcPr>
            <w:tcW w:w="2169" w:type="dxa"/>
            <w:shd w:val="clear" w:color="auto" w:fill="auto"/>
          </w:tcPr>
          <w:p w14:paraId="1AF386C2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3-Worki na zwłoki</w:t>
            </w:r>
          </w:p>
        </w:tc>
        <w:tc>
          <w:tcPr>
            <w:tcW w:w="3218" w:type="dxa"/>
            <w:shd w:val="clear" w:color="auto" w:fill="auto"/>
          </w:tcPr>
          <w:p w14:paraId="0B859380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PGD POLSKA SP. Z O.O.</w:t>
            </w:r>
          </w:p>
          <w:p w14:paraId="1E7852DE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Sycowska 40</w:t>
            </w:r>
          </w:p>
          <w:p w14:paraId="090FDF6D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60-003</w:t>
            </w:r>
            <w:r w:rsidRPr="00211A34">
              <w:rPr>
                <w:sz w:val="20"/>
                <w:szCs w:val="20"/>
              </w:rPr>
              <w:t xml:space="preserve"> </w:t>
            </w:r>
            <w:r w:rsidR="00566794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40FB04BB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8F1533F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0,00</w:t>
            </w:r>
          </w:p>
        </w:tc>
      </w:tr>
      <w:tr w:rsidR="00D47CF6" w:rsidRPr="00834EF4" w14:paraId="0A2C4BB9" w14:textId="77777777" w:rsidTr="00566794">
        <w:tc>
          <w:tcPr>
            <w:tcW w:w="2169" w:type="dxa"/>
            <w:shd w:val="clear" w:color="auto" w:fill="auto"/>
          </w:tcPr>
          <w:p w14:paraId="50F59C2D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5 - Fartuch ochronny foliowy</w:t>
            </w:r>
          </w:p>
        </w:tc>
        <w:tc>
          <w:tcPr>
            <w:tcW w:w="3218" w:type="dxa"/>
            <w:shd w:val="clear" w:color="auto" w:fill="auto"/>
          </w:tcPr>
          <w:p w14:paraId="79753CEA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CENPOL Plastics Piotr Cendrowski</w:t>
            </w:r>
          </w:p>
          <w:p w14:paraId="21AEE3A8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Rudna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14/bud B</w:t>
            </w:r>
          </w:p>
          <w:p w14:paraId="4D60673E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41-200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Sosnowiec</w:t>
            </w:r>
          </w:p>
        </w:tc>
        <w:tc>
          <w:tcPr>
            <w:tcW w:w="2551" w:type="dxa"/>
            <w:shd w:val="clear" w:color="auto" w:fill="auto"/>
          </w:tcPr>
          <w:p w14:paraId="06658CBE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0D518FD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0,00</w:t>
            </w:r>
          </w:p>
        </w:tc>
      </w:tr>
      <w:tr w:rsidR="00D47CF6" w:rsidRPr="00834EF4" w14:paraId="7D874AE6" w14:textId="77777777" w:rsidTr="00566794">
        <w:tc>
          <w:tcPr>
            <w:tcW w:w="2169" w:type="dxa"/>
            <w:shd w:val="clear" w:color="auto" w:fill="auto"/>
          </w:tcPr>
          <w:p w14:paraId="6061B952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5 - Fartuch ochronny foliowy</w:t>
            </w:r>
          </w:p>
        </w:tc>
        <w:tc>
          <w:tcPr>
            <w:tcW w:w="3218" w:type="dxa"/>
            <w:shd w:val="clear" w:color="auto" w:fill="auto"/>
          </w:tcPr>
          <w:p w14:paraId="200F5E36" w14:textId="77777777" w:rsidR="00566794" w:rsidRPr="00211A34" w:rsidRDefault="00566794" w:rsidP="005667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>Sp. z o.o. Sp. k.</w:t>
            </w:r>
          </w:p>
          <w:p w14:paraId="089E107E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Pod Borem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18</w:t>
            </w:r>
          </w:p>
          <w:p w14:paraId="32EB6134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0AFCE0E9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- 600.00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24CF608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600,00</w:t>
            </w:r>
          </w:p>
        </w:tc>
      </w:tr>
      <w:tr w:rsidR="00D47CF6" w:rsidRPr="00834EF4" w14:paraId="11DD0EAA" w14:textId="77777777" w:rsidTr="00566794">
        <w:tc>
          <w:tcPr>
            <w:tcW w:w="2169" w:type="dxa"/>
            <w:shd w:val="clear" w:color="auto" w:fill="auto"/>
          </w:tcPr>
          <w:p w14:paraId="4A514A06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5 - Fartuch ochronny foliowy</w:t>
            </w:r>
          </w:p>
        </w:tc>
        <w:tc>
          <w:tcPr>
            <w:tcW w:w="3218" w:type="dxa"/>
            <w:shd w:val="clear" w:color="auto" w:fill="auto"/>
          </w:tcPr>
          <w:p w14:paraId="2B919462" w14:textId="77777777" w:rsidR="00D47CF6" w:rsidRPr="00211A34" w:rsidRDefault="00D47CF6" w:rsidP="00920F9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>Helplast Bis Joanna Hadasik</w:t>
            </w:r>
          </w:p>
          <w:p w14:paraId="0AF64307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Gliwicka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42 a</w:t>
            </w:r>
          </w:p>
          <w:p w14:paraId="24762BB3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43-180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Orzesze</w:t>
            </w:r>
          </w:p>
        </w:tc>
        <w:tc>
          <w:tcPr>
            <w:tcW w:w="2551" w:type="dxa"/>
            <w:shd w:val="clear" w:color="auto" w:fill="auto"/>
          </w:tcPr>
          <w:p w14:paraId="647748CB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- 420.00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F307A9F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420,00</w:t>
            </w:r>
          </w:p>
        </w:tc>
      </w:tr>
      <w:tr w:rsidR="00D47CF6" w:rsidRPr="00834EF4" w14:paraId="6A407095" w14:textId="77777777" w:rsidTr="00566794">
        <w:tc>
          <w:tcPr>
            <w:tcW w:w="2169" w:type="dxa"/>
            <w:shd w:val="clear" w:color="auto" w:fill="auto"/>
          </w:tcPr>
          <w:p w14:paraId="68884E9F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47CF6">
              <w:rPr>
                <w:sz w:val="20"/>
                <w:szCs w:val="20"/>
              </w:rPr>
              <w:t>Pakiet 6 - Maszynki do golenia</w:t>
            </w:r>
          </w:p>
        </w:tc>
        <w:tc>
          <w:tcPr>
            <w:tcW w:w="3218" w:type="dxa"/>
            <w:shd w:val="clear" w:color="auto" w:fill="auto"/>
          </w:tcPr>
          <w:p w14:paraId="503D12CF" w14:textId="77777777" w:rsidR="00566794" w:rsidRPr="00211A34" w:rsidRDefault="00566794" w:rsidP="005667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47CF6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>Sp. z o.o. Sp. k.</w:t>
            </w:r>
          </w:p>
          <w:p w14:paraId="5207825D" w14:textId="77777777" w:rsidR="00D47CF6" w:rsidRPr="00211A34" w:rsidRDefault="00566794" w:rsidP="00920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47CF6" w:rsidRPr="00D47CF6">
              <w:rPr>
                <w:sz w:val="20"/>
                <w:szCs w:val="20"/>
              </w:rPr>
              <w:t>Pod Borem</w:t>
            </w:r>
            <w:r w:rsidR="00D47CF6" w:rsidRPr="00211A34">
              <w:rPr>
                <w:sz w:val="20"/>
                <w:szCs w:val="20"/>
              </w:rPr>
              <w:t xml:space="preserve"> </w:t>
            </w:r>
            <w:r w:rsidR="00D47CF6" w:rsidRPr="00D47CF6">
              <w:rPr>
                <w:sz w:val="20"/>
                <w:szCs w:val="20"/>
              </w:rPr>
              <w:t>18</w:t>
            </w:r>
          </w:p>
          <w:p w14:paraId="05210A99" w14:textId="77777777" w:rsidR="00D47CF6" w:rsidRPr="00211A34" w:rsidRDefault="00D47CF6" w:rsidP="00920F9B">
            <w:pPr>
              <w:spacing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47CF6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FA036C5" w14:textId="77777777" w:rsidR="00D47CF6" w:rsidRPr="00211A34" w:rsidRDefault="00D47CF6" w:rsidP="00920F9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>1 - Cena - 600.00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061FD55" w14:textId="77777777" w:rsidR="00D47CF6" w:rsidRPr="00211A34" w:rsidRDefault="00D47CF6" w:rsidP="00920F9B">
            <w:pPr>
              <w:jc w:val="center"/>
              <w:rPr>
                <w:color w:val="000000"/>
                <w:sz w:val="20"/>
                <w:szCs w:val="20"/>
              </w:rPr>
            </w:pPr>
            <w:r w:rsidRPr="00D47CF6">
              <w:rPr>
                <w:sz w:val="20"/>
                <w:szCs w:val="20"/>
              </w:rPr>
              <w:t xml:space="preserve">  600,00</w:t>
            </w:r>
          </w:p>
        </w:tc>
      </w:tr>
    </w:tbl>
    <w:p w14:paraId="452BE1A4" w14:textId="77777777" w:rsidR="008642B3" w:rsidRPr="00B464D3" w:rsidRDefault="008642B3" w:rsidP="00566794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D6203" w14:textId="77777777" w:rsidR="00DF5012" w:rsidRDefault="00DF5012">
      <w:r>
        <w:separator/>
      </w:r>
    </w:p>
  </w:endnote>
  <w:endnote w:type="continuationSeparator" w:id="0">
    <w:p w14:paraId="220BE3DB" w14:textId="77777777" w:rsidR="00DF5012" w:rsidRDefault="00DF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41E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740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73850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C289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C5F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C1E6E" w14:textId="77777777" w:rsidR="00DF5012" w:rsidRDefault="00DF5012">
      <w:r>
        <w:separator/>
      </w:r>
    </w:p>
  </w:footnote>
  <w:footnote w:type="continuationSeparator" w:id="0">
    <w:p w14:paraId="2A75AB62" w14:textId="77777777" w:rsidR="00DF5012" w:rsidRDefault="00DF5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B6A4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AE3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6569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012"/>
    <w:rsid w:val="00017CDF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6794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7CF6"/>
    <w:rsid w:val="00D8427E"/>
    <w:rsid w:val="00DF501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816F9F"/>
  <w15:chartTrackingRefBased/>
  <w15:docId w15:val="{641766AC-9A6D-4828-8D26-B79E2B104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596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Monika Dziubdziela</cp:lastModifiedBy>
  <cp:revision>4</cp:revision>
  <cp:lastPrinted>1899-12-31T23:00:00Z</cp:lastPrinted>
  <dcterms:created xsi:type="dcterms:W3CDTF">2023-06-13T09:52:00Z</dcterms:created>
  <dcterms:modified xsi:type="dcterms:W3CDTF">2023-06-26T12:05:00Z</dcterms:modified>
</cp:coreProperties>
</file>