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3D6FE54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2008">
        <w:rPr>
          <w:noProof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5B303FEA" w:rsidR="000B2DD7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FA4904">
        <w:rPr>
          <w:b/>
          <w:bCs/>
        </w:rPr>
        <w:t>Kurs języka angielskiego 1 na 1 dla pracowników administracyjnych  AGH w ramach projektu POWR.03.05.00-00-Z307/17 - KC-zp.272-337/23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0D30A0B5" w:rsidR="00987E4B" w:rsidRPr="001F3612" w:rsidRDefault="00154E0C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Polskojezyczny</w:t>
            </w:r>
            <w:proofErr w:type="spellEnd"/>
            <w:r>
              <w:rPr>
                <w:b/>
                <w:color w:val="000000"/>
              </w:rPr>
              <w:t xml:space="preserve"> lektor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4D824985" w:rsidR="00987E4B" w:rsidRPr="00540F34" w:rsidRDefault="00987E4B" w:rsidP="00285629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540F34">
              <w:rPr>
                <w:b/>
                <w:sz w:val="22"/>
                <w:szCs w:val="22"/>
              </w:rPr>
              <w:t xml:space="preserve">Wymagania zgodnie z pkt </w:t>
            </w:r>
            <w:r w:rsidR="00FA31F0" w:rsidRPr="00540F34">
              <w:rPr>
                <w:b/>
                <w:sz w:val="22"/>
                <w:szCs w:val="22"/>
              </w:rPr>
              <w:t>8</w:t>
            </w:r>
            <w:r w:rsidRPr="00540F34">
              <w:rPr>
                <w:b/>
                <w:sz w:val="22"/>
                <w:szCs w:val="22"/>
              </w:rPr>
              <w:t>.1.</w:t>
            </w:r>
            <w:r w:rsidR="00FA31F0" w:rsidRPr="00540F34">
              <w:rPr>
                <w:b/>
                <w:sz w:val="22"/>
                <w:szCs w:val="22"/>
              </w:rPr>
              <w:t>4</w:t>
            </w:r>
            <w:r w:rsidRPr="00540F34">
              <w:rPr>
                <w:b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4EE79A9A" w:rsidR="002F6C4A" w:rsidRPr="00154E0C" w:rsidRDefault="00154E0C" w:rsidP="002F6C4A">
            <w:pPr>
              <w:rPr>
                <w:i/>
              </w:rPr>
            </w:pPr>
            <w:r w:rsidRPr="00154E0C">
              <w:rPr>
                <w:i/>
              </w:rPr>
              <w:t>Imię i nazwisko</w:t>
            </w:r>
          </w:p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</w:t>
            </w:r>
            <w:bookmarkStart w:id="0" w:name="_GoBack"/>
            <w:bookmarkEnd w:id="0"/>
            <w:r w:rsidRPr="002F6C4A">
              <w:t>……</w:t>
            </w:r>
          </w:p>
        </w:tc>
        <w:tc>
          <w:tcPr>
            <w:tcW w:w="5740" w:type="dxa"/>
          </w:tcPr>
          <w:p w14:paraId="3967F0FB" w14:textId="77777777" w:rsidR="00540F34" w:rsidRPr="00540F34" w:rsidRDefault="00540F34" w:rsidP="002F6C4A">
            <w:pPr>
              <w:tabs>
                <w:tab w:val="left" w:pos="0"/>
              </w:tabs>
              <w:jc w:val="both"/>
            </w:pPr>
          </w:p>
          <w:p w14:paraId="6F876353" w14:textId="5B7FF2FD" w:rsidR="00540F34" w:rsidRPr="00154E0C" w:rsidRDefault="00540F34" w:rsidP="00540F34">
            <w:pPr>
              <w:tabs>
                <w:tab w:val="left" w:pos="0"/>
              </w:tabs>
              <w:jc w:val="both"/>
              <w:rPr>
                <w:b/>
                <w:u w:val="single"/>
              </w:rPr>
            </w:pPr>
            <w:r w:rsidRPr="00154E0C">
              <w:rPr>
                <w:b/>
                <w:u w:val="single"/>
              </w:rPr>
              <w:t xml:space="preserve">posiada: </w:t>
            </w:r>
          </w:p>
          <w:p w14:paraId="37FA6B8D" w14:textId="5699A80E" w:rsidR="00540F34" w:rsidRPr="00540F34" w:rsidRDefault="00154E0C" w:rsidP="00540F34">
            <w:pPr>
              <w:tabs>
                <w:tab w:val="left" w:pos="0"/>
              </w:tabs>
              <w:jc w:val="both"/>
            </w:pPr>
            <w:r w:rsidRPr="00540F34">
              <w:t xml:space="preserve">1/ </w:t>
            </w:r>
            <w:r w:rsidR="00FA4904" w:rsidRPr="00FA4904">
              <w:t xml:space="preserve">dyplom ukończenia studiów magisterskich lub wyższych zawodowych na kierunku filologia angielska lub lingwistyka stosowana obejmująca język angielski i przygotowanie pedagogiczne </w:t>
            </w:r>
            <w:r w:rsidR="00540F34" w:rsidRPr="00540F34">
              <w:t>-</w:t>
            </w:r>
            <w:r w:rsidR="00540F34" w:rsidRPr="00540F34">
              <w:rPr>
                <w:highlight w:val="yellow"/>
              </w:rPr>
              <w:t xml:space="preserve"> TAK/NIE*</w:t>
            </w:r>
          </w:p>
          <w:p w14:paraId="1CFCD891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2B0CEC13" w14:textId="77777777" w:rsidR="00540F34" w:rsidRPr="00540F34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>(należy wpisać informację dot. ukończenia studiów)</w:t>
            </w:r>
          </w:p>
          <w:p w14:paraId="29C94DA0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 xml:space="preserve">lub </w:t>
            </w:r>
          </w:p>
          <w:p w14:paraId="2AB3B9DC" w14:textId="53F5C30E" w:rsidR="00540F34" w:rsidRPr="00540F34" w:rsidRDefault="00FA4904" w:rsidP="00540F3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FA4904">
              <w:t xml:space="preserve">dyplom ukończenia studiów magisterskich lub wyższych zawodowych ukończonych w kraju, w którym językiem urzędowym jest język angielski </w:t>
            </w:r>
            <w:r w:rsidR="00540F34" w:rsidRPr="00540F34">
              <w:t>-</w:t>
            </w:r>
            <w:r w:rsidR="00540F34" w:rsidRPr="00540F34">
              <w:rPr>
                <w:highlight w:val="yellow"/>
              </w:rPr>
              <w:t xml:space="preserve"> TAK/NIE*</w:t>
            </w:r>
          </w:p>
          <w:p w14:paraId="4BEDF261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02785BB1" w14:textId="77777777" w:rsidR="00540F34" w:rsidRPr="00540F34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>(należy wpisać informację dot. ukończenia studiów)</w:t>
            </w:r>
          </w:p>
          <w:p w14:paraId="5E6250B8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 xml:space="preserve"> i  posiada przygotowanie pedagogiczne -</w:t>
            </w:r>
            <w:r w:rsidRPr="00540F34">
              <w:rPr>
                <w:highlight w:val="yellow"/>
              </w:rPr>
              <w:t xml:space="preserve"> TAK/NIE*</w:t>
            </w:r>
          </w:p>
          <w:p w14:paraId="7CBF7E41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 xml:space="preserve">lub </w:t>
            </w:r>
          </w:p>
          <w:p w14:paraId="595B8B88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certyfikat ukończenia kursu CELTA --</w:t>
            </w:r>
            <w:r w:rsidRPr="00540F34">
              <w:rPr>
                <w:highlight w:val="yellow"/>
              </w:rPr>
              <w:t xml:space="preserve"> TAK/NIE* </w:t>
            </w:r>
            <w:r w:rsidRPr="00540F34">
              <w:t>lub równoważny</w:t>
            </w:r>
          </w:p>
          <w:p w14:paraId="2804CD6E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5B49B373" w14:textId="77777777" w:rsidR="00540F34" w:rsidRPr="00540F34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>(należy wpisać nazwę kursu równoważnego)</w:t>
            </w:r>
          </w:p>
          <w:p w14:paraId="35762F59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</w:p>
          <w:p w14:paraId="1E3BB6D2" w14:textId="441C1478" w:rsidR="00A84472" w:rsidRPr="00540F34" w:rsidRDefault="00540F34" w:rsidP="00A84472">
            <w:pPr>
              <w:tabs>
                <w:tab w:val="left" w:pos="0"/>
              </w:tabs>
              <w:jc w:val="both"/>
            </w:pPr>
            <w:r w:rsidRPr="00540F34">
              <w:t xml:space="preserve">2/ </w:t>
            </w:r>
            <w:r w:rsidR="00FA4904" w:rsidRPr="00FA4904">
              <w:t>minimum 2 letnie doświadczenie w szkoleniach z zakresu języka angielskiego</w:t>
            </w:r>
            <w:r w:rsidR="00A84472" w:rsidRPr="00540F34">
              <w:t>-</w:t>
            </w:r>
            <w:r w:rsidR="00A84472" w:rsidRPr="00540F34">
              <w:rPr>
                <w:highlight w:val="yellow"/>
              </w:rPr>
              <w:t xml:space="preserve"> TAK/NIE*</w:t>
            </w:r>
          </w:p>
          <w:p w14:paraId="37F4DA06" w14:textId="261EB981" w:rsidR="00987E4B" w:rsidRPr="00540F34" w:rsidRDefault="00987E4B" w:rsidP="00540F34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5B5C6" w14:textId="77777777" w:rsidR="009E7562" w:rsidRDefault="009E7562">
      <w:r>
        <w:separator/>
      </w:r>
    </w:p>
  </w:endnote>
  <w:endnote w:type="continuationSeparator" w:id="0">
    <w:p w14:paraId="62EA999D" w14:textId="77777777" w:rsidR="009E7562" w:rsidRDefault="009E7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51E0B" w14:textId="77777777" w:rsidR="009E7562" w:rsidRDefault="009E7562">
      <w:r>
        <w:separator/>
      </w:r>
    </w:p>
  </w:footnote>
  <w:footnote w:type="continuationSeparator" w:id="0">
    <w:p w14:paraId="74C05560" w14:textId="77777777" w:rsidR="009E7562" w:rsidRDefault="009E7562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B2DD7"/>
    <w:rsid w:val="0011464F"/>
    <w:rsid w:val="001179FE"/>
    <w:rsid w:val="00154E0C"/>
    <w:rsid w:val="001D0F1F"/>
    <w:rsid w:val="001F10C4"/>
    <w:rsid w:val="002328A0"/>
    <w:rsid w:val="00263CEB"/>
    <w:rsid w:val="00283F76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517D50"/>
    <w:rsid w:val="00524354"/>
    <w:rsid w:val="00527F15"/>
    <w:rsid w:val="00540F34"/>
    <w:rsid w:val="0056690C"/>
    <w:rsid w:val="005777E1"/>
    <w:rsid w:val="005D357A"/>
    <w:rsid w:val="005F6749"/>
    <w:rsid w:val="006828A2"/>
    <w:rsid w:val="006C3F19"/>
    <w:rsid w:val="00752008"/>
    <w:rsid w:val="00757CFD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E7562"/>
    <w:rsid w:val="009F61B4"/>
    <w:rsid w:val="00A84472"/>
    <w:rsid w:val="00A844AF"/>
    <w:rsid w:val="00AF7FFD"/>
    <w:rsid w:val="00B33027"/>
    <w:rsid w:val="00B4176B"/>
    <w:rsid w:val="00B53010"/>
    <w:rsid w:val="00B56260"/>
    <w:rsid w:val="00B571B2"/>
    <w:rsid w:val="00B72E23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67C47"/>
    <w:rsid w:val="00D93916"/>
    <w:rsid w:val="00E35DB9"/>
    <w:rsid w:val="00E74DEC"/>
    <w:rsid w:val="00E97FEE"/>
    <w:rsid w:val="00F02E42"/>
    <w:rsid w:val="00F04CB8"/>
    <w:rsid w:val="00F0603B"/>
    <w:rsid w:val="00F21267"/>
    <w:rsid w:val="00F55B12"/>
    <w:rsid w:val="00F67296"/>
    <w:rsid w:val="00FA31F0"/>
    <w:rsid w:val="00FA4904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2023-06-22T10:06:00Z</cp:lastPrinted>
  <dcterms:created xsi:type="dcterms:W3CDTF">2023-06-22T10:06:00Z</dcterms:created>
  <dcterms:modified xsi:type="dcterms:W3CDTF">2023-06-22T10:06:00Z</dcterms:modified>
</cp:coreProperties>
</file>