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26EFED" w14:textId="77777777" w:rsidR="006A74F0" w:rsidRPr="00240E71" w:rsidRDefault="008D2AB8" w:rsidP="006A74F0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6A74F0" w:rsidRPr="004C278E">
        <w:rPr>
          <w:rFonts w:ascii="Times New Roman" w:hAnsi="Times New Roman"/>
        </w:rPr>
        <w:t xml:space="preserve">Załącznik nr </w:t>
      </w:r>
      <w:r w:rsidR="006A74F0">
        <w:rPr>
          <w:rFonts w:ascii="Times New Roman" w:hAnsi="Times New Roman"/>
        </w:rPr>
        <w:t>1</w:t>
      </w:r>
    </w:p>
    <w:p w14:paraId="75CF2DC9" w14:textId="77777777" w:rsidR="006A74F0" w:rsidRPr="0022732C" w:rsidRDefault="006A74F0" w:rsidP="006A74F0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81C7E4B" w14:textId="77777777" w:rsidR="006A74F0" w:rsidRDefault="006A74F0" w:rsidP="006A74F0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825C9E7" w14:textId="77777777" w:rsidR="006A74F0" w:rsidRPr="00273C76" w:rsidRDefault="006A74F0" w:rsidP="006A74F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NAZWA WYKONAWCY:……………………………………………………………………..</w:t>
      </w:r>
    </w:p>
    <w:p w14:paraId="0CBF87C6" w14:textId="77777777" w:rsidR="006A74F0" w:rsidRPr="00273C76" w:rsidRDefault="006A74F0" w:rsidP="006A74F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2AC87D24" w14:textId="77777777" w:rsidR="006A74F0" w:rsidRPr="00273C76" w:rsidRDefault="006A74F0" w:rsidP="006A74F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ADRES:………………………………………………………………………………………….</w:t>
      </w:r>
    </w:p>
    <w:p w14:paraId="6875891F" w14:textId="77777777" w:rsidR="006A74F0" w:rsidRPr="00273C76" w:rsidRDefault="006A74F0" w:rsidP="006A74F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Adres zamieszkania (dotyczy osób prowadzących działalność gospodarczą):…………………..</w:t>
      </w:r>
    </w:p>
    <w:p w14:paraId="001A4933" w14:textId="77777777" w:rsidR="006A74F0" w:rsidRPr="00273C76" w:rsidRDefault="006A74F0" w:rsidP="006A74F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0B76E254" w14:textId="77777777" w:rsidR="006A74F0" w:rsidRPr="00273C76" w:rsidRDefault="006A74F0" w:rsidP="006A74F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TEL.………………………………………………………………………………………………</w:t>
      </w:r>
    </w:p>
    <w:p w14:paraId="6AD557DA" w14:textId="77777777" w:rsidR="006A74F0" w:rsidRPr="00273C76" w:rsidRDefault="006A74F0" w:rsidP="006A74F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FAX ……………………………………………………………………………………………..</w:t>
      </w:r>
    </w:p>
    <w:p w14:paraId="15983C47" w14:textId="77777777" w:rsidR="006A74F0" w:rsidRPr="00273C76" w:rsidRDefault="006A74F0" w:rsidP="006A74F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E-MAIL…………………………………………………………………………………………..</w:t>
      </w:r>
    </w:p>
    <w:p w14:paraId="0C4D1E54" w14:textId="77777777" w:rsidR="006A74F0" w:rsidRPr="00273C76" w:rsidRDefault="006A74F0" w:rsidP="006A74F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NIP…………………………………. REGON:……………………………………………….....</w:t>
      </w:r>
    </w:p>
    <w:p w14:paraId="05912847" w14:textId="77777777" w:rsidR="006A74F0" w:rsidRPr="0022732C" w:rsidRDefault="006A74F0" w:rsidP="006A74F0">
      <w:pPr>
        <w:tabs>
          <w:tab w:val="right" w:pos="9000"/>
        </w:tabs>
        <w:spacing w:line="360" w:lineRule="auto"/>
        <w:rPr>
          <w:sz w:val="22"/>
        </w:rPr>
      </w:pPr>
      <w:r w:rsidRPr="00273C76">
        <w:rPr>
          <w:sz w:val="22"/>
          <w:szCs w:val="22"/>
        </w:rPr>
        <w:t>BANK/ NR KONTA …………………………………………………………………………….</w:t>
      </w:r>
    </w:p>
    <w:p w14:paraId="2CC2E244" w14:textId="77777777" w:rsidR="006A74F0" w:rsidRDefault="006A74F0" w:rsidP="006A74F0">
      <w:pPr>
        <w:spacing w:line="360" w:lineRule="auto"/>
      </w:pPr>
      <w:r>
        <w:t>Do: Nazwa i siedziba Zamawiającego:</w:t>
      </w:r>
    </w:p>
    <w:p w14:paraId="4B6F2691" w14:textId="77777777" w:rsidR="006A74F0" w:rsidRPr="006F3579" w:rsidRDefault="006A74F0" w:rsidP="006A74F0">
      <w:pPr>
        <w:ind w:right="-110"/>
        <w:rPr>
          <w:b/>
        </w:rPr>
      </w:pPr>
      <w:r w:rsidRPr="006F3579">
        <w:rPr>
          <w:b/>
        </w:rPr>
        <w:t>Akademia Górniczo - Hutnicza</w:t>
      </w:r>
    </w:p>
    <w:p w14:paraId="022756AE" w14:textId="77777777" w:rsidR="006A74F0" w:rsidRPr="006F3579" w:rsidRDefault="006A74F0" w:rsidP="006A74F0">
      <w:pPr>
        <w:ind w:right="-110"/>
        <w:rPr>
          <w:b/>
        </w:rPr>
      </w:pPr>
      <w:r w:rsidRPr="006F3579">
        <w:rPr>
          <w:b/>
        </w:rPr>
        <w:t>im. Stanisława Staszica w Krakowie</w:t>
      </w:r>
    </w:p>
    <w:p w14:paraId="3A35080F" w14:textId="77777777" w:rsidR="006A74F0" w:rsidRDefault="006A74F0" w:rsidP="006A74F0">
      <w:pPr>
        <w:ind w:right="-110"/>
        <w:rPr>
          <w:b/>
        </w:rPr>
      </w:pPr>
      <w:r w:rsidRPr="006F3579">
        <w:rPr>
          <w:b/>
        </w:rPr>
        <w:t>Dział Zamówień Publicznych</w:t>
      </w:r>
      <w:r>
        <w:rPr>
          <w:b/>
        </w:rPr>
        <w:t xml:space="preserve">  </w:t>
      </w:r>
    </w:p>
    <w:p w14:paraId="1F82FFCB" w14:textId="77777777" w:rsidR="006A74F0" w:rsidRDefault="006A74F0" w:rsidP="006A74F0">
      <w:pPr>
        <w:ind w:right="-110"/>
        <w:rPr>
          <w:b/>
        </w:rPr>
      </w:pPr>
      <w:r w:rsidRPr="006F3579">
        <w:rPr>
          <w:b/>
        </w:rPr>
        <w:t>Al. Mickiewicza</w:t>
      </w:r>
      <w:r>
        <w:rPr>
          <w:b/>
        </w:rPr>
        <w:t xml:space="preserve"> </w:t>
      </w:r>
      <w:r w:rsidRPr="006F3579">
        <w:rPr>
          <w:b/>
        </w:rPr>
        <w:t>30</w:t>
      </w:r>
      <w:r>
        <w:rPr>
          <w:b/>
        </w:rPr>
        <w:t xml:space="preserve"> </w:t>
      </w:r>
    </w:p>
    <w:p w14:paraId="7F9BDF24" w14:textId="77777777" w:rsidR="006A74F0" w:rsidRDefault="006A74F0" w:rsidP="006A74F0">
      <w:pPr>
        <w:rPr>
          <w:b/>
        </w:rPr>
      </w:pPr>
      <w:r w:rsidRPr="006F3579">
        <w:rPr>
          <w:b/>
        </w:rPr>
        <w:t>30-059</w:t>
      </w:r>
      <w:r>
        <w:rPr>
          <w:b/>
        </w:rPr>
        <w:t xml:space="preserve"> </w:t>
      </w:r>
      <w:r w:rsidRPr="006F3579">
        <w:rPr>
          <w:b/>
        </w:rPr>
        <w:t>Kraków</w:t>
      </w:r>
      <w:r>
        <w:rPr>
          <w:b/>
        </w:rPr>
        <w:t xml:space="preserve">,  </w:t>
      </w:r>
    </w:p>
    <w:p w14:paraId="19CC6476" w14:textId="77777777" w:rsidR="006A74F0" w:rsidRDefault="006A74F0" w:rsidP="008D2AB8">
      <w:pPr>
        <w:widowControl w:val="0"/>
        <w:ind w:right="1"/>
        <w:jc w:val="both"/>
      </w:pPr>
    </w:p>
    <w:p w14:paraId="5136CA6C" w14:textId="77777777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6B2D94" w:rsidRPr="006B2D94">
        <w:rPr>
          <w:b/>
        </w:rPr>
        <w:t xml:space="preserve">Dostawa 3 szt. serwerów wraz z wyposażeniem dla </w:t>
      </w:r>
      <w:proofErr w:type="spellStart"/>
      <w:r w:rsidR="006B2D94" w:rsidRPr="006B2D94">
        <w:rPr>
          <w:b/>
        </w:rPr>
        <w:t>WIMiR</w:t>
      </w:r>
      <w:proofErr w:type="spellEnd"/>
      <w:r w:rsidR="006B2D94" w:rsidRPr="006B2D94">
        <w:rPr>
          <w:b/>
        </w:rPr>
        <w:t xml:space="preserve"> - KC-zp.272-352/23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3E007CFB" w14:textId="503EF89D" w:rsidR="008D2AB8" w:rsidRDefault="008D2AB8" w:rsidP="008D2AB8">
      <w:pPr>
        <w:tabs>
          <w:tab w:val="right" w:pos="9000"/>
        </w:tabs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C22A71" w:rsidRPr="002A16E2" w14:paraId="3144D6E5" w14:textId="77777777" w:rsidTr="00035151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B10DC48" w14:textId="77777777" w:rsidR="00C22A71" w:rsidRPr="002A16E2" w:rsidRDefault="00C22A71" w:rsidP="00035151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0DF8968" w14:textId="77777777" w:rsidR="00C22A71" w:rsidRPr="008A2B7D" w:rsidRDefault="00C22A71" w:rsidP="00035151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</w:p>
          <w:p w14:paraId="6AA706B0" w14:textId="77777777" w:rsidR="00C22A71" w:rsidRPr="008A2B7D" w:rsidRDefault="00C22A71" w:rsidP="000351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4B878B6" w14:textId="77777777" w:rsidR="00C22A71" w:rsidRPr="008A2B7D" w:rsidRDefault="00C22A71" w:rsidP="00035151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Nazwa producenta/model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3FBB1BC" w14:textId="77777777" w:rsidR="00C22A71" w:rsidRPr="008A2B7D" w:rsidRDefault="00C22A71" w:rsidP="00035151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79DE6E68" w14:textId="77777777" w:rsidR="00C22A71" w:rsidRPr="008A2B7D" w:rsidRDefault="00C22A71" w:rsidP="00035151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53E884F" w14:textId="77777777" w:rsidR="00C22A71" w:rsidRPr="008A2B7D" w:rsidRDefault="00C22A71" w:rsidP="00035151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B003AB5" w14:textId="77777777" w:rsidR="00C22A71" w:rsidRPr="008A2B7D" w:rsidRDefault="00C22A71" w:rsidP="00035151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42D8FCD5" w14:textId="77777777" w:rsidR="00C22A71" w:rsidRPr="008A2B7D" w:rsidRDefault="00C22A71" w:rsidP="00035151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968515F" w14:textId="77777777" w:rsidR="00C22A71" w:rsidRPr="008A2B7D" w:rsidRDefault="00C22A71" w:rsidP="00035151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520662C2" w14:textId="77777777" w:rsidR="00C22A71" w:rsidRPr="008A2B7D" w:rsidRDefault="00C22A71" w:rsidP="000351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5A077D9F" w14:textId="77777777" w:rsidR="00C22A71" w:rsidRPr="008A2B7D" w:rsidRDefault="00C22A71" w:rsidP="000351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C6B3219" w14:textId="77777777" w:rsidR="00C22A71" w:rsidRPr="008A2B7D" w:rsidRDefault="00C22A71" w:rsidP="00035151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676DD427" w14:textId="77777777" w:rsidR="00C22A71" w:rsidRPr="008A2B7D" w:rsidRDefault="00C22A71" w:rsidP="00035151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7B70CBBC" w14:textId="77777777" w:rsidR="00C22A71" w:rsidRPr="008A2B7D" w:rsidRDefault="00C22A71" w:rsidP="00035151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C22A71" w:rsidRPr="002A16E2" w14:paraId="61FCAB70" w14:textId="77777777" w:rsidTr="00035151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8F4E2BD" w14:textId="77777777" w:rsidR="00C22A71" w:rsidRPr="002A16E2" w:rsidRDefault="00C22A71" w:rsidP="0003515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5AB3472" w14:textId="77777777" w:rsidR="00C22A71" w:rsidRPr="002A16E2" w:rsidRDefault="00C22A71" w:rsidP="0003515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407AD57" w14:textId="77777777" w:rsidR="00C22A71" w:rsidRPr="002A16E2" w:rsidRDefault="00C22A71" w:rsidP="0003515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591B7BA" w14:textId="77777777" w:rsidR="00C22A71" w:rsidRPr="002A16E2" w:rsidRDefault="00C22A71" w:rsidP="0003515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2421B3B" w14:textId="77777777" w:rsidR="00C22A71" w:rsidRPr="002A16E2" w:rsidRDefault="00C22A71" w:rsidP="0003515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D1B9D46" w14:textId="77777777" w:rsidR="00C22A71" w:rsidRPr="002A16E2" w:rsidRDefault="00C22A71" w:rsidP="0003515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76D3D0D" w14:textId="77777777" w:rsidR="00C22A71" w:rsidRPr="002A16E2" w:rsidRDefault="00C22A71" w:rsidP="0003515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4CC0585" w14:textId="77777777" w:rsidR="00C22A71" w:rsidRPr="002A16E2" w:rsidRDefault="00C22A71" w:rsidP="0003515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C22A71" w:rsidRPr="002A16E2" w14:paraId="12FF08F0" w14:textId="77777777" w:rsidTr="0003515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549C5A6" w14:textId="77777777" w:rsidR="00C22A71" w:rsidRPr="002A16E2" w:rsidRDefault="00C22A71" w:rsidP="0003515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0429A" w14:textId="509346BD" w:rsidR="00C22A71" w:rsidRPr="00A47B30" w:rsidRDefault="00C22A71" w:rsidP="00035151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Serwer wraz z obudową, oprogramowaniem  i akcesoriami sieciowymi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7EADB" w14:textId="77777777" w:rsidR="00C22A71" w:rsidRDefault="00C22A71" w:rsidP="0003515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Serwer: …………………</w:t>
            </w:r>
          </w:p>
          <w:p w14:paraId="0B79B664" w14:textId="329821D4" w:rsidR="00C22A71" w:rsidRDefault="00C22A71" w:rsidP="0003515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Obudowa:</w:t>
            </w:r>
          </w:p>
          <w:p w14:paraId="5756E435" w14:textId="77777777" w:rsidR="00C22A71" w:rsidRDefault="00C22A71" w:rsidP="0003515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………………….</w:t>
            </w:r>
          </w:p>
          <w:p w14:paraId="3B7DA2D7" w14:textId="4FBF77A5" w:rsidR="00C22A71" w:rsidRDefault="00C22A71" w:rsidP="0003515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Oprogramowanie:</w:t>
            </w:r>
          </w:p>
          <w:p w14:paraId="2AEABC2B" w14:textId="77777777" w:rsidR="00C22A71" w:rsidRDefault="00C22A71" w:rsidP="0003515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</w:t>
            </w:r>
          </w:p>
          <w:p w14:paraId="5DDCE6EC" w14:textId="75D296A9" w:rsidR="00D72CAF" w:rsidRPr="00A47B30" w:rsidRDefault="00D72CAF" w:rsidP="0003515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3DD3F" w14:textId="1B3BD0B3" w:rsidR="00C22A71" w:rsidRPr="00F55968" w:rsidRDefault="00C22A71" w:rsidP="0003515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Pr="00F55968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BC136" w14:textId="77777777" w:rsidR="00C22A71" w:rsidRPr="002A16E2" w:rsidRDefault="00C22A71" w:rsidP="00035151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FE9E4" w14:textId="77777777" w:rsidR="00C22A71" w:rsidRPr="002A16E2" w:rsidRDefault="00C22A71" w:rsidP="00035151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FCCAF4A" w14:textId="77777777" w:rsidR="00C22A71" w:rsidRPr="002A16E2" w:rsidRDefault="00C22A71" w:rsidP="0003515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A6D6D18" w14:textId="77777777" w:rsidR="00C22A71" w:rsidRPr="002A16E2" w:rsidRDefault="00C22A71" w:rsidP="00035151">
            <w:pPr>
              <w:ind w:right="425"/>
              <w:rPr>
                <w:sz w:val="22"/>
                <w:szCs w:val="22"/>
              </w:rPr>
            </w:pPr>
          </w:p>
        </w:tc>
      </w:tr>
      <w:tr w:rsidR="00C22A71" w:rsidRPr="002A16E2" w14:paraId="01283D11" w14:textId="77777777" w:rsidTr="0003515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D06A325" w14:textId="77777777" w:rsidR="00C22A71" w:rsidRDefault="00C22A71" w:rsidP="0003515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DB8FA" w14:textId="13D1A65D" w:rsidR="00C22A71" w:rsidRDefault="00C22A71" w:rsidP="00035151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Przełącznik LAN typ 1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0A626" w14:textId="77777777" w:rsidR="00C22A71" w:rsidRDefault="00C22A71" w:rsidP="0003515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1799B048" w14:textId="77777777" w:rsidR="00D72CAF" w:rsidRDefault="00D72CAF" w:rsidP="0003515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3D9E364C" w14:textId="4CA2AB7D" w:rsidR="00D72CAF" w:rsidRPr="00A47B30" w:rsidRDefault="00D72CAF" w:rsidP="0003515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5D587" w14:textId="521C0323" w:rsidR="00C22A71" w:rsidRPr="00F55968" w:rsidRDefault="00C22A71" w:rsidP="0003515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Pr="00F55968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D86AB" w14:textId="77777777" w:rsidR="00C22A71" w:rsidRPr="002A16E2" w:rsidRDefault="00C22A71" w:rsidP="00035151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413E1" w14:textId="77777777" w:rsidR="00C22A71" w:rsidRPr="002A16E2" w:rsidRDefault="00C22A71" w:rsidP="00035151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8CB7CB4" w14:textId="77777777" w:rsidR="00C22A71" w:rsidRPr="002A16E2" w:rsidRDefault="00C22A71" w:rsidP="0003515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17BB054" w14:textId="77777777" w:rsidR="00C22A71" w:rsidRPr="002A16E2" w:rsidRDefault="00C22A71" w:rsidP="00035151">
            <w:pPr>
              <w:ind w:right="425"/>
              <w:rPr>
                <w:sz w:val="22"/>
                <w:szCs w:val="22"/>
              </w:rPr>
            </w:pPr>
          </w:p>
        </w:tc>
      </w:tr>
      <w:tr w:rsidR="00C22A71" w:rsidRPr="002A16E2" w14:paraId="77ADACF8" w14:textId="77777777" w:rsidTr="0003515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A7AB393" w14:textId="5CD1AB17" w:rsidR="00C22A71" w:rsidRDefault="00C22A71" w:rsidP="0003515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7DAFB" w14:textId="0F7C9471" w:rsidR="00C22A71" w:rsidRDefault="00C22A71" w:rsidP="00035151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Przełącznik LAN typ 2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266EB" w14:textId="77777777" w:rsidR="00C22A71" w:rsidRDefault="00C22A71" w:rsidP="0003515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1FA89B17" w14:textId="7E0C73C6" w:rsidR="00D72CAF" w:rsidRPr="00A47B30" w:rsidRDefault="00D72CAF" w:rsidP="0003515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274E9" w14:textId="22E7BF7C" w:rsidR="00C22A71" w:rsidRDefault="00C22A71" w:rsidP="0003515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BC0EC" w14:textId="77777777" w:rsidR="00C22A71" w:rsidRPr="002A16E2" w:rsidRDefault="00C22A71" w:rsidP="00035151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4F300" w14:textId="77777777" w:rsidR="00C22A71" w:rsidRPr="002A16E2" w:rsidRDefault="00C22A71" w:rsidP="00035151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7EB3BF7" w14:textId="77777777" w:rsidR="00C22A71" w:rsidRPr="002A16E2" w:rsidRDefault="00C22A71" w:rsidP="0003515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6683B09" w14:textId="77777777" w:rsidR="00C22A71" w:rsidRPr="002A16E2" w:rsidRDefault="00C22A71" w:rsidP="00035151">
            <w:pPr>
              <w:ind w:right="425"/>
              <w:rPr>
                <w:sz w:val="22"/>
                <w:szCs w:val="22"/>
              </w:rPr>
            </w:pPr>
          </w:p>
        </w:tc>
      </w:tr>
      <w:tr w:rsidR="00C22A71" w:rsidRPr="002A16E2" w14:paraId="2DD8CABC" w14:textId="77777777" w:rsidTr="0003515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ED3DE7F" w14:textId="57BBA83E" w:rsidR="00C22A71" w:rsidRDefault="00C22A71" w:rsidP="0003515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B9C95" w14:textId="064E5782" w:rsidR="00C22A71" w:rsidRDefault="00C22A71" w:rsidP="00035151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Zasilacz awaryjny UPS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9A065" w14:textId="77777777" w:rsidR="00C22A71" w:rsidRDefault="00C22A71" w:rsidP="0003515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4582D014" w14:textId="42F3261B" w:rsidR="00D72CAF" w:rsidRPr="00A47B30" w:rsidRDefault="00D72CAF" w:rsidP="0003515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561D6" w14:textId="478F18EA" w:rsidR="00C22A71" w:rsidRDefault="00C22A71" w:rsidP="0003515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 </w:t>
            </w:r>
            <w:proofErr w:type="spellStart"/>
            <w:r>
              <w:rPr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72F07" w14:textId="77777777" w:rsidR="00C22A71" w:rsidRPr="002A16E2" w:rsidRDefault="00C22A71" w:rsidP="00035151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3E2AF" w14:textId="77777777" w:rsidR="00C22A71" w:rsidRPr="002A16E2" w:rsidRDefault="00C22A71" w:rsidP="00035151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5EBFD76" w14:textId="77777777" w:rsidR="00C22A71" w:rsidRPr="002A16E2" w:rsidRDefault="00C22A71" w:rsidP="0003515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9675FF4" w14:textId="77777777" w:rsidR="00C22A71" w:rsidRPr="002A16E2" w:rsidRDefault="00C22A71" w:rsidP="00035151">
            <w:pPr>
              <w:ind w:right="425"/>
              <w:rPr>
                <w:sz w:val="22"/>
                <w:szCs w:val="22"/>
              </w:rPr>
            </w:pPr>
          </w:p>
        </w:tc>
      </w:tr>
      <w:tr w:rsidR="00C22A71" w:rsidRPr="002A16E2" w14:paraId="116569F0" w14:textId="77777777" w:rsidTr="00035151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4881277" w14:textId="21B347B4" w:rsidR="00C22A71" w:rsidRDefault="00D72CAF" w:rsidP="00035151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bookmarkStart w:id="0" w:name="_GoBack"/>
            <w:bookmarkEnd w:id="0"/>
            <w:r>
              <w:rPr>
                <w:b/>
                <w:bCs/>
                <w:sz w:val="22"/>
                <w:szCs w:val="22"/>
              </w:rPr>
              <w:t>R</w:t>
            </w:r>
            <w:r w:rsidR="00C22A71" w:rsidRPr="002A16E2">
              <w:rPr>
                <w:b/>
                <w:bCs/>
                <w:sz w:val="22"/>
                <w:szCs w:val="22"/>
              </w:rPr>
              <w:t>AZEM:</w:t>
            </w:r>
          </w:p>
          <w:p w14:paraId="633941E9" w14:textId="77777777" w:rsidR="00C22A71" w:rsidRPr="002A16E2" w:rsidRDefault="00C22A71" w:rsidP="00035151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269F4" w14:textId="77777777" w:rsidR="00C22A71" w:rsidRPr="002A16E2" w:rsidRDefault="00C22A71" w:rsidP="0003515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FC7751B" w14:textId="77777777" w:rsidR="00C22A71" w:rsidRPr="002A16E2" w:rsidRDefault="00C22A71" w:rsidP="0003515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1E460E0" w14:textId="77777777" w:rsidR="00C22A71" w:rsidRPr="002A16E2" w:rsidRDefault="00C22A71" w:rsidP="00035151">
            <w:pPr>
              <w:ind w:right="425"/>
              <w:rPr>
                <w:sz w:val="22"/>
                <w:szCs w:val="22"/>
              </w:rPr>
            </w:pPr>
          </w:p>
        </w:tc>
      </w:tr>
      <w:tr w:rsidR="00C22A71" w:rsidRPr="002A16E2" w14:paraId="7282C607" w14:textId="77777777" w:rsidTr="00035151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A9DD9A0" w14:textId="77777777" w:rsidR="00C22A71" w:rsidRPr="002A16E2" w:rsidRDefault="00C22A71" w:rsidP="00035151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14B2CD3B" w14:textId="77777777" w:rsidR="00C22A71" w:rsidRPr="002A16E2" w:rsidRDefault="00C22A71" w:rsidP="00035151">
            <w:pPr>
              <w:rPr>
                <w:sz w:val="22"/>
                <w:szCs w:val="22"/>
              </w:rPr>
            </w:pPr>
          </w:p>
          <w:p w14:paraId="2A781EE3" w14:textId="77777777" w:rsidR="00C22A71" w:rsidRPr="002A16E2" w:rsidRDefault="00C22A71" w:rsidP="00035151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5D45A4C2" w14:textId="77777777" w:rsidR="00C22A71" w:rsidRPr="002A16E2" w:rsidRDefault="00C22A71" w:rsidP="0003515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E8C74" w14:textId="77777777" w:rsidR="00C22A71" w:rsidRPr="002A16E2" w:rsidRDefault="00C22A71" w:rsidP="0003515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5EF2026" w14:textId="77777777" w:rsidR="00C22A71" w:rsidRPr="002A16E2" w:rsidRDefault="00C22A71" w:rsidP="0003515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11BC3" w14:textId="77777777" w:rsidR="00C22A71" w:rsidRPr="002A16E2" w:rsidRDefault="00C22A71" w:rsidP="00035151">
            <w:pPr>
              <w:ind w:right="425"/>
              <w:rPr>
                <w:sz w:val="22"/>
                <w:szCs w:val="22"/>
              </w:rPr>
            </w:pPr>
          </w:p>
        </w:tc>
      </w:tr>
    </w:tbl>
    <w:p w14:paraId="1AD4756E" w14:textId="77777777" w:rsidR="00C22A71" w:rsidRDefault="00C22A71" w:rsidP="008D2AB8">
      <w:pPr>
        <w:tabs>
          <w:tab w:val="right" w:pos="9000"/>
        </w:tabs>
      </w:pPr>
    </w:p>
    <w:p w14:paraId="504DBBA7" w14:textId="4FD96B75" w:rsidR="00406DFE" w:rsidRPr="00756660" w:rsidRDefault="00406DFE" w:rsidP="00406DFE">
      <w:pPr>
        <w:widowControl w:val="0"/>
        <w:ind w:right="1"/>
        <w:jc w:val="both"/>
        <w:rPr>
          <w:b/>
          <w:sz w:val="22"/>
          <w:szCs w:val="22"/>
        </w:rPr>
      </w:pPr>
      <w:r w:rsidRPr="00756660">
        <w:rPr>
          <w:b/>
          <w:sz w:val="22"/>
          <w:szCs w:val="22"/>
        </w:rPr>
        <w:t xml:space="preserve">Termin realizacji umowy: </w:t>
      </w:r>
      <w:r w:rsidR="00C22A71">
        <w:rPr>
          <w:b/>
          <w:bCs/>
          <w:sz w:val="22"/>
          <w:szCs w:val="22"/>
        </w:rPr>
        <w:t>60</w:t>
      </w:r>
      <w:r w:rsidRPr="00A241B6">
        <w:rPr>
          <w:b/>
          <w:bCs/>
          <w:sz w:val="22"/>
          <w:szCs w:val="22"/>
        </w:rPr>
        <w:t xml:space="preserve"> dni od daty otrzymania zamówienia potwierdzonego przez </w:t>
      </w:r>
      <w:proofErr w:type="spellStart"/>
      <w:r w:rsidRPr="00A241B6">
        <w:rPr>
          <w:b/>
          <w:bCs/>
          <w:sz w:val="22"/>
          <w:szCs w:val="22"/>
        </w:rPr>
        <w:t>MEiN</w:t>
      </w:r>
      <w:proofErr w:type="spellEnd"/>
      <w:r w:rsidR="00584B97" w:rsidRPr="00A241B6">
        <w:rPr>
          <w:b/>
          <w:bCs/>
          <w:sz w:val="22"/>
          <w:szCs w:val="22"/>
        </w:rPr>
        <w:t xml:space="preserve">, jednak nie później niż do </w:t>
      </w:r>
      <w:r w:rsidR="00EE52F5" w:rsidRPr="00A241B6">
        <w:rPr>
          <w:b/>
          <w:bCs/>
          <w:sz w:val="22"/>
          <w:szCs w:val="22"/>
        </w:rPr>
        <w:t xml:space="preserve">15 października </w:t>
      </w:r>
      <w:r w:rsidR="00584B97" w:rsidRPr="00A241B6">
        <w:rPr>
          <w:b/>
          <w:bCs/>
          <w:sz w:val="22"/>
          <w:szCs w:val="22"/>
        </w:rPr>
        <w:t>2023r.</w:t>
      </w:r>
    </w:p>
    <w:p w14:paraId="5124E16A" w14:textId="77777777" w:rsidR="00406DFE" w:rsidRPr="00756660" w:rsidRDefault="00406DFE" w:rsidP="00406DFE">
      <w:pPr>
        <w:widowControl w:val="0"/>
        <w:ind w:right="1"/>
        <w:jc w:val="both"/>
        <w:rPr>
          <w:i/>
          <w:sz w:val="22"/>
          <w:szCs w:val="22"/>
        </w:rPr>
      </w:pPr>
    </w:p>
    <w:p w14:paraId="0EE880FE" w14:textId="77777777" w:rsidR="00406DFE" w:rsidRPr="00756660" w:rsidRDefault="00406DFE" w:rsidP="00406DFE">
      <w:pPr>
        <w:widowControl w:val="0"/>
        <w:ind w:right="1"/>
        <w:jc w:val="both"/>
        <w:rPr>
          <w:sz w:val="22"/>
          <w:szCs w:val="22"/>
        </w:rPr>
      </w:pPr>
      <w:r w:rsidRPr="00756660">
        <w:rPr>
          <w:b/>
          <w:sz w:val="22"/>
          <w:szCs w:val="22"/>
        </w:rPr>
        <w:t xml:space="preserve">Okres udzielonej gwarancji </w:t>
      </w:r>
      <w:r w:rsidR="0093002B">
        <w:rPr>
          <w:b/>
          <w:sz w:val="22"/>
          <w:szCs w:val="22"/>
        </w:rPr>
        <w:t>zgodnie z zapisami w SWZ.</w:t>
      </w:r>
    </w:p>
    <w:p w14:paraId="08A94FD1" w14:textId="4FB74AD9" w:rsidR="00406DFE" w:rsidRDefault="00C91F80" w:rsidP="00406DFE">
      <w:pPr>
        <w:widowControl w:val="0"/>
        <w:ind w:right="1"/>
        <w:jc w:val="both"/>
        <w:rPr>
          <w:b/>
          <w:bCs/>
          <w:sz w:val="22"/>
          <w:szCs w:val="22"/>
        </w:rPr>
      </w:pPr>
      <w:r w:rsidRPr="00C91F80">
        <w:rPr>
          <w:b/>
          <w:bCs/>
          <w:sz w:val="22"/>
          <w:szCs w:val="22"/>
          <w:highlight w:val="yellow"/>
        </w:rPr>
        <w:t>Kryterium oceny ofert:</w:t>
      </w:r>
    </w:p>
    <w:p w14:paraId="58513134" w14:textId="77777777" w:rsidR="00C22A71" w:rsidRDefault="00C22A71" w:rsidP="00F44F6D">
      <w:pPr>
        <w:suppressAutoHyphens/>
        <w:autoSpaceDN w:val="0"/>
        <w:spacing w:after="120"/>
        <w:textAlignment w:val="baseline"/>
        <w:rPr>
          <w:b/>
          <w:sz w:val="22"/>
          <w:szCs w:val="22"/>
        </w:rPr>
      </w:pPr>
    </w:p>
    <w:p w14:paraId="5DE1C82E" w14:textId="032FB576" w:rsidR="00F44F6D" w:rsidRPr="00F44F6D" w:rsidRDefault="00F44F6D" w:rsidP="00F44F6D">
      <w:pPr>
        <w:suppressAutoHyphens/>
        <w:autoSpaceDN w:val="0"/>
        <w:spacing w:after="120"/>
        <w:textAlignment w:val="baseline"/>
        <w:rPr>
          <w:b/>
          <w:sz w:val="22"/>
          <w:szCs w:val="22"/>
        </w:rPr>
      </w:pPr>
      <w:r w:rsidRPr="00F44F6D">
        <w:rPr>
          <w:b/>
          <w:sz w:val="22"/>
          <w:szCs w:val="22"/>
        </w:rPr>
        <w:t>Dodatkowe parametry techniczne jednostek serwerowych</w:t>
      </w:r>
    </w:p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392"/>
        <w:gridCol w:w="7371"/>
        <w:gridCol w:w="1559"/>
      </w:tblGrid>
      <w:tr w:rsidR="00F44F6D" w14:paraId="427EB867" w14:textId="77777777" w:rsidTr="00C22A71">
        <w:tc>
          <w:tcPr>
            <w:tcW w:w="392" w:type="dxa"/>
          </w:tcPr>
          <w:p w14:paraId="3DC3CF43" w14:textId="7DA35B58" w:rsidR="00F44F6D" w:rsidRDefault="00F44F6D" w:rsidP="00F44F6D">
            <w:pPr>
              <w:suppressAutoHyphens/>
              <w:autoSpaceDN w:val="0"/>
              <w:spacing w:after="120"/>
              <w:textAlignment w:val="baseline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371" w:type="dxa"/>
          </w:tcPr>
          <w:p w14:paraId="1BF31755" w14:textId="1666D33F" w:rsidR="00F44F6D" w:rsidRDefault="00F44F6D" w:rsidP="00F44F6D">
            <w:pPr>
              <w:suppressAutoHyphens/>
              <w:autoSpaceDN w:val="0"/>
              <w:spacing w:after="120"/>
              <w:textAlignment w:val="baseline"/>
              <w:rPr>
                <w:b/>
                <w:bCs/>
                <w:sz w:val="22"/>
                <w:szCs w:val="22"/>
              </w:rPr>
            </w:pPr>
            <w:r w:rsidRPr="00F44F6D">
              <w:rPr>
                <w:rFonts w:cs="Calibri"/>
                <w:color w:val="000000"/>
                <w:sz w:val="22"/>
                <w:szCs w:val="22"/>
              </w:rPr>
              <w:t xml:space="preserve">zintegrowany z płytą główną moduł TPM 2.0 v3. Funkcjonalność UEFI </w:t>
            </w:r>
            <w:proofErr w:type="spellStart"/>
            <w:r w:rsidRPr="00F44F6D">
              <w:rPr>
                <w:rFonts w:cs="Calibri"/>
                <w:color w:val="000000"/>
                <w:sz w:val="22"/>
                <w:szCs w:val="22"/>
              </w:rPr>
              <w:t>Secure</w:t>
            </w:r>
            <w:proofErr w:type="spellEnd"/>
            <w:r w:rsidRPr="00F44F6D"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44F6D">
              <w:rPr>
                <w:rFonts w:cs="Calibri"/>
                <w:color w:val="000000"/>
                <w:sz w:val="22"/>
                <w:szCs w:val="22"/>
              </w:rPr>
              <w:t>Boot</w:t>
            </w:r>
            <w:proofErr w:type="spellEnd"/>
            <w:r w:rsidRPr="00F44F6D">
              <w:rPr>
                <w:rFonts w:cs="Calibri"/>
                <w:color w:val="000000"/>
                <w:sz w:val="22"/>
                <w:szCs w:val="22"/>
              </w:rPr>
              <w:t>, w zakresie minimum weryfikacji sygnatur kryptograficznych sterowników UEFI oraz kodu uruchamianego przed uruchomieniem systemu operacyjnego serwera.</w:t>
            </w:r>
          </w:p>
        </w:tc>
        <w:tc>
          <w:tcPr>
            <w:tcW w:w="1559" w:type="dxa"/>
          </w:tcPr>
          <w:p w14:paraId="57D2D11F" w14:textId="20AC3740" w:rsidR="00F44F6D" w:rsidRDefault="00F44F6D" w:rsidP="00F44F6D">
            <w:pPr>
              <w:suppressAutoHyphens/>
              <w:autoSpaceDN w:val="0"/>
              <w:spacing w:after="120"/>
              <w:textAlignment w:val="baseline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TAK/NIE *</w:t>
            </w:r>
          </w:p>
        </w:tc>
      </w:tr>
      <w:tr w:rsidR="00F44F6D" w14:paraId="3F3EFDEF" w14:textId="77777777" w:rsidTr="00C22A71">
        <w:tc>
          <w:tcPr>
            <w:tcW w:w="392" w:type="dxa"/>
          </w:tcPr>
          <w:p w14:paraId="12752C0D" w14:textId="7EF43068" w:rsidR="00F44F6D" w:rsidRDefault="00F44F6D" w:rsidP="00F44F6D">
            <w:pPr>
              <w:suppressAutoHyphens/>
              <w:autoSpaceDN w:val="0"/>
              <w:spacing w:after="120"/>
              <w:textAlignment w:val="baseline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371" w:type="dxa"/>
          </w:tcPr>
          <w:p w14:paraId="3427A007" w14:textId="62FC46A9" w:rsidR="00F44F6D" w:rsidRDefault="00F44F6D" w:rsidP="00C22A71">
            <w:pPr>
              <w:spacing w:before="120" w:after="120"/>
              <w:ind w:left="284" w:hanging="251"/>
              <w:rPr>
                <w:b/>
                <w:bCs/>
                <w:sz w:val="22"/>
                <w:szCs w:val="22"/>
              </w:rPr>
            </w:pPr>
            <w:r w:rsidRPr="00F44F6D">
              <w:rPr>
                <w:rFonts w:cs="Calibri"/>
                <w:color w:val="000000"/>
                <w:sz w:val="22"/>
                <w:szCs w:val="22"/>
              </w:rPr>
              <w:t xml:space="preserve">. panel LCD na froncie obudowy, umożliwiający wyświetlanie informacji o stanie: temperatury, pamięci RAM, dysków, slotów </w:t>
            </w:r>
            <w:proofErr w:type="spellStart"/>
            <w:r w:rsidRPr="00F44F6D">
              <w:rPr>
                <w:rFonts w:cs="Calibri"/>
                <w:color w:val="000000"/>
                <w:sz w:val="22"/>
                <w:szCs w:val="22"/>
              </w:rPr>
              <w:t>PCIe</w:t>
            </w:r>
            <w:proofErr w:type="spellEnd"/>
            <w:r w:rsidRPr="00F44F6D">
              <w:rPr>
                <w:rFonts w:cs="Calibri"/>
                <w:color w:val="000000"/>
                <w:sz w:val="22"/>
                <w:szCs w:val="22"/>
              </w:rPr>
              <w:t xml:space="preserve">, wbudowany czujnik otwarcia obudowy współpracujący z kartą zarządzającą. Wsparcie dla trybu blokady, polegającego na zapobieganiu przed wprowadzaniem modyfikacji i aktualizacji ustawień konfiguracji oraz oprogramowania wewnętrznego serwera. Przedni panel zamykany na klucz, chroniący dyski twarde przed nieuprawnionym wyjęciem z serwera. Możliwość wyłączenia z BIOS przycisku włączania serwera „Power”. </w:t>
            </w:r>
          </w:p>
        </w:tc>
        <w:tc>
          <w:tcPr>
            <w:tcW w:w="1559" w:type="dxa"/>
          </w:tcPr>
          <w:p w14:paraId="6F32F3F2" w14:textId="28C25F12" w:rsidR="00F44F6D" w:rsidRDefault="00F44F6D" w:rsidP="00F44F6D">
            <w:pPr>
              <w:suppressAutoHyphens/>
              <w:autoSpaceDN w:val="0"/>
              <w:spacing w:after="120"/>
              <w:textAlignment w:val="baseline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TAK/NIE *</w:t>
            </w:r>
          </w:p>
        </w:tc>
      </w:tr>
      <w:tr w:rsidR="00F44F6D" w14:paraId="4D55EC9E" w14:textId="77777777" w:rsidTr="00C22A71">
        <w:tc>
          <w:tcPr>
            <w:tcW w:w="392" w:type="dxa"/>
          </w:tcPr>
          <w:p w14:paraId="6EA08ABF" w14:textId="78F20648" w:rsidR="00F44F6D" w:rsidRDefault="00F44F6D" w:rsidP="00F44F6D">
            <w:pPr>
              <w:suppressAutoHyphens/>
              <w:autoSpaceDN w:val="0"/>
              <w:spacing w:after="120"/>
              <w:textAlignment w:val="baseline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371" w:type="dxa"/>
          </w:tcPr>
          <w:p w14:paraId="4970757F" w14:textId="77777777" w:rsidR="00F44F6D" w:rsidRPr="00F44F6D" w:rsidRDefault="00F44F6D" w:rsidP="00F44F6D">
            <w:pPr>
              <w:spacing w:before="120" w:after="120"/>
              <w:ind w:left="360" w:hanging="327"/>
              <w:rPr>
                <w:rFonts w:cs="Calibri"/>
                <w:sz w:val="22"/>
                <w:szCs w:val="22"/>
              </w:rPr>
            </w:pPr>
            <w:r w:rsidRPr="00F44F6D">
              <w:rPr>
                <w:rFonts w:cs="Calibri"/>
                <w:sz w:val="22"/>
                <w:szCs w:val="22"/>
              </w:rPr>
              <w:t xml:space="preserve">pełna zgodność z oprogramowaniem do zarządzania Dell EMC </w:t>
            </w:r>
            <w:proofErr w:type="spellStart"/>
            <w:r w:rsidRPr="00F44F6D">
              <w:rPr>
                <w:rFonts w:cs="Calibri"/>
                <w:sz w:val="22"/>
                <w:szCs w:val="22"/>
              </w:rPr>
              <w:t>OpenManage</w:t>
            </w:r>
            <w:proofErr w:type="spellEnd"/>
            <w:r w:rsidRPr="00F44F6D">
              <w:rPr>
                <w:rFonts w:cs="Calibri"/>
                <w:sz w:val="22"/>
                <w:szCs w:val="22"/>
              </w:rPr>
              <w:t xml:space="preserve"> Enterprise 3.8 posiadanym przez Zamawiającego.</w:t>
            </w:r>
          </w:p>
          <w:p w14:paraId="1FF7A1D2" w14:textId="77777777" w:rsidR="00F44F6D" w:rsidRDefault="00F44F6D" w:rsidP="00F44F6D">
            <w:pPr>
              <w:suppressAutoHyphens/>
              <w:autoSpaceDN w:val="0"/>
              <w:spacing w:after="120"/>
              <w:textAlignment w:val="baseline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</w:tcPr>
          <w:p w14:paraId="7A07C66F" w14:textId="43C60D81" w:rsidR="00F44F6D" w:rsidRDefault="00F44F6D" w:rsidP="00F44F6D">
            <w:pPr>
              <w:suppressAutoHyphens/>
              <w:autoSpaceDN w:val="0"/>
              <w:spacing w:after="120"/>
              <w:textAlignment w:val="baseline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TAK/NIE *</w:t>
            </w:r>
          </w:p>
        </w:tc>
      </w:tr>
      <w:tr w:rsidR="00F44F6D" w14:paraId="1EEDBDA4" w14:textId="77777777" w:rsidTr="00C22A71">
        <w:tc>
          <w:tcPr>
            <w:tcW w:w="392" w:type="dxa"/>
          </w:tcPr>
          <w:p w14:paraId="746341D0" w14:textId="7C2DFCB2" w:rsidR="00F44F6D" w:rsidRDefault="00F44F6D" w:rsidP="00F44F6D">
            <w:pPr>
              <w:suppressAutoHyphens/>
              <w:autoSpaceDN w:val="0"/>
              <w:spacing w:after="120"/>
              <w:textAlignment w:val="baseline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7371" w:type="dxa"/>
          </w:tcPr>
          <w:p w14:paraId="1EE0AF4B" w14:textId="2D2193C0" w:rsidR="00F44F6D" w:rsidRDefault="00F44F6D" w:rsidP="00F44F6D">
            <w:pPr>
              <w:suppressAutoHyphens/>
              <w:autoSpaceDN w:val="0"/>
              <w:spacing w:after="120"/>
              <w:textAlignment w:val="baseline"/>
              <w:rPr>
                <w:b/>
                <w:bCs/>
                <w:sz w:val="22"/>
                <w:szCs w:val="22"/>
              </w:rPr>
            </w:pPr>
            <w:r w:rsidRPr="00F44F6D">
              <w:rPr>
                <w:rFonts w:cs="Calibri"/>
                <w:sz w:val="22"/>
                <w:szCs w:val="22"/>
              </w:rPr>
              <w:t>m</w:t>
            </w:r>
            <w:r w:rsidRPr="00F44F6D">
              <w:rPr>
                <w:rFonts w:cs="Calibri"/>
                <w:bCs/>
                <w:color w:val="000000"/>
                <w:sz w:val="22"/>
                <w:szCs w:val="22"/>
              </w:rPr>
              <w:t xml:space="preserve">ożliwość bezpośredniego zarządzania serwerem za pomocą urządzenia mobilnego, umożliwiającego dostęp bezpośredni - możliwość zarządzania serwerem za pomocą mobilnego urządzenia będąc w jego pobliżu i komunikując się w bezprzewodowej technologii typu </w:t>
            </w:r>
            <w:proofErr w:type="spellStart"/>
            <w:r w:rsidRPr="00F44F6D">
              <w:rPr>
                <w:rFonts w:cs="Calibri"/>
                <w:bCs/>
                <w:color w:val="000000"/>
                <w:sz w:val="22"/>
                <w:szCs w:val="22"/>
              </w:rPr>
              <w:t>peer</w:t>
            </w:r>
            <w:proofErr w:type="spellEnd"/>
            <w:r w:rsidRPr="00F44F6D">
              <w:rPr>
                <w:rFonts w:cs="Calibri"/>
                <w:bCs/>
                <w:color w:val="000000"/>
                <w:sz w:val="22"/>
                <w:szCs w:val="22"/>
              </w:rPr>
              <w:t>-to-</w:t>
            </w:r>
            <w:proofErr w:type="spellStart"/>
            <w:r w:rsidRPr="00F44F6D">
              <w:rPr>
                <w:rFonts w:cs="Calibri"/>
                <w:bCs/>
                <w:color w:val="000000"/>
                <w:sz w:val="22"/>
                <w:szCs w:val="22"/>
              </w:rPr>
              <w:t>peer</w:t>
            </w:r>
            <w:proofErr w:type="spellEnd"/>
            <w:r w:rsidRPr="00F44F6D">
              <w:rPr>
                <w:rFonts w:cs="Calibri"/>
                <w:bCs/>
                <w:color w:val="000000"/>
                <w:sz w:val="22"/>
                <w:szCs w:val="22"/>
              </w:rPr>
              <w:t>, czyli bez pośrednictwa żadnych punktów dostępowych lub innych urządzeń pośrednich.</w:t>
            </w:r>
          </w:p>
        </w:tc>
        <w:tc>
          <w:tcPr>
            <w:tcW w:w="1559" w:type="dxa"/>
          </w:tcPr>
          <w:p w14:paraId="2CB184EC" w14:textId="2000F125" w:rsidR="00F44F6D" w:rsidRDefault="00F44F6D" w:rsidP="00F44F6D">
            <w:pPr>
              <w:suppressAutoHyphens/>
              <w:autoSpaceDN w:val="0"/>
              <w:spacing w:after="120"/>
              <w:textAlignment w:val="baseline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TAK/NIE *</w:t>
            </w:r>
          </w:p>
        </w:tc>
      </w:tr>
    </w:tbl>
    <w:p w14:paraId="405233B5" w14:textId="7BD700AA" w:rsidR="00F44F6D" w:rsidRDefault="00F44F6D" w:rsidP="00F44F6D">
      <w:pPr>
        <w:suppressAutoHyphens/>
        <w:autoSpaceDN w:val="0"/>
        <w:spacing w:after="120"/>
        <w:textAlignment w:val="baseline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* niewłaściwe skreślić</w:t>
      </w:r>
    </w:p>
    <w:p w14:paraId="28A7FEFF" w14:textId="77777777" w:rsidR="00406DFE" w:rsidRPr="00756660" w:rsidRDefault="00406DFE" w:rsidP="00406DFE">
      <w:pPr>
        <w:tabs>
          <w:tab w:val="left" w:pos="426"/>
        </w:tabs>
        <w:jc w:val="both"/>
        <w:rPr>
          <w:b/>
          <w:sz w:val="22"/>
          <w:szCs w:val="22"/>
        </w:rPr>
      </w:pPr>
      <w:r w:rsidRPr="00756660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756660">
        <w:rPr>
          <w:b/>
          <w:sz w:val="22"/>
          <w:szCs w:val="22"/>
        </w:rPr>
        <w:t xml:space="preserve"> TAK/NIE</w:t>
      </w:r>
    </w:p>
    <w:p w14:paraId="4FEE50DB" w14:textId="77777777" w:rsidR="00406DFE" w:rsidRDefault="00406DFE" w:rsidP="00406DFE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04A0C1B2" w14:textId="77777777" w:rsidR="00406DFE" w:rsidRPr="00756660" w:rsidRDefault="00406DFE" w:rsidP="00406DFE">
      <w:pPr>
        <w:tabs>
          <w:tab w:val="left" w:pos="426"/>
        </w:tabs>
        <w:jc w:val="both"/>
        <w:rPr>
          <w:sz w:val="22"/>
          <w:szCs w:val="22"/>
        </w:rPr>
      </w:pPr>
      <w:r w:rsidRPr="00756660">
        <w:rPr>
          <w:b/>
          <w:sz w:val="22"/>
          <w:szCs w:val="22"/>
        </w:rPr>
        <w:t xml:space="preserve">Termin płatności: </w:t>
      </w:r>
      <w:r w:rsidRPr="00756660">
        <w:rPr>
          <w:sz w:val="22"/>
          <w:szCs w:val="22"/>
        </w:rPr>
        <w:t xml:space="preserve">w terminie do 21 dni od dnia otrzymania faktury wystawionej przez Sprzedawcę po dokonaniu odbioru przedmiotu umowy potwierdzonego protokołem zdawczo - odbiorczym. Zapłata wynagrodzenia nastąpi przelewem na rachunek Sprzedawcy zawarty na dzień zlecenia </w:t>
      </w:r>
      <w:r w:rsidRPr="00756660">
        <w:rPr>
          <w:sz w:val="22"/>
          <w:szCs w:val="22"/>
        </w:rPr>
        <w:lastRenderedPageBreak/>
        <w:t>przelewu w wykazie podmiotów o których mowa w art. 96b ust. 1) Ustawy o podatku od towarów i usług.</w:t>
      </w:r>
    </w:p>
    <w:p w14:paraId="26337EDD" w14:textId="77777777" w:rsidR="00406DFE" w:rsidRPr="00756660" w:rsidRDefault="00406DFE" w:rsidP="00406DFE">
      <w:pPr>
        <w:tabs>
          <w:tab w:val="left" w:pos="426"/>
        </w:tabs>
        <w:jc w:val="both"/>
        <w:rPr>
          <w:sz w:val="22"/>
          <w:szCs w:val="22"/>
        </w:rPr>
      </w:pPr>
    </w:p>
    <w:p w14:paraId="2096BCC7" w14:textId="77777777" w:rsidR="00406DFE" w:rsidRDefault="00406DFE" w:rsidP="00406DFE">
      <w:pPr>
        <w:rPr>
          <w:i/>
          <w:iCs/>
          <w:sz w:val="22"/>
          <w:szCs w:val="22"/>
        </w:rPr>
      </w:pPr>
      <w:r w:rsidRPr="00756660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756660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>serwery</w:t>
      </w:r>
      <w:r w:rsidRPr="00756660">
        <w:rPr>
          <w:b/>
          <w:bCs/>
          <w:i/>
          <w:iCs/>
          <w:sz w:val="22"/>
          <w:szCs w:val="22"/>
        </w:rPr>
        <w:t xml:space="preserve"> </w:t>
      </w:r>
      <w:r w:rsidRPr="00756660">
        <w:rPr>
          <w:i/>
          <w:iCs/>
          <w:sz w:val="22"/>
          <w:szCs w:val="22"/>
        </w:rPr>
        <w:t>wchodzące w zakres niniejszej umowy. Po przedstawieniu przez Zamawiającego zamówienia potwierdzonego przez organ nadzorujący Zamawiającego Wykonawca uwzględni w wystawionej fakturze 0% stawkę podatku VAT</w:t>
      </w:r>
    </w:p>
    <w:p w14:paraId="51D4E5A0" w14:textId="77777777" w:rsidR="00406DFE" w:rsidRDefault="00406DFE" w:rsidP="00406DFE">
      <w:pPr>
        <w:rPr>
          <w:b/>
          <w:sz w:val="22"/>
          <w:szCs w:val="22"/>
          <w:u w:val="single"/>
        </w:rPr>
      </w:pPr>
    </w:p>
    <w:p w14:paraId="6F7A01F7" w14:textId="77777777" w:rsidR="00FE545C" w:rsidRDefault="00FE545C" w:rsidP="00406DFE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36AA4E94" w14:textId="77777777" w:rsidR="00FE545C" w:rsidRPr="00406DFE" w:rsidRDefault="00FE545C" w:rsidP="00EE52F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406DFE" w:rsidRPr="00406DFE">
        <w:rPr>
          <w:color w:val="000000"/>
          <w:sz w:val="22"/>
          <w:szCs w:val="22"/>
          <w:lang w:eastAsia="ar-SA"/>
        </w:rPr>
        <w:t>wskazany w SWZ.</w:t>
      </w:r>
    </w:p>
    <w:p w14:paraId="3E954255" w14:textId="77777777" w:rsidR="00FE545C" w:rsidRPr="00F44F6D" w:rsidRDefault="00FE545C" w:rsidP="00EE52F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 xml:space="preserve">do zawarcia umowy zgodnej z niniejszą ofertą, na warunkach określonych w Specyfikacji </w:t>
      </w:r>
      <w:r w:rsidRPr="00F44F6D">
        <w:rPr>
          <w:color w:val="000000"/>
          <w:sz w:val="22"/>
          <w:szCs w:val="22"/>
          <w:lang w:eastAsia="ar-SA"/>
        </w:rPr>
        <w:t>Warunków Zamówienia, w miejscu i terminie wyznaczonym przez zamawiającego</w:t>
      </w:r>
      <w:r w:rsidRPr="00F44F6D">
        <w:rPr>
          <w:color w:val="000000"/>
          <w:sz w:val="22"/>
          <w:szCs w:val="22"/>
        </w:rPr>
        <w:t xml:space="preserve"> i nie wnosimy do nich żadnych zastrzeżeń.</w:t>
      </w:r>
    </w:p>
    <w:p w14:paraId="7F1E840D" w14:textId="77777777" w:rsidR="0093002B" w:rsidRPr="00F44F6D" w:rsidRDefault="0093002B" w:rsidP="00EE52F5">
      <w:pPr>
        <w:numPr>
          <w:ilvl w:val="0"/>
          <w:numId w:val="1"/>
        </w:numPr>
        <w:jc w:val="both"/>
        <w:rPr>
          <w:color w:val="000000"/>
          <w:sz w:val="22"/>
          <w:szCs w:val="22"/>
        </w:rPr>
      </w:pPr>
      <w:r w:rsidRPr="00F44F6D">
        <w:rPr>
          <w:color w:val="000000"/>
          <w:sz w:val="22"/>
          <w:szCs w:val="22"/>
        </w:rPr>
        <w:t>Oświadczam</w:t>
      </w:r>
      <w:r w:rsidR="00B852A0" w:rsidRPr="00F44F6D">
        <w:rPr>
          <w:color w:val="000000"/>
          <w:sz w:val="22"/>
          <w:szCs w:val="22"/>
        </w:rPr>
        <w:t>y</w:t>
      </w:r>
      <w:r w:rsidRPr="00F44F6D">
        <w:rPr>
          <w:color w:val="000000"/>
          <w:sz w:val="22"/>
          <w:szCs w:val="22"/>
        </w:rPr>
        <w:t xml:space="preserve">, że zaoferowane urządzenia są fabrycznie nowe, nieregenerowane i wyprodukowane najwcześniej w ciągu ostatnich 6 miesięcy przed dostawą oraz pochodzą z oficjalnego kanału sprzedaży producenta na teren </w:t>
      </w:r>
      <w:r w:rsidR="00EE52F5" w:rsidRPr="00F44F6D">
        <w:rPr>
          <w:color w:val="000000"/>
          <w:sz w:val="22"/>
          <w:szCs w:val="22"/>
        </w:rPr>
        <w:t>UE</w:t>
      </w:r>
    </w:p>
    <w:p w14:paraId="50BCEA5F" w14:textId="77777777" w:rsidR="0093002B" w:rsidRPr="00F44F6D" w:rsidRDefault="00BF0EC0" w:rsidP="00EE52F5">
      <w:pPr>
        <w:numPr>
          <w:ilvl w:val="0"/>
          <w:numId w:val="1"/>
        </w:numPr>
        <w:jc w:val="both"/>
        <w:rPr>
          <w:color w:val="000000"/>
          <w:sz w:val="22"/>
          <w:szCs w:val="22"/>
        </w:rPr>
      </w:pPr>
      <w:r w:rsidRPr="00F44F6D">
        <w:rPr>
          <w:color w:val="000000"/>
          <w:sz w:val="22"/>
          <w:szCs w:val="22"/>
        </w:rPr>
        <w:t>Oświadczam</w:t>
      </w:r>
      <w:r w:rsidR="00B852A0" w:rsidRPr="00F44F6D">
        <w:rPr>
          <w:color w:val="000000"/>
          <w:sz w:val="22"/>
          <w:szCs w:val="22"/>
        </w:rPr>
        <w:t>y</w:t>
      </w:r>
      <w:r w:rsidRPr="00F44F6D">
        <w:rPr>
          <w:color w:val="000000"/>
          <w:sz w:val="22"/>
          <w:szCs w:val="22"/>
        </w:rPr>
        <w:t xml:space="preserve">, że oferowane urządzenia będą objęte serwisem producenta lub autoryzowanego przedstawiciela producenta ………………………………….(wpisać </w:t>
      </w:r>
      <w:r w:rsidR="00B852A0" w:rsidRPr="00F44F6D">
        <w:rPr>
          <w:color w:val="000000"/>
          <w:sz w:val="22"/>
          <w:szCs w:val="22"/>
        </w:rPr>
        <w:t xml:space="preserve">dane przedstawiciela producenta) oraz, że </w:t>
      </w:r>
      <w:r w:rsidR="00B852A0" w:rsidRPr="00F44F6D">
        <w:rPr>
          <w:rFonts w:ascii="Calibri" w:hAnsi="Calibri" w:cs="Calibri"/>
          <w:sz w:val="22"/>
          <w:szCs w:val="22"/>
        </w:rPr>
        <w:t>uszkodzone dyski w przypadku wymiany z powodu awarii w okresie obowiązywania gwarancji, pozostaną własnością Zamawiającego.</w:t>
      </w:r>
    </w:p>
    <w:p w14:paraId="7A781DE4" w14:textId="77777777" w:rsidR="00B852A0" w:rsidRPr="00F44F6D" w:rsidRDefault="00B852A0" w:rsidP="0093002B">
      <w:pPr>
        <w:numPr>
          <w:ilvl w:val="0"/>
          <w:numId w:val="1"/>
        </w:numPr>
        <w:rPr>
          <w:b/>
          <w:color w:val="000000"/>
          <w:sz w:val="22"/>
          <w:szCs w:val="22"/>
        </w:rPr>
      </w:pPr>
      <w:r w:rsidRPr="00F44F6D">
        <w:rPr>
          <w:b/>
          <w:color w:val="000000"/>
          <w:sz w:val="22"/>
          <w:szCs w:val="22"/>
        </w:rPr>
        <w:t>Oświadczamy, że instalacja zostanie wykonana przez zespół posiadający następujące kompetencje wdrożeniowe:</w:t>
      </w:r>
    </w:p>
    <w:p w14:paraId="6D1FBCCB" w14:textId="77777777" w:rsidR="00B852A0" w:rsidRPr="00F44F6D" w:rsidRDefault="00B852A0" w:rsidP="00B852A0">
      <w:pPr>
        <w:suppressAutoHyphens/>
        <w:ind w:left="284" w:hanging="142"/>
        <w:jc w:val="both"/>
        <w:rPr>
          <w:rFonts w:cs="Calibri"/>
          <w:b/>
        </w:rPr>
      </w:pPr>
      <w:r w:rsidRPr="00F44F6D">
        <w:rPr>
          <w:rFonts w:cs="Calibri"/>
          <w:b/>
        </w:rPr>
        <w:t xml:space="preserve">- posiada status partner serwisowego firmy </w:t>
      </w:r>
      <w:proofErr w:type="spellStart"/>
      <w:r w:rsidRPr="00F44F6D">
        <w:rPr>
          <w:rFonts w:cs="Calibri"/>
          <w:b/>
        </w:rPr>
        <w:t>VMware</w:t>
      </w:r>
      <w:proofErr w:type="spellEnd"/>
      <w:r w:rsidRPr="00F44F6D">
        <w:rPr>
          <w:rFonts w:cs="Calibri"/>
          <w:b/>
        </w:rPr>
        <w:t xml:space="preserve"> w zakresie wirtualizacji stacji roboczych na poziomie minimum Master Services </w:t>
      </w:r>
      <w:proofErr w:type="spellStart"/>
      <w:r w:rsidRPr="00F44F6D">
        <w:rPr>
          <w:rFonts w:cs="Calibri"/>
          <w:b/>
        </w:rPr>
        <w:t>Competency</w:t>
      </w:r>
      <w:proofErr w:type="spellEnd"/>
      <w:r w:rsidRPr="00F44F6D">
        <w:rPr>
          <w:rFonts w:cs="Calibri"/>
          <w:b/>
        </w:rPr>
        <w:t xml:space="preserve"> Digital </w:t>
      </w:r>
      <w:proofErr w:type="spellStart"/>
      <w:r w:rsidRPr="00F44F6D">
        <w:rPr>
          <w:rFonts w:cs="Calibri"/>
          <w:b/>
        </w:rPr>
        <w:t>Workspace</w:t>
      </w:r>
      <w:proofErr w:type="spellEnd"/>
      <w:r w:rsidRPr="00F44F6D">
        <w:rPr>
          <w:rFonts w:cs="Calibri"/>
          <w:b/>
        </w:rPr>
        <w:t>,</w:t>
      </w:r>
    </w:p>
    <w:p w14:paraId="759AB972" w14:textId="77777777" w:rsidR="00B852A0" w:rsidRPr="00F44F6D" w:rsidRDefault="00B852A0" w:rsidP="00B852A0">
      <w:pPr>
        <w:suppressAutoHyphens/>
        <w:ind w:left="284" w:hanging="142"/>
        <w:jc w:val="both"/>
        <w:rPr>
          <w:rFonts w:cs="Calibri"/>
          <w:b/>
        </w:rPr>
      </w:pPr>
      <w:r w:rsidRPr="00F44F6D">
        <w:rPr>
          <w:rFonts w:cs="Calibri"/>
          <w:b/>
        </w:rPr>
        <w:t xml:space="preserve">- minimum dwie (2) osoby, każda osoba posiada łącznie, dla oprogramowania wirtualizacji posiadanego przez Zamawiającego, certyfikaty wystawione przez firmę </w:t>
      </w:r>
      <w:proofErr w:type="spellStart"/>
      <w:r w:rsidRPr="00F44F6D">
        <w:rPr>
          <w:rFonts w:cs="Calibri"/>
          <w:b/>
        </w:rPr>
        <w:t>VMware</w:t>
      </w:r>
      <w:proofErr w:type="spellEnd"/>
      <w:r w:rsidRPr="00F44F6D">
        <w:rPr>
          <w:rFonts w:cs="Calibri"/>
          <w:b/>
        </w:rPr>
        <w:t xml:space="preserve">: </w:t>
      </w:r>
      <w:proofErr w:type="spellStart"/>
      <w:r w:rsidRPr="00F44F6D">
        <w:rPr>
          <w:rFonts w:cs="Calibri"/>
          <w:b/>
        </w:rPr>
        <w:t>VMware</w:t>
      </w:r>
      <w:proofErr w:type="spellEnd"/>
      <w:r w:rsidRPr="00F44F6D">
        <w:rPr>
          <w:rFonts w:cs="Calibri"/>
          <w:b/>
        </w:rPr>
        <w:t xml:space="preserve"> </w:t>
      </w:r>
      <w:proofErr w:type="spellStart"/>
      <w:r w:rsidRPr="00F44F6D">
        <w:rPr>
          <w:rFonts w:cs="Calibri"/>
          <w:b/>
        </w:rPr>
        <w:t>Certified</w:t>
      </w:r>
      <w:proofErr w:type="spellEnd"/>
      <w:r w:rsidRPr="00F44F6D">
        <w:rPr>
          <w:rFonts w:cs="Calibri"/>
          <w:b/>
        </w:rPr>
        <w:t xml:space="preserve"> Advanced Professional (VCAP) Data Center </w:t>
      </w:r>
      <w:proofErr w:type="spellStart"/>
      <w:r w:rsidRPr="00F44F6D">
        <w:rPr>
          <w:rFonts w:cs="Calibri"/>
          <w:b/>
        </w:rPr>
        <w:t>Virtualization</w:t>
      </w:r>
      <w:proofErr w:type="spellEnd"/>
      <w:r w:rsidRPr="00F44F6D">
        <w:rPr>
          <w:rFonts w:cs="Calibri"/>
          <w:b/>
        </w:rPr>
        <w:t xml:space="preserve"> </w:t>
      </w:r>
      <w:proofErr w:type="spellStart"/>
      <w:r w:rsidRPr="00F44F6D">
        <w:rPr>
          <w:rFonts w:cs="Calibri"/>
          <w:b/>
        </w:rPr>
        <w:t>Deploy</w:t>
      </w:r>
      <w:proofErr w:type="spellEnd"/>
      <w:r w:rsidRPr="00F44F6D">
        <w:rPr>
          <w:rFonts w:cs="Calibri"/>
          <w:b/>
        </w:rPr>
        <w:t xml:space="preserve"> 2021 lub nowszy i </w:t>
      </w:r>
      <w:proofErr w:type="spellStart"/>
      <w:r w:rsidRPr="00F44F6D">
        <w:rPr>
          <w:rFonts w:cs="Calibri"/>
          <w:b/>
        </w:rPr>
        <w:t>VMware</w:t>
      </w:r>
      <w:proofErr w:type="spellEnd"/>
      <w:r w:rsidRPr="00F44F6D">
        <w:rPr>
          <w:rFonts w:cs="Calibri"/>
          <w:b/>
        </w:rPr>
        <w:t xml:space="preserve"> </w:t>
      </w:r>
      <w:proofErr w:type="spellStart"/>
      <w:r w:rsidRPr="00F44F6D">
        <w:rPr>
          <w:rFonts w:cs="Calibri"/>
          <w:b/>
        </w:rPr>
        <w:t>Certified</w:t>
      </w:r>
      <w:proofErr w:type="spellEnd"/>
      <w:r w:rsidRPr="00F44F6D">
        <w:rPr>
          <w:rFonts w:cs="Calibri"/>
          <w:b/>
        </w:rPr>
        <w:t xml:space="preserve"> Advanced Professional (VCAP) Desktop Management </w:t>
      </w:r>
      <w:proofErr w:type="spellStart"/>
      <w:r w:rsidRPr="00F44F6D">
        <w:rPr>
          <w:rFonts w:cs="Calibri"/>
          <w:b/>
        </w:rPr>
        <w:t>Deploy</w:t>
      </w:r>
      <w:proofErr w:type="spellEnd"/>
      <w:r w:rsidRPr="00F44F6D">
        <w:rPr>
          <w:rFonts w:cs="Calibri"/>
          <w:b/>
        </w:rPr>
        <w:t xml:space="preserve"> 2021 lub równoważny.</w:t>
      </w:r>
    </w:p>
    <w:p w14:paraId="4BC93470" w14:textId="77777777" w:rsidR="00B852A0" w:rsidRPr="00F44F6D" w:rsidRDefault="00B852A0" w:rsidP="00B852A0">
      <w:pPr>
        <w:suppressAutoHyphens/>
        <w:ind w:left="284" w:hanging="142"/>
        <w:jc w:val="both"/>
        <w:rPr>
          <w:rFonts w:cs="Calibri"/>
          <w:b/>
        </w:rPr>
      </w:pPr>
      <w:r w:rsidRPr="00F44F6D">
        <w:rPr>
          <w:rFonts w:cs="Calibri"/>
          <w:b/>
        </w:rPr>
        <w:t xml:space="preserve">- minimum dwie (2) osoby posiadają certyfikaty wystawiane przez producenta oferowanych jednostek serwerowych, na poziomie minimum specjalisty „ang. </w:t>
      </w:r>
      <w:proofErr w:type="spellStart"/>
      <w:r w:rsidRPr="00F44F6D">
        <w:rPr>
          <w:rFonts w:cs="Calibri"/>
          <w:b/>
        </w:rPr>
        <w:t>Specialist</w:t>
      </w:r>
      <w:proofErr w:type="spellEnd"/>
      <w:r w:rsidRPr="00F44F6D">
        <w:rPr>
          <w:rFonts w:cs="Calibri"/>
          <w:b/>
        </w:rPr>
        <w:t>/Professional” lub równoważny,</w:t>
      </w:r>
    </w:p>
    <w:p w14:paraId="00ED876E" w14:textId="77777777" w:rsidR="00B852A0" w:rsidRPr="00F44F6D" w:rsidRDefault="00B852A0" w:rsidP="00B852A0">
      <w:pPr>
        <w:ind w:left="284" w:hanging="142"/>
        <w:rPr>
          <w:b/>
          <w:color w:val="000000"/>
          <w:sz w:val="22"/>
          <w:szCs w:val="22"/>
        </w:rPr>
      </w:pPr>
      <w:r w:rsidRPr="00F44F6D">
        <w:rPr>
          <w:rFonts w:cs="Calibri"/>
          <w:b/>
        </w:rPr>
        <w:t xml:space="preserve"> - minimum dwóch (2) inżynierów posiadających ważny certyfikat MCSE 2012 wystawiony przez firmę Microsoft lub równoważny</w:t>
      </w:r>
    </w:p>
    <w:p w14:paraId="3371392A" w14:textId="77777777" w:rsidR="00B852A0" w:rsidRPr="008F4546" w:rsidRDefault="00B852A0" w:rsidP="00B852A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</w:rPr>
      </w:pPr>
      <w:r w:rsidRPr="00F44F6D"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</w:t>
      </w:r>
      <w:r>
        <w:rPr>
          <w:b/>
          <w:bCs/>
          <w:sz w:val="22"/>
          <w:szCs w:val="22"/>
        </w:rPr>
        <w:t>u z działaniami Rosji destabilizującymi sytuację na Ukrainie,  w przypadku gdy przypada na nich ponad 10% wartości zamówienia.</w:t>
      </w:r>
    </w:p>
    <w:p w14:paraId="19AACE90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8C3222C" w14:textId="77777777"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102C87E" w14:textId="77777777"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**W przypadku gdy wykonawca nie przekazuje danych osobowych innych niż bezpośrednio jego dotyczących lub zachodzi wyłączenie stosowania obowiązku informacyjnego, stosownie do art. 13 </w:t>
      </w:r>
      <w:r>
        <w:rPr>
          <w:i/>
          <w:sz w:val="22"/>
          <w:szCs w:val="22"/>
        </w:rPr>
        <w:lastRenderedPageBreak/>
        <w:t>ust. 4 lub art. 14 ust. 5 RODO treści oświadczenia wykonawca nie składa (usunięcie treści oświadczenia np. przez jego wykreślenie).</w:t>
      </w:r>
    </w:p>
    <w:p w14:paraId="62D2451D" w14:textId="77777777" w:rsidR="00406DFE" w:rsidRPr="00756660" w:rsidRDefault="00406DFE" w:rsidP="00406DFE">
      <w:pPr>
        <w:numPr>
          <w:ilvl w:val="0"/>
          <w:numId w:val="1"/>
        </w:numPr>
        <w:jc w:val="both"/>
        <w:rPr>
          <w:sz w:val="22"/>
          <w:szCs w:val="22"/>
        </w:rPr>
      </w:pPr>
      <w:r w:rsidRPr="00756660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6DFE" w:rsidRPr="00756660" w14:paraId="4B070974" w14:textId="77777777" w:rsidTr="001108C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B26458" w14:textId="77777777" w:rsidR="00406DFE" w:rsidRPr="00756660" w:rsidRDefault="00406DFE" w:rsidP="001108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56660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C05E1B" w14:textId="77777777" w:rsidR="00406DFE" w:rsidRPr="00756660" w:rsidRDefault="00406DFE" w:rsidP="001108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56660">
              <w:rPr>
                <w:sz w:val="22"/>
                <w:szCs w:val="22"/>
              </w:rPr>
              <w:t xml:space="preserve">Opis części zamówienia, którą wykonawca </w:t>
            </w:r>
          </w:p>
          <w:p w14:paraId="5BE71F5A" w14:textId="77777777" w:rsidR="00406DFE" w:rsidRPr="00756660" w:rsidRDefault="00406DFE" w:rsidP="001108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56660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AAAEF7" w14:textId="77777777" w:rsidR="00406DFE" w:rsidRPr="00756660" w:rsidRDefault="00406DFE" w:rsidP="001108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56660">
              <w:rPr>
                <w:sz w:val="22"/>
                <w:szCs w:val="22"/>
              </w:rPr>
              <w:t>Nazwa podwykonawcy</w:t>
            </w:r>
            <w:r w:rsidRPr="00756660">
              <w:rPr>
                <w:sz w:val="22"/>
                <w:szCs w:val="22"/>
              </w:rPr>
              <w:br/>
              <w:t>(o ile jest znana)</w:t>
            </w:r>
          </w:p>
        </w:tc>
      </w:tr>
      <w:tr w:rsidR="00406DFE" w:rsidRPr="00756660" w14:paraId="26697415" w14:textId="77777777" w:rsidTr="001108C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028B2B" w14:textId="77777777" w:rsidR="00406DFE" w:rsidRPr="00756660" w:rsidRDefault="00406DFE" w:rsidP="001108C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A1DD44" w14:textId="77777777" w:rsidR="00406DFE" w:rsidRPr="00756660" w:rsidRDefault="00406DFE" w:rsidP="001108C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B26215" w14:textId="77777777" w:rsidR="00406DFE" w:rsidRPr="00756660" w:rsidRDefault="00406DFE" w:rsidP="001108C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406DFE" w:rsidRPr="00756660" w14:paraId="38C6148A" w14:textId="77777777" w:rsidTr="001108C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9702CD" w14:textId="77777777" w:rsidR="00406DFE" w:rsidRPr="00756660" w:rsidRDefault="00406DFE" w:rsidP="001108C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533CA6" w14:textId="77777777" w:rsidR="00406DFE" w:rsidRPr="00756660" w:rsidRDefault="00406DFE" w:rsidP="001108C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4AA5C3" w14:textId="77777777" w:rsidR="00406DFE" w:rsidRPr="00756660" w:rsidRDefault="00406DFE" w:rsidP="001108C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220EBEC9" w14:textId="77777777" w:rsidR="00406DFE" w:rsidRPr="00756660" w:rsidRDefault="00406DFE" w:rsidP="00406DFE">
      <w:pPr>
        <w:numPr>
          <w:ilvl w:val="0"/>
          <w:numId w:val="1"/>
        </w:numPr>
        <w:jc w:val="both"/>
        <w:rPr>
          <w:sz w:val="22"/>
          <w:szCs w:val="22"/>
        </w:rPr>
      </w:pPr>
      <w:r w:rsidRPr="00756660">
        <w:rPr>
          <w:sz w:val="22"/>
          <w:szCs w:val="22"/>
        </w:rPr>
        <w:t>Upoważnionymi do reprezentowania naszej firmy są następujące osoby:</w:t>
      </w:r>
    </w:p>
    <w:p w14:paraId="2AB9F7E4" w14:textId="77777777" w:rsidR="00406DFE" w:rsidRPr="00756660" w:rsidRDefault="00406DFE" w:rsidP="00406DFE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756660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756660">
        <w:rPr>
          <w:rFonts w:ascii="Times New Roman" w:hAnsi="Times New Roman" w:cs="Times New Roman"/>
          <w:sz w:val="22"/>
          <w:szCs w:val="22"/>
        </w:rPr>
        <w:tab/>
      </w:r>
      <w:r w:rsidRPr="00756660">
        <w:rPr>
          <w:rFonts w:ascii="Times New Roman" w:hAnsi="Times New Roman" w:cs="Times New Roman"/>
          <w:sz w:val="22"/>
          <w:szCs w:val="22"/>
        </w:rPr>
        <w:tab/>
      </w:r>
      <w:r w:rsidRPr="00756660">
        <w:rPr>
          <w:rFonts w:ascii="Times New Roman" w:hAnsi="Times New Roman" w:cs="Times New Roman"/>
          <w:sz w:val="22"/>
          <w:szCs w:val="22"/>
        </w:rPr>
        <w:tab/>
      </w:r>
      <w:r w:rsidRPr="00756660">
        <w:rPr>
          <w:rFonts w:ascii="Times New Roman" w:hAnsi="Times New Roman" w:cs="Times New Roman"/>
          <w:sz w:val="22"/>
          <w:szCs w:val="22"/>
        </w:rPr>
        <w:tab/>
      </w:r>
      <w:r w:rsidRPr="00756660">
        <w:rPr>
          <w:rFonts w:ascii="Times New Roman" w:hAnsi="Times New Roman" w:cs="Times New Roman"/>
          <w:sz w:val="22"/>
          <w:szCs w:val="22"/>
        </w:rPr>
        <w:tab/>
      </w:r>
      <w:r w:rsidRPr="00756660">
        <w:rPr>
          <w:rFonts w:ascii="Times New Roman" w:hAnsi="Times New Roman" w:cs="Times New Roman"/>
          <w:sz w:val="22"/>
          <w:szCs w:val="22"/>
        </w:rPr>
        <w:tab/>
      </w:r>
      <w:r w:rsidRPr="00756660">
        <w:rPr>
          <w:rFonts w:ascii="Times New Roman" w:hAnsi="Times New Roman" w:cs="Times New Roman"/>
          <w:sz w:val="22"/>
          <w:szCs w:val="22"/>
        </w:rPr>
        <w:tab/>
      </w:r>
    </w:p>
    <w:p w14:paraId="3B67BB9F" w14:textId="77777777" w:rsidR="00406DFE" w:rsidRPr="00756660" w:rsidRDefault="00406DFE" w:rsidP="00406DFE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2"/>
          <w:szCs w:val="22"/>
        </w:rPr>
      </w:pPr>
    </w:p>
    <w:p w14:paraId="15959BC8" w14:textId="77777777" w:rsidR="00406DFE" w:rsidRPr="00756660" w:rsidRDefault="00406DFE" w:rsidP="00406DFE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756660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756660">
        <w:rPr>
          <w:sz w:val="22"/>
          <w:szCs w:val="22"/>
        </w:rPr>
        <w:tab/>
      </w:r>
      <w:r w:rsidRPr="00756660">
        <w:rPr>
          <w:sz w:val="22"/>
          <w:szCs w:val="22"/>
        </w:rPr>
        <w:tab/>
        <w:t xml:space="preserve"> </w:t>
      </w:r>
    </w:p>
    <w:p w14:paraId="2785F30B" w14:textId="77777777" w:rsidR="00406DFE" w:rsidRPr="00756660" w:rsidRDefault="00406DFE" w:rsidP="00406DFE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58C9A6FD" w14:textId="77777777" w:rsidR="00406DFE" w:rsidRPr="00756660" w:rsidRDefault="00406DFE" w:rsidP="00406DFE">
      <w:pPr>
        <w:numPr>
          <w:ilvl w:val="0"/>
          <w:numId w:val="1"/>
        </w:numPr>
        <w:jc w:val="both"/>
        <w:rPr>
          <w:sz w:val="22"/>
          <w:szCs w:val="22"/>
        </w:rPr>
      </w:pPr>
      <w:r w:rsidRPr="00756660">
        <w:rPr>
          <w:sz w:val="22"/>
          <w:szCs w:val="22"/>
        </w:rPr>
        <w:t>upoważnienie dla powyżej wskazanych osób wynika z następującego (</w:t>
      </w:r>
      <w:proofErr w:type="spellStart"/>
      <w:r w:rsidRPr="00756660">
        <w:rPr>
          <w:sz w:val="22"/>
          <w:szCs w:val="22"/>
        </w:rPr>
        <w:t>ych</w:t>
      </w:r>
      <w:proofErr w:type="spellEnd"/>
      <w:r w:rsidRPr="00756660">
        <w:rPr>
          <w:sz w:val="22"/>
          <w:szCs w:val="22"/>
        </w:rPr>
        <w:t>) dokumentu(ów)</w:t>
      </w:r>
    </w:p>
    <w:p w14:paraId="4B182861" w14:textId="77777777" w:rsidR="00406DFE" w:rsidRPr="00756660" w:rsidRDefault="00406DFE" w:rsidP="00406DFE">
      <w:pPr>
        <w:jc w:val="both"/>
        <w:rPr>
          <w:sz w:val="22"/>
          <w:szCs w:val="22"/>
        </w:rPr>
      </w:pPr>
      <w:r w:rsidRPr="00756660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8D1DD5D" w14:textId="77777777" w:rsidR="00406DFE" w:rsidRPr="00756660" w:rsidRDefault="00406DFE" w:rsidP="00406DFE">
      <w:pPr>
        <w:numPr>
          <w:ilvl w:val="0"/>
          <w:numId w:val="1"/>
        </w:numPr>
        <w:jc w:val="both"/>
        <w:rPr>
          <w:sz w:val="22"/>
          <w:szCs w:val="22"/>
        </w:rPr>
      </w:pPr>
      <w:r w:rsidRPr="00756660">
        <w:rPr>
          <w:sz w:val="22"/>
          <w:szCs w:val="22"/>
        </w:rPr>
        <w:t>załącznikami do niniejszej oferty są:</w:t>
      </w:r>
    </w:p>
    <w:p w14:paraId="2626279B" w14:textId="77777777" w:rsidR="00406DFE" w:rsidRPr="00756660" w:rsidRDefault="00406DFE" w:rsidP="00406DFE">
      <w:pPr>
        <w:numPr>
          <w:ilvl w:val="1"/>
          <w:numId w:val="2"/>
        </w:numPr>
        <w:jc w:val="both"/>
        <w:rPr>
          <w:sz w:val="22"/>
          <w:szCs w:val="22"/>
        </w:rPr>
      </w:pPr>
      <w:r w:rsidRPr="00756660">
        <w:rPr>
          <w:sz w:val="22"/>
          <w:szCs w:val="22"/>
        </w:rPr>
        <w:t>………………………………………………………………………………………….</w:t>
      </w:r>
    </w:p>
    <w:p w14:paraId="20CA31AA" w14:textId="77777777" w:rsidR="00406DFE" w:rsidRPr="00756660" w:rsidRDefault="00406DFE" w:rsidP="00406DFE">
      <w:pPr>
        <w:numPr>
          <w:ilvl w:val="1"/>
          <w:numId w:val="2"/>
        </w:numPr>
        <w:jc w:val="both"/>
        <w:rPr>
          <w:sz w:val="22"/>
          <w:szCs w:val="22"/>
        </w:rPr>
      </w:pPr>
      <w:r w:rsidRPr="00756660">
        <w:rPr>
          <w:sz w:val="22"/>
          <w:szCs w:val="22"/>
        </w:rPr>
        <w:t>……………………………………………..……………………………………………</w:t>
      </w:r>
    </w:p>
    <w:p w14:paraId="07DFFDC2" w14:textId="77777777" w:rsidR="00406DFE" w:rsidRPr="00756660" w:rsidRDefault="00406DFE" w:rsidP="00406DFE">
      <w:pPr>
        <w:ind w:left="1440"/>
        <w:jc w:val="both"/>
        <w:rPr>
          <w:sz w:val="22"/>
          <w:szCs w:val="22"/>
        </w:rPr>
      </w:pPr>
    </w:p>
    <w:p w14:paraId="3716BB64" w14:textId="77777777" w:rsidR="00FE545C" w:rsidRDefault="00406DFE" w:rsidP="00406DFE">
      <w:pPr>
        <w:tabs>
          <w:tab w:val="left" w:pos="540"/>
          <w:tab w:val="left" w:pos="780"/>
        </w:tabs>
        <w:suppressAutoHyphens/>
        <w:jc w:val="both"/>
        <w:rPr>
          <w:sz w:val="20"/>
          <w:szCs w:val="20"/>
        </w:rPr>
      </w:pPr>
      <w:r w:rsidRPr="00756660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 w:rsidRPr="00756660">
        <w:rPr>
          <w:color w:val="FF0000"/>
          <w:sz w:val="22"/>
          <w:szCs w:val="22"/>
          <w:lang w:eastAsia="zh-CN"/>
        </w:rPr>
        <w:t>.</w:t>
      </w:r>
    </w:p>
    <w:sectPr w:rsidR="00FE545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4F0735" w14:textId="77777777" w:rsidR="00DB29D8" w:rsidRDefault="00DB29D8">
      <w:r>
        <w:separator/>
      </w:r>
    </w:p>
  </w:endnote>
  <w:endnote w:type="continuationSeparator" w:id="0">
    <w:p w14:paraId="4F08E79D" w14:textId="77777777" w:rsidR="00DB29D8" w:rsidRDefault="00DB29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77718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63F13A" w14:textId="77777777" w:rsidR="00DB29D8" w:rsidRDefault="00DB29D8">
      <w:r>
        <w:separator/>
      </w:r>
    </w:p>
  </w:footnote>
  <w:footnote w:type="continuationSeparator" w:id="0">
    <w:p w14:paraId="003E0CDD" w14:textId="77777777" w:rsidR="00DB29D8" w:rsidRDefault="00DB29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278B49" w14:textId="77777777" w:rsidR="00406DFE" w:rsidRDefault="00615EB4">
    <w:pPr>
      <w:pStyle w:val="Nagwek"/>
      <w:rPr>
        <w:noProof/>
        <w:sz w:val="22"/>
        <w:szCs w:val="22"/>
      </w:rPr>
    </w:pPr>
    <w:bookmarkStart w:id="1" w:name="_Hlk98158565"/>
    <w:r>
      <w:rPr>
        <w:noProof/>
        <w:sz w:val="22"/>
        <w:szCs w:val="22"/>
      </w:rPr>
      <w:pict w14:anchorId="3F19693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_POWER_kolor" style="width:429pt;height:39.75pt;visibility:visible;mso-wrap-style:square">
          <v:imagedata r:id="rId1" o:title="Log_POWER_kolor"/>
        </v:shape>
      </w:pict>
    </w:r>
    <w:bookmarkEnd w:id="1"/>
  </w:p>
  <w:p w14:paraId="5D174C81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0B00FB5"/>
    <w:multiLevelType w:val="hybridMultilevel"/>
    <w:tmpl w:val="721C3B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29D8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D20E4"/>
    <w:rsid w:val="00315A4A"/>
    <w:rsid w:val="00406DFE"/>
    <w:rsid w:val="004B7300"/>
    <w:rsid w:val="004C6753"/>
    <w:rsid w:val="00584B97"/>
    <w:rsid w:val="00595C87"/>
    <w:rsid w:val="005D2C65"/>
    <w:rsid w:val="005E6D94"/>
    <w:rsid w:val="00615EB4"/>
    <w:rsid w:val="0063384F"/>
    <w:rsid w:val="00643C6F"/>
    <w:rsid w:val="00646202"/>
    <w:rsid w:val="0065290F"/>
    <w:rsid w:val="006815F6"/>
    <w:rsid w:val="006A74F0"/>
    <w:rsid w:val="006B2D94"/>
    <w:rsid w:val="007748F0"/>
    <w:rsid w:val="007A4321"/>
    <w:rsid w:val="00833933"/>
    <w:rsid w:val="00853083"/>
    <w:rsid w:val="008B2F0C"/>
    <w:rsid w:val="008B4928"/>
    <w:rsid w:val="008D2AB8"/>
    <w:rsid w:val="008F1C66"/>
    <w:rsid w:val="0093002B"/>
    <w:rsid w:val="00970FE4"/>
    <w:rsid w:val="00994691"/>
    <w:rsid w:val="00A0022B"/>
    <w:rsid w:val="00A241B6"/>
    <w:rsid w:val="00A346FE"/>
    <w:rsid w:val="00A47B4D"/>
    <w:rsid w:val="00A83018"/>
    <w:rsid w:val="00B774DC"/>
    <w:rsid w:val="00B852A0"/>
    <w:rsid w:val="00BF0EC0"/>
    <w:rsid w:val="00C22A71"/>
    <w:rsid w:val="00C91F80"/>
    <w:rsid w:val="00C969A6"/>
    <w:rsid w:val="00CA2EE6"/>
    <w:rsid w:val="00CA7D36"/>
    <w:rsid w:val="00D24208"/>
    <w:rsid w:val="00D60C38"/>
    <w:rsid w:val="00D66893"/>
    <w:rsid w:val="00D72CAF"/>
    <w:rsid w:val="00D90ACB"/>
    <w:rsid w:val="00DB29D8"/>
    <w:rsid w:val="00DC1500"/>
    <w:rsid w:val="00E44371"/>
    <w:rsid w:val="00E949B0"/>
    <w:rsid w:val="00EC0BEA"/>
    <w:rsid w:val="00ED54E5"/>
    <w:rsid w:val="00EE52F5"/>
    <w:rsid w:val="00F00591"/>
    <w:rsid w:val="00F44F6D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  <w14:docId w14:val="670EF4B9"/>
  <w15:chartTrackingRefBased/>
  <w15:docId w15:val="{E3E04F78-368F-4C01-9248-B46CE63AD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A2EE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A2EE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A2EE6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A2EE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A2EE6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2EE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2EE6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F44F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5855CC-7929-4531-A030-AC79DE7BD8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67</TotalTime>
  <Pages>4</Pages>
  <Words>1029</Words>
  <Characters>7366</Characters>
  <Application>Microsoft Office Word</Application>
  <DocSecurity>0</DocSecurity>
  <Lines>61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18</cp:revision>
  <cp:lastPrinted>1899-12-31T23:00:00Z</cp:lastPrinted>
  <dcterms:created xsi:type="dcterms:W3CDTF">2023-06-16T06:45:00Z</dcterms:created>
  <dcterms:modified xsi:type="dcterms:W3CDTF">2023-06-22T11:39:00Z</dcterms:modified>
</cp:coreProperties>
</file>