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:rsidR="0051671D" w:rsidRPr="00273C76" w:rsidRDefault="0051671D" w:rsidP="005167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:rsidR="0051671D" w:rsidRPr="0022732C" w:rsidRDefault="0051671D" w:rsidP="0051671D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:rsidR="0051671D" w:rsidRDefault="0051671D" w:rsidP="0051671D">
      <w:pPr>
        <w:spacing w:line="360" w:lineRule="auto"/>
      </w:pPr>
      <w:r>
        <w:t>Do: Nazwa i siedziba Zamawiającego:</w:t>
      </w:r>
    </w:p>
    <w:p w:rsidR="0051671D" w:rsidRPr="006F3579" w:rsidRDefault="0051671D" w:rsidP="0051671D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:rsidR="0051671D" w:rsidRPr="006F3579" w:rsidRDefault="0051671D" w:rsidP="0051671D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:rsidR="0051671D" w:rsidRDefault="0051671D" w:rsidP="0051671D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:rsidR="0051671D" w:rsidRDefault="0051671D" w:rsidP="0051671D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:rsidR="0051671D" w:rsidRDefault="0051671D" w:rsidP="0051671D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E6B47" w:rsidRPr="00DE6B47">
        <w:rPr>
          <w:b/>
        </w:rPr>
        <w:t xml:space="preserve">Zakup 5 </w:t>
      </w:r>
      <w:proofErr w:type="spellStart"/>
      <w:r w:rsidR="00DE6B47" w:rsidRPr="00DE6B47">
        <w:rPr>
          <w:b/>
        </w:rPr>
        <w:t>szt.monitorów</w:t>
      </w:r>
      <w:proofErr w:type="spellEnd"/>
      <w:r w:rsidR="00DE6B47" w:rsidRPr="00DE6B47">
        <w:rPr>
          <w:b/>
        </w:rPr>
        <w:t xml:space="preserve"> dotykowych wraz z montażem - KC-zp.272-315/23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</w:t>
      </w:r>
      <w:r w:rsidR="0051671D">
        <w:t xml:space="preserve"> </w:t>
      </w:r>
      <w:r>
        <w:t>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9889" w:type="dxa"/>
        <w:tblLayout w:type="fixed"/>
        <w:tblLook w:val="04A0" w:firstRow="1" w:lastRow="0" w:firstColumn="1" w:lastColumn="0" w:noHBand="0" w:noVBand="1"/>
      </w:tblPr>
      <w:tblGrid>
        <w:gridCol w:w="647"/>
        <w:gridCol w:w="1304"/>
        <w:gridCol w:w="1701"/>
        <w:gridCol w:w="1134"/>
        <w:gridCol w:w="1701"/>
        <w:gridCol w:w="1134"/>
        <w:gridCol w:w="1134"/>
        <w:gridCol w:w="1134"/>
      </w:tblGrid>
      <w:tr w:rsidR="003C05A0" w:rsidTr="003C05A0">
        <w:tc>
          <w:tcPr>
            <w:tcW w:w="647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30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Producent</w:t>
            </w:r>
          </w:p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 xml:space="preserve">i model </w:t>
            </w: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Ilość szt.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3C05A0" w:rsidTr="003C05A0">
        <w:tc>
          <w:tcPr>
            <w:tcW w:w="647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0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60.25pt;margin-top:30.7pt;width:83.25pt;height:13.5pt;z-index:251659264;mso-position-horizontal-relative:text;mso-position-vertical-relative:text" o:connectortype="straight"/>
              </w:pict>
            </w:r>
            <w:r>
              <w:rPr>
                <w:b/>
                <w:noProof/>
              </w:rPr>
              <w:pict>
                <v:shape id="_x0000_s1026" type="#_x0000_t32" style="position:absolute;margin-left:60.25pt;margin-top:30.7pt;width:83.25pt;height:13.5pt;flip:y;z-index:251658240;mso-position-horizontal-relative:text;mso-position-vertical-relative:text" o:connectortype="straight"/>
              </w:pict>
            </w:r>
            <w:r>
              <w:rPr>
                <w:b/>
              </w:rPr>
              <w:t>Monitor dotykowy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3C05A0" w:rsidTr="003C05A0">
        <w:tc>
          <w:tcPr>
            <w:tcW w:w="647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0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Montaż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3C05A0" w:rsidTr="003A4F85">
        <w:tc>
          <w:tcPr>
            <w:tcW w:w="4786" w:type="dxa"/>
            <w:gridSpan w:val="4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701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134" w:type="dxa"/>
          </w:tcPr>
          <w:p w:rsidR="003C05A0" w:rsidRDefault="003C05A0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51671D">
        <w:t xml:space="preserve"> dni roboczych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51671D">
        <w:t xml:space="preserve"> miesięcy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51671D" w:rsidRPr="002701D2" w:rsidRDefault="0051671D" w:rsidP="0051671D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</w:t>
      </w:r>
      <w:r>
        <w:rPr>
          <w:sz w:val="22"/>
        </w:rPr>
        <w:t xml:space="preserve">: </w:t>
      </w:r>
      <w:r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>
        <w:rPr>
          <w:sz w:val="22"/>
        </w:rPr>
        <w:t xml:space="preserve"> </w:t>
      </w:r>
      <w:r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Pr="00082E2B">
        <w:rPr>
          <w:sz w:val="22"/>
        </w:rPr>
        <w:br/>
        <w:t>o podatku od towarów i usług.</w:t>
      </w:r>
    </w:p>
    <w:p w:rsidR="0051671D" w:rsidRDefault="0051671D" w:rsidP="0051671D">
      <w:pPr>
        <w:jc w:val="both"/>
        <w:rPr>
          <w:i/>
          <w:iCs/>
          <w:sz w:val="22"/>
          <w:szCs w:val="22"/>
        </w:rPr>
      </w:pPr>
      <w:r w:rsidRPr="00FB26A4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B26A4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monitory</w:t>
      </w:r>
      <w:r w:rsidRPr="00FB26A4">
        <w:rPr>
          <w:b/>
          <w:bCs/>
          <w:i/>
          <w:iCs/>
          <w:sz w:val="22"/>
          <w:szCs w:val="22"/>
        </w:rPr>
        <w:t xml:space="preserve"> </w:t>
      </w:r>
      <w:r w:rsidRPr="00FB26A4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:rsidR="0051671D" w:rsidRDefault="0051671D" w:rsidP="0051671D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</w:p>
    <w:p w:rsidR="0051671D" w:rsidRDefault="0051671D" w:rsidP="0051671D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51671D" w:rsidRPr="00730EFE" w:rsidRDefault="0051671D" w:rsidP="005167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C10EF8">
        <w:rPr>
          <w:color w:val="000000"/>
          <w:sz w:val="22"/>
          <w:szCs w:val="22"/>
          <w:lang w:eastAsia="ar-SA"/>
        </w:rPr>
        <w:t>wskazany w SWZ.</w:t>
      </w:r>
    </w:p>
    <w:p w:rsidR="0051671D" w:rsidRPr="001D671E" w:rsidRDefault="0051671D" w:rsidP="005167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51671D" w:rsidRDefault="0051671D" w:rsidP="005167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1671D" w:rsidRDefault="0051671D" w:rsidP="0051671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1671D" w:rsidRDefault="0051671D" w:rsidP="0051671D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1671D" w:rsidRPr="001D671E" w:rsidRDefault="0051671D" w:rsidP="0051671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671D" w:rsidRPr="00FE545C" w:rsidTr="003A642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51671D" w:rsidRPr="00FE545C" w:rsidRDefault="0051671D" w:rsidP="003A64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51671D" w:rsidRPr="00FE545C" w:rsidTr="003A64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51671D" w:rsidRPr="00FE545C" w:rsidTr="003A642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1671D" w:rsidRPr="00FE545C" w:rsidRDefault="0051671D" w:rsidP="003A642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51671D" w:rsidRDefault="0051671D" w:rsidP="005167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51671D" w:rsidRPr="00D638CC" w:rsidRDefault="0051671D" w:rsidP="0051671D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1671D" w:rsidRPr="002F276A" w:rsidRDefault="0051671D" w:rsidP="0051671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51671D" w:rsidRPr="002F276A" w:rsidRDefault="0051671D" w:rsidP="0051671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51671D" w:rsidRPr="002F276A" w:rsidRDefault="0051671D" w:rsidP="0051671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51671D" w:rsidRDefault="0051671D" w:rsidP="005167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51671D" w:rsidRDefault="0051671D" w:rsidP="0051671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1671D" w:rsidRDefault="0051671D" w:rsidP="0051671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51671D" w:rsidRDefault="0051671D" w:rsidP="005167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51671D" w:rsidRDefault="0051671D" w:rsidP="0051671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  <w:bookmarkStart w:id="0" w:name="_GoBack"/>
      <w:bookmarkEnd w:id="0"/>
      <w:r>
        <w:rPr>
          <w:sz w:val="22"/>
          <w:szCs w:val="22"/>
        </w:rPr>
        <w:t>……………………..……………………………………………</w:t>
      </w:r>
    </w:p>
    <w:p w:rsidR="0051671D" w:rsidRPr="0025751A" w:rsidRDefault="0051671D" w:rsidP="0051671D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6E08" w:rsidRDefault="00866E08">
      <w:r>
        <w:separator/>
      </w:r>
    </w:p>
  </w:endnote>
  <w:endnote w:type="continuationSeparator" w:id="0">
    <w:p w:rsidR="00866E08" w:rsidRDefault="00866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B47" w:rsidRDefault="00DE6B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B47" w:rsidRDefault="00DE6B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6E08" w:rsidRDefault="00866E08">
      <w:r>
        <w:separator/>
      </w:r>
    </w:p>
  </w:footnote>
  <w:footnote w:type="continuationSeparator" w:id="0">
    <w:p w:rsidR="00866E08" w:rsidRDefault="00866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B47" w:rsidRDefault="00DE6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B47" w:rsidRDefault="00DE6B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E0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05A0"/>
    <w:rsid w:val="004B7300"/>
    <w:rsid w:val="004C6753"/>
    <w:rsid w:val="0051671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6E0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91C95"/>
    <w:rsid w:val="00DC1500"/>
    <w:rsid w:val="00DD7D49"/>
    <w:rsid w:val="00DE6B47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,"/>
  <w:listSeparator w:val=";"/>
  <w14:docId w14:val="682D050B"/>
  <w15:chartTrackingRefBased/>
  <w15:docId w15:val="{7CF34338-2EA1-46CB-985B-772DA15D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C0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C3953-A5F1-4194-BFFE-03D1A47A2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557</Words>
  <Characters>4366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2023-06-15T09:04:00Z</dcterms:created>
  <dcterms:modified xsi:type="dcterms:W3CDTF">2023-06-15T11:08:00Z</dcterms:modified>
</cp:coreProperties>
</file>