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06CF" w:rsidRPr="001506C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506C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506CF">
        <w:rPr>
          <w:rFonts w:ascii="Arial" w:hAnsi="Arial" w:cs="Arial"/>
        </w:rPr>
        <w:t>Szpital Specjalistyczny im. Stefana Żeromskiego SPZOZ w Krakowie</w:t>
      </w:r>
    </w:p>
    <w:p w:rsidR="006676AE" w:rsidRPr="0012157F" w:rsidRDefault="001506C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506CF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506CF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506C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506CF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506CF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06CF" w:rsidRPr="0012157F" w:rsidTr="007152E8">
        <w:tc>
          <w:tcPr>
            <w:tcW w:w="9104" w:type="dxa"/>
            <w:shd w:val="clear" w:color="auto" w:fill="D9D9D9"/>
          </w:tcPr>
          <w:p w:rsidR="001506CF" w:rsidRPr="0012157F" w:rsidRDefault="001506CF" w:rsidP="007152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506CF" w:rsidRPr="0012157F" w:rsidRDefault="001506CF" w:rsidP="007152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506CF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1506CF" w:rsidRPr="00612283" w:rsidRDefault="001506CF" w:rsidP="007152E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506CF" w:rsidRPr="00612283" w:rsidRDefault="001506CF" w:rsidP="007152E8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1506CF" w:rsidRPr="0012157F" w:rsidRDefault="001506CF" w:rsidP="007152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506C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506CF">
        <w:rPr>
          <w:rFonts w:ascii="Arial" w:hAnsi="Arial" w:cs="Arial"/>
          <w:b/>
          <w:sz w:val="24"/>
          <w:szCs w:val="24"/>
        </w:rPr>
        <w:t xml:space="preserve"> Dostawa materiałów papierniczych, biurowych, kopert, papieru do drukarek i kserokopiarek oraz tuszów i tonerów do drukarek zgodnie z opisem w zał. nr 1 do SWZ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506CF" w:rsidRPr="001506CF">
        <w:rPr>
          <w:rFonts w:ascii="Arial" w:hAnsi="Arial" w:cs="Arial"/>
          <w:b/>
          <w:sz w:val="24"/>
          <w:szCs w:val="24"/>
        </w:rPr>
        <w:t>SZP-271-10-2023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06CF" w:rsidRPr="001506C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506CF" w:rsidRPr="00992BD8" w:rsidRDefault="001506CF" w:rsidP="001506C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1506CF" w:rsidP="001506C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1506CF" w:rsidRPr="00A44833" w:rsidRDefault="001506CF" w:rsidP="001506C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1506CF" w:rsidRPr="0012157F" w:rsidRDefault="001506CF" w:rsidP="001506C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1506CF" w:rsidRPr="0012157F" w:rsidRDefault="001506CF" w:rsidP="001506CF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</w:t>
      </w:r>
      <w:r w:rsidRPr="0012157F">
        <w:rPr>
          <w:rFonts w:ascii="Arial" w:hAnsi="Arial" w:cs="Arial"/>
          <w:color w:val="auto"/>
          <w:sz w:val="24"/>
          <w:szCs w:val="24"/>
        </w:rPr>
        <w:lastRenderedPageBreak/>
        <w:t>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76C1" w:rsidRDefault="00D876C1" w:rsidP="0038231F">
      <w:pPr>
        <w:spacing w:after="0" w:line="240" w:lineRule="auto"/>
      </w:pPr>
      <w:r>
        <w:separator/>
      </w:r>
    </w:p>
  </w:endnote>
  <w:endnote w:type="continuationSeparator" w:id="0">
    <w:p w:rsidR="00D876C1" w:rsidRDefault="00D876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06CF" w:rsidRDefault="001506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06CF" w:rsidRDefault="001506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76C1" w:rsidRDefault="00D876C1" w:rsidP="0038231F">
      <w:pPr>
        <w:spacing w:after="0" w:line="240" w:lineRule="auto"/>
      </w:pPr>
      <w:r>
        <w:separator/>
      </w:r>
    </w:p>
  </w:footnote>
  <w:footnote w:type="continuationSeparator" w:id="0">
    <w:p w:rsidR="00D876C1" w:rsidRDefault="00D876C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06CF" w:rsidRDefault="001506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06CF" w:rsidRDefault="001506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06CF" w:rsidRDefault="001506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004376">
    <w:abstractNumId w:val="11"/>
  </w:num>
  <w:num w:numId="2" w16cid:durableId="3670617">
    <w:abstractNumId w:val="0"/>
  </w:num>
  <w:num w:numId="3" w16cid:durableId="1088694548">
    <w:abstractNumId w:val="10"/>
  </w:num>
  <w:num w:numId="4" w16cid:durableId="635372768">
    <w:abstractNumId w:val="13"/>
  </w:num>
  <w:num w:numId="5" w16cid:durableId="732315717">
    <w:abstractNumId w:val="12"/>
  </w:num>
  <w:num w:numId="6" w16cid:durableId="1321815040">
    <w:abstractNumId w:val="9"/>
  </w:num>
  <w:num w:numId="7" w16cid:durableId="1703506574">
    <w:abstractNumId w:val="1"/>
  </w:num>
  <w:num w:numId="8" w16cid:durableId="1936203189">
    <w:abstractNumId w:val="6"/>
  </w:num>
  <w:num w:numId="9" w16cid:durableId="1317952088">
    <w:abstractNumId w:val="4"/>
  </w:num>
  <w:num w:numId="10" w16cid:durableId="1016425390">
    <w:abstractNumId w:val="7"/>
  </w:num>
  <w:num w:numId="11" w16cid:durableId="1049382465">
    <w:abstractNumId w:val="5"/>
  </w:num>
  <w:num w:numId="12" w16cid:durableId="1725787144">
    <w:abstractNumId w:val="8"/>
  </w:num>
  <w:num w:numId="13" w16cid:durableId="934286561">
    <w:abstractNumId w:val="3"/>
  </w:num>
  <w:num w:numId="14" w16cid:durableId="9427637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6C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506C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76C1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3009804-7F50-493C-9D95-6BE20FF6C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734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2023-06-09T08:11:00Z</dcterms:created>
  <dcterms:modified xsi:type="dcterms:W3CDTF">2023-06-09T08:11:00Z</dcterms:modified>
</cp:coreProperties>
</file>