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72DBA" w14:textId="03014BD0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393D28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5F91F9AE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24827E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59AF0665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2A953CD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A4AD586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63EE46FA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725C1BB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E8605C4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697FA15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41F9" w:rsidRPr="00C14101" w14:paraId="40E489FD" w14:textId="77777777" w:rsidTr="007152E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F61D537" w14:textId="77777777" w:rsidR="009F41F9" w:rsidRPr="00C14101" w:rsidRDefault="009F41F9" w:rsidP="007152E8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73D73CC" w14:textId="77777777" w:rsidR="009F41F9" w:rsidRPr="00C14101" w:rsidRDefault="009F41F9" w:rsidP="007152E8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F41F9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0B904AA1" w14:textId="77777777" w:rsidR="009F41F9" w:rsidRPr="00C14101" w:rsidRDefault="009F41F9" w:rsidP="007152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98BBD28" w14:textId="77777777" w:rsidR="009F41F9" w:rsidRPr="00C14101" w:rsidRDefault="009F41F9" w:rsidP="007152E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A8E7C50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6743D4E3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304B01C6" w14:textId="77777777" w:rsidR="00BC121E" w:rsidRPr="00C14101" w:rsidRDefault="009F41F9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F41F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Dostawa materiałów papierniczych, biurowych, kopert, papieru do drukarek i kserokopiarek oraz tuszów i tonerów do drukarek zgodnie z opisem w zał. nr 1 do SWZ</w:t>
      </w:r>
    </w:p>
    <w:p w14:paraId="488FE5B1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F41F9" w:rsidRPr="009F41F9">
        <w:rPr>
          <w:rFonts w:ascii="Arial" w:eastAsia="Times New Roman" w:hAnsi="Arial" w:cs="Arial"/>
          <w:b/>
          <w:sz w:val="24"/>
          <w:szCs w:val="24"/>
          <w:lang w:eastAsia="pl-PL"/>
        </w:rPr>
        <w:t>SZP-271-10-2023</w:t>
      </w:r>
    </w:p>
    <w:p w14:paraId="536B8C32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9F41F9" w:rsidRPr="009F41F9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FEE2C49" w14:textId="7777777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3345AC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F25C95B" w14:textId="77777777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2F811BB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77AA83EB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DC9065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3C2B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2839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ECA7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DB782C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47D9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B33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4F1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9ED107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08FB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72D2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6BA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69DDE02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15AA35A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D39AF7A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90DB7DB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6AC0200" w14:textId="77777777" w:rsidTr="00620E37">
        <w:tc>
          <w:tcPr>
            <w:tcW w:w="2660" w:type="dxa"/>
            <w:shd w:val="clear" w:color="auto" w:fill="auto"/>
          </w:tcPr>
          <w:p w14:paraId="4E5332E9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8D4F32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4C8014B3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68A6FD74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956309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A930ED0" w14:textId="77777777" w:rsidR="00BC121E" w:rsidRPr="00C14101" w:rsidRDefault="009F41F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6FD59BEE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70CBE2CF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58C90806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46185" w14:textId="77777777" w:rsidR="00C73BB9" w:rsidRDefault="00C73BB9">
      <w:r>
        <w:separator/>
      </w:r>
    </w:p>
  </w:endnote>
  <w:endnote w:type="continuationSeparator" w:id="0">
    <w:p w14:paraId="54825047" w14:textId="77777777" w:rsidR="00C73BB9" w:rsidRDefault="00C73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411A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77042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8B1E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7CCD4B0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32897265">
        <v:line id="_x0000_s1025" style="position:absolute;left:0;text-align:left;z-index:251657728" from="-3.85pt,8.7pt" to="455.15pt,8.7pt"/>
      </w:pict>
    </w:r>
  </w:p>
  <w:p w14:paraId="1808368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83472" w14:textId="77777777" w:rsidR="009F41F9" w:rsidRDefault="009F41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36350" w14:textId="77777777" w:rsidR="00C73BB9" w:rsidRDefault="00C73BB9">
      <w:r>
        <w:separator/>
      </w:r>
    </w:p>
  </w:footnote>
  <w:footnote w:type="continuationSeparator" w:id="0">
    <w:p w14:paraId="0BFF2076" w14:textId="77777777" w:rsidR="00C73BB9" w:rsidRDefault="00C73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08B93" w14:textId="77777777" w:rsidR="009F41F9" w:rsidRDefault="009F41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8F917" w14:textId="77777777" w:rsidR="009F41F9" w:rsidRDefault="009F41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3D9B9" w14:textId="77777777" w:rsidR="009F41F9" w:rsidRDefault="009F41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475150">
    <w:abstractNumId w:val="13"/>
  </w:num>
  <w:num w:numId="2" w16cid:durableId="745955284">
    <w:abstractNumId w:val="0"/>
  </w:num>
  <w:num w:numId="3" w16cid:durableId="520626135">
    <w:abstractNumId w:val="11"/>
  </w:num>
  <w:num w:numId="4" w16cid:durableId="895626951">
    <w:abstractNumId w:val="8"/>
  </w:num>
  <w:num w:numId="5" w16cid:durableId="1108424576">
    <w:abstractNumId w:val="7"/>
  </w:num>
  <w:num w:numId="6" w16cid:durableId="1653674433">
    <w:abstractNumId w:val="1"/>
  </w:num>
  <w:num w:numId="7" w16cid:durableId="1138299932">
    <w:abstractNumId w:val="6"/>
  </w:num>
  <w:num w:numId="8" w16cid:durableId="965770580">
    <w:abstractNumId w:val="3"/>
  </w:num>
  <w:num w:numId="9" w16cid:durableId="1418087782">
    <w:abstractNumId w:val="2"/>
  </w:num>
  <w:num w:numId="10" w16cid:durableId="52389418">
    <w:abstractNumId w:val="5"/>
  </w:num>
  <w:num w:numId="11" w16cid:durableId="565266442">
    <w:abstractNumId w:val="10"/>
  </w:num>
  <w:num w:numId="12" w16cid:durableId="1497527949">
    <w:abstractNumId w:val="4"/>
  </w:num>
  <w:num w:numId="13" w16cid:durableId="1587956276">
    <w:abstractNumId w:val="9"/>
  </w:num>
  <w:num w:numId="14" w16cid:durableId="18204217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3BB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93D28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41F9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73B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224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BD6FA3"/>
  <w15:chartTrackingRefBased/>
  <w15:docId w15:val="{CBE75C5C-5F1D-4D22-A7AB-BBEC289B6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248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2023-06-09T08:13:00Z</dcterms:created>
  <dcterms:modified xsi:type="dcterms:W3CDTF">2023-06-09T08:13:00Z</dcterms:modified>
</cp:coreProperties>
</file>