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7F2D3CE3" w14:textId="128CE7C8" w:rsidR="00A0329A" w:rsidRDefault="00BD2EF6" w:rsidP="005741C5">
      <w:pPr>
        <w:widowControl w:val="0"/>
        <w:adjustRightInd w:val="0"/>
        <w:jc w:val="both"/>
        <w:textAlignment w:val="baseline"/>
        <w:rPr>
          <w:b/>
        </w:rPr>
      </w:pPr>
      <w:r w:rsidRPr="00BD2EF6">
        <w:rPr>
          <w:b/>
        </w:rPr>
        <w:t>dostawa analizatora widma z funkcją analizy sygnałów 4G/5G - KC-zp.272-331/23</w:t>
      </w:r>
    </w:p>
    <w:p w14:paraId="267FC426" w14:textId="50198C6E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3759389D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76301BE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A99707D" w14:textId="77777777" w:rsidR="00E66DB4" w:rsidRDefault="00E66DB4" w:rsidP="00E66DB4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F886C3B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sectPr w:rsidR="005741C5" w:rsidRPr="00AF550F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134BF" w14:textId="77777777" w:rsidR="00A0735B" w:rsidRDefault="00A0735B">
      <w:pPr>
        <w:spacing w:after="0" w:line="240" w:lineRule="auto"/>
      </w:pPr>
      <w:r>
        <w:separator/>
      </w:r>
    </w:p>
  </w:endnote>
  <w:endnote w:type="continuationSeparator" w:id="0">
    <w:p w14:paraId="35AC87C0" w14:textId="77777777" w:rsidR="00A0735B" w:rsidRDefault="00A0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0C9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336EEB" w:rsidRDefault="00BD2EF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3AC9" w14:textId="77777777" w:rsidR="00336EEB" w:rsidRDefault="00BD2EF6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77777777" w:rsidR="00336EEB" w:rsidRDefault="00BD2EF6" w:rsidP="00336EEB">
    <w:pPr>
      <w:pStyle w:val="Stopka"/>
      <w:tabs>
        <w:tab w:val="clear" w:pos="4536"/>
      </w:tabs>
      <w:jc w:val="center"/>
    </w:pPr>
    <w:r>
      <w:rPr>
        <w:noProof/>
      </w:rPr>
      <w:pict w14:anchorId="5FEF7CF1">
        <v:line id="_x0000_s1025" style="position:absolute;left:0;text-align:left;z-index:251659264" from="-3.85pt,8.7pt" to="455.15pt,8.7pt"/>
      </w:pict>
    </w:r>
  </w:p>
  <w:p w14:paraId="1C68E902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E303" w14:textId="77777777" w:rsidR="00A0735B" w:rsidRDefault="00A0735B">
      <w:pPr>
        <w:spacing w:after="0" w:line="240" w:lineRule="auto"/>
      </w:pPr>
      <w:r>
        <w:separator/>
      </w:r>
    </w:p>
  </w:footnote>
  <w:footnote w:type="continuationSeparator" w:id="0">
    <w:p w14:paraId="723BAE4A" w14:textId="77777777" w:rsidR="00A0735B" w:rsidRDefault="00A0735B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AA527" w14:textId="7968A341" w:rsidR="00E32780" w:rsidRPr="006460FB" w:rsidRDefault="00E32780" w:rsidP="00E32780">
    <w:pPr>
      <w:pStyle w:val="Stopka"/>
      <w:ind w:left="2127"/>
    </w:pPr>
  </w:p>
  <w:p w14:paraId="00A8971E" w14:textId="77777777" w:rsidR="00903726" w:rsidRDefault="00BD2E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0735B"/>
    <w:rsid w:val="000563B7"/>
    <w:rsid w:val="00074287"/>
    <w:rsid w:val="000E6C60"/>
    <w:rsid w:val="001F4E82"/>
    <w:rsid w:val="00237270"/>
    <w:rsid w:val="00285E58"/>
    <w:rsid w:val="003D1274"/>
    <w:rsid w:val="00430A9F"/>
    <w:rsid w:val="00506283"/>
    <w:rsid w:val="005741C5"/>
    <w:rsid w:val="005E5BD1"/>
    <w:rsid w:val="005E73EE"/>
    <w:rsid w:val="00623F70"/>
    <w:rsid w:val="00705C2A"/>
    <w:rsid w:val="00927537"/>
    <w:rsid w:val="0093180B"/>
    <w:rsid w:val="00A0329A"/>
    <w:rsid w:val="00A0735B"/>
    <w:rsid w:val="00AA38F3"/>
    <w:rsid w:val="00BC579B"/>
    <w:rsid w:val="00BD2EF6"/>
    <w:rsid w:val="00D137A1"/>
    <w:rsid w:val="00D70839"/>
    <w:rsid w:val="00E32780"/>
    <w:rsid w:val="00E66DB4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2023-03-13T10:13:00Z</cp:lastPrinted>
  <dcterms:created xsi:type="dcterms:W3CDTF">2023-06-14T08:01:00Z</dcterms:created>
  <dcterms:modified xsi:type="dcterms:W3CDTF">2023-06-14T08:01:00Z</dcterms:modified>
</cp:coreProperties>
</file>