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AF3CE" w14:textId="628916E4" w:rsidR="00DA2A7E" w:rsidRPr="003261E7" w:rsidRDefault="00171195" w:rsidP="00DA2A7E">
      <w:pPr>
        <w:spacing w:after="240"/>
        <w:jc w:val="right"/>
        <w:rPr>
          <w:sz w:val="22"/>
          <w:szCs w:val="22"/>
        </w:rPr>
      </w:pPr>
      <w:r w:rsidRPr="00171195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171195">
        <w:rPr>
          <w:sz w:val="22"/>
          <w:szCs w:val="22"/>
        </w:rPr>
        <w:t>2023-06-2</w:t>
      </w:r>
      <w:r w:rsidR="00AF712E">
        <w:rPr>
          <w:sz w:val="22"/>
          <w:szCs w:val="22"/>
        </w:rPr>
        <w:t>0</w:t>
      </w:r>
    </w:p>
    <w:p w14:paraId="7CB7FBC6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942E83F" w14:textId="77777777" w:rsidR="00DA2A7E" w:rsidRPr="003261E7" w:rsidRDefault="00171195" w:rsidP="00DA2A7E">
      <w:pPr>
        <w:spacing w:after="40"/>
        <w:rPr>
          <w:b/>
          <w:bCs/>
          <w:sz w:val="22"/>
          <w:szCs w:val="22"/>
        </w:rPr>
      </w:pPr>
      <w:r w:rsidRPr="0017119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6D4828A" w14:textId="77777777" w:rsidR="00DA2A7E" w:rsidRPr="003261E7" w:rsidRDefault="00171195" w:rsidP="00DA2A7E">
      <w:pPr>
        <w:rPr>
          <w:sz w:val="22"/>
          <w:szCs w:val="22"/>
        </w:rPr>
      </w:pPr>
      <w:r w:rsidRPr="00171195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171195">
        <w:rPr>
          <w:sz w:val="22"/>
          <w:szCs w:val="22"/>
        </w:rPr>
        <w:t>66</w:t>
      </w:r>
    </w:p>
    <w:p w14:paraId="31A0D72E" w14:textId="77777777" w:rsidR="00DA2A7E" w:rsidRPr="003261E7" w:rsidRDefault="00171195" w:rsidP="00DA2A7E">
      <w:pPr>
        <w:rPr>
          <w:sz w:val="22"/>
          <w:szCs w:val="22"/>
        </w:rPr>
      </w:pPr>
      <w:r w:rsidRPr="00171195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171195">
        <w:rPr>
          <w:sz w:val="22"/>
          <w:szCs w:val="22"/>
        </w:rPr>
        <w:t>Kraków</w:t>
      </w:r>
    </w:p>
    <w:p w14:paraId="026BBA89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9DFBD6F" w14:textId="5C856B59"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5741864" w14:textId="067A75B0" w:rsidR="003F007B" w:rsidRPr="003261E7" w:rsidRDefault="003F007B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Znak: SZP.271.18-2023.393.EJK</w:t>
      </w:r>
    </w:p>
    <w:p w14:paraId="177336D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A0C066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A5ED357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2DEB1B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71195" w:rsidRPr="003261E7" w14:paraId="031F93F9" w14:textId="77777777" w:rsidTr="0007159F">
        <w:trPr>
          <w:trHeight w:val="638"/>
        </w:trPr>
        <w:tc>
          <w:tcPr>
            <w:tcW w:w="959" w:type="dxa"/>
            <w:shd w:val="clear" w:color="auto" w:fill="auto"/>
          </w:tcPr>
          <w:p w14:paraId="54544565" w14:textId="77777777" w:rsidR="00171195" w:rsidRPr="003261E7" w:rsidRDefault="00171195" w:rsidP="000715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F708F6" w14:textId="77777777" w:rsidR="00171195" w:rsidRPr="003261E7" w:rsidRDefault="00171195" w:rsidP="000715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119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1195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71195">
              <w:rPr>
                <w:b/>
                <w:bCs/>
                <w:sz w:val="22"/>
                <w:szCs w:val="22"/>
              </w:rPr>
              <w:t>Przebudowa Oddziału Otolaryngologii Szpitala Specjalistycznego im. Stefana Żeromskiego SP ZOZ w Krakowie.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71195">
              <w:rPr>
                <w:b/>
                <w:sz w:val="22"/>
                <w:szCs w:val="22"/>
              </w:rPr>
              <w:t>SZP-271-15-2023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D7C5952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71195" w:rsidRPr="00171195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71195" w:rsidRPr="00171195">
        <w:rPr>
          <w:sz w:val="22"/>
          <w:szCs w:val="22"/>
        </w:rPr>
        <w:t>(</w:t>
      </w:r>
      <w:proofErr w:type="spellStart"/>
      <w:r w:rsidR="00171195" w:rsidRPr="00171195">
        <w:rPr>
          <w:sz w:val="22"/>
          <w:szCs w:val="22"/>
        </w:rPr>
        <w:t>t.j</w:t>
      </w:r>
      <w:proofErr w:type="spellEnd"/>
      <w:r w:rsidR="00171195" w:rsidRPr="00171195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67BA2E4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71195" w:rsidRPr="007240DA" w14:paraId="78190D89" w14:textId="77777777" w:rsidTr="0007159F">
        <w:tc>
          <w:tcPr>
            <w:tcW w:w="2660" w:type="dxa"/>
            <w:shd w:val="clear" w:color="auto" w:fill="auto"/>
          </w:tcPr>
          <w:p w14:paraId="6024D839" w14:textId="77777777" w:rsidR="00171195" w:rsidRPr="007240DA" w:rsidRDefault="00171195" w:rsidP="0007159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71195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0087E2EB" w14:textId="77777777" w:rsidR="00171195" w:rsidRPr="007240DA" w:rsidRDefault="00171195" w:rsidP="0007159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71195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74293B80" w14:textId="06FC25CF" w:rsidR="00DA2A7E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B682A6F" w14:textId="77777777" w:rsidR="00653DFD" w:rsidRPr="00CD6FFD" w:rsidRDefault="003F007B" w:rsidP="00653DFD">
      <w:pPr>
        <w:rPr>
          <w:sz w:val="22"/>
          <w:szCs w:val="22"/>
        </w:rPr>
      </w:pPr>
      <w:r w:rsidRPr="00CD6FFD">
        <w:rPr>
          <w:sz w:val="22"/>
          <w:szCs w:val="22"/>
        </w:rPr>
        <w:t>W postępowaniu zostały złożone dwie oferty</w:t>
      </w:r>
      <w:r w:rsidR="00653DFD" w:rsidRPr="00CD6FFD">
        <w:rPr>
          <w:sz w:val="22"/>
          <w:szCs w:val="22"/>
        </w:rPr>
        <w:t xml:space="preserve">. </w:t>
      </w:r>
    </w:p>
    <w:p w14:paraId="4B383510" w14:textId="3CC9CFBC" w:rsidR="00653DFD" w:rsidRPr="00CD6FFD" w:rsidRDefault="00653DFD" w:rsidP="00653DFD">
      <w:pPr>
        <w:rPr>
          <w:sz w:val="22"/>
          <w:szCs w:val="22"/>
        </w:rPr>
      </w:pPr>
      <w:r w:rsidRPr="00CD6FFD">
        <w:rPr>
          <w:sz w:val="22"/>
          <w:szCs w:val="22"/>
        </w:rPr>
        <w:t xml:space="preserve">Zamawiający nie jest w stanie przeznaczyć na realizację zamówienia kwoty wyższej od podanej przed </w:t>
      </w:r>
      <w:r w:rsidR="00CD6FFD">
        <w:rPr>
          <w:sz w:val="22"/>
          <w:szCs w:val="22"/>
        </w:rPr>
        <w:t>o</w:t>
      </w:r>
      <w:r w:rsidRPr="00CD6FFD">
        <w:rPr>
          <w:sz w:val="22"/>
          <w:szCs w:val="22"/>
        </w:rPr>
        <w:t xml:space="preserve">twarciem ofert. </w:t>
      </w:r>
    </w:p>
    <w:p w14:paraId="6CDC971B" w14:textId="16E1F3BB" w:rsidR="00DA2A7E" w:rsidRPr="00CD6FFD" w:rsidRDefault="00653DFD" w:rsidP="00CD6FFD">
      <w:pPr>
        <w:rPr>
          <w:sz w:val="22"/>
          <w:szCs w:val="22"/>
        </w:rPr>
      </w:pPr>
      <w:r w:rsidRPr="00CD6FFD">
        <w:rPr>
          <w:sz w:val="22"/>
          <w:szCs w:val="22"/>
        </w:rPr>
        <w:t>Zamawiający zamierzał przeznaczyć na sfinansowanie zamówienia 507 984,25 zł brutto</w:t>
      </w:r>
      <w:r w:rsidR="00EC118E">
        <w:rPr>
          <w:sz w:val="22"/>
          <w:szCs w:val="22"/>
        </w:rPr>
        <w:t>, a w</w:t>
      </w:r>
      <w:r w:rsidRPr="00CD6FFD">
        <w:rPr>
          <w:sz w:val="22"/>
          <w:szCs w:val="22"/>
        </w:rPr>
        <w:t>artość brutto złożonych ofert wynosi: 937</w:t>
      </w:r>
      <w:r w:rsidR="00EC118E">
        <w:rPr>
          <w:sz w:val="22"/>
          <w:szCs w:val="22"/>
        </w:rPr>
        <w:t xml:space="preserve"> </w:t>
      </w:r>
      <w:r w:rsidRPr="00CD6FFD">
        <w:rPr>
          <w:sz w:val="22"/>
          <w:szCs w:val="22"/>
        </w:rPr>
        <w:t>593,21 zł oraz 946</w:t>
      </w:r>
      <w:r w:rsidR="00EC118E">
        <w:rPr>
          <w:sz w:val="22"/>
          <w:szCs w:val="22"/>
        </w:rPr>
        <w:t xml:space="preserve"> </w:t>
      </w:r>
      <w:r w:rsidRPr="00CD6FFD">
        <w:rPr>
          <w:sz w:val="22"/>
          <w:szCs w:val="22"/>
        </w:rPr>
        <w:t>703,92 zł</w:t>
      </w:r>
      <w:r w:rsidR="00CD6FFD" w:rsidRPr="00CD6FFD">
        <w:rPr>
          <w:sz w:val="22"/>
          <w:szCs w:val="22"/>
        </w:rPr>
        <w:t>.</w:t>
      </w:r>
    </w:p>
    <w:p w14:paraId="21A50CAD" w14:textId="77777777" w:rsidR="00CD6FFD" w:rsidRPr="00CD6FFD" w:rsidRDefault="00CD6FFD" w:rsidP="00CD6FFD"/>
    <w:p w14:paraId="659DDF84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7494BCC4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5EAD2C6C" w14:textId="23018A26" w:rsidR="00020DF5" w:rsidRDefault="00020DF5" w:rsidP="00DA2A7E">
      <w:pPr>
        <w:rPr>
          <w:sz w:val="22"/>
          <w:szCs w:val="22"/>
        </w:rPr>
      </w:pPr>
    </w:p>
    <w:p w14:paraId="0D1DA9E7" w14:textId="77777777" w:rsidR="003F007B" w:rsidRPr="00DA2A7E" w:rsidRDefault="003F007B" w:rsidP="00DA2A7E"/>
    <w:sectPr w:rsidR="003F007B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CD824" w14:textId="77777777" w:rsidR="00C86790" w:rsidRDefault="00C86790">
      <w:r>
        <w:separator/>
      </w:r>
    </w:p>
  </w:endnote>
  <w:endnote w:type="continuationSeparator" w:id="0">
    <w:p w14:paraId="166F4106" w14:textId="77777777" w:rsidR="00C86790" w:rsidRDefault="00C8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B3A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AA2F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0D1FC" w14:textId="77777777" w:rsidR="003F0CBE" w:rsidRDefault="00EC118E">
    <w:pPr>
      <w:pStyle w:val="Stopka"/>
      <w:tabs>
        <w:tab w:val="clear" w:pos="4536"/>
      </w:tabs>
      <w:jc w:val="center"/>
    </w:pPr>
    <w:r>
      <w:rPr>
        <w:noProof/>
      </w:rPr>
      <w:pict w14:anchorId="5256153D">
        <v:line id="_x0000_s1025" style="position:absolute;left:0;text-align:left;z-index:251657728" from="-3.85pt,8.75pt" to="455.15pt,8.75pt"/>
      </w:pict>
    </w:r>
  </w:p>
  <w:p w14:paraId="2DD4A79C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B88A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758BB0" w14:textId="77777777" w:rsidR="003F0CBE" w:rsidRDefault="003F0CBE">
    <w:pPr>
      <w:pStyle w:val="Stopka"/>
      <w:tabs>
        <w:tab w:val="clear" w:pos="4536"/>
      </w:tabs>
      <w:jc w:val="center"/>
    </w:pPr>
  </w:p>
  <w:p w14:paraId="697CBAD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4286D" w14:textId="77777777" w:rsidR="00C86790" w:rsidRDefault="00C86790">
      <w:r>
        <w:separator/>
      </w:r>
    </w:p>
  </w:footnote>
  <w:footnote w:type="continuationSeparator" w:id="0">
    <w:p w14:paraId="43ADD20E" w14:textId="77777777" w:rsidR="00C86790" w:rsidRDefault="00C8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4CBF1" w14:textId="77777777" w:rsidR="00171195" w:rsidRDefault="001711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1D10C" w14:textId="77777777" w:rsidR="00171195" w:rsidRDefault="001711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57CD5" w14:textId="77777777" w:rsidR="00171195" w:rsidRDefault="001711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0447314">
    <w:abstractNumId w:val="5"/>
  </w:num>
  <w:num w:numId="2" w16cid:durableId="638532777">
    <w:abstractNumId w:val="10"/>
  </w:num>
  <w:num w:numId="3" w16cid:durableId="1747995606">
    <w:abstractNumId w:val="4"/>
  </w:num>
  <w:num w:numId="4" w16cid:durableId="364062229">
    <w:abstractNumId w:val="9"/>
  </w:num>
  <w:num w:numId="5" w16cid:durableId="1034623085">
    <w:abstractNumId w:val="1"/>
  </w:num>
  <w:num w:numId="6" w16cid:durableId="1415083434">
    <w:abstractNumId w:val="2"/>
  </w:num>
  <w:num w:numId="7" w16cid:durableId="1341160920">
    <w:abstractNumId w:val="8"/>
  </w:num>
  <w:num w:numId="8" w16cid:durableId="731192980">
    <w:abstractNumId w:val="6"/>
  </w:num>
  <w:num w:numId="9" w16cid:durableId="1418790713">
    <w:abstractNumId w:val="3"/>
  </w:num>
  <w:num w:numId="10" w16cid:durableId="928781596">
    <w:abstractNumId w:val="0"/>
  </w:num>
  <w:num w:numId="11" w16cid:durableId="1152947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11A"/>
    <w:rsid w:val="00020DF5"/>
    <w:rsid w:val="000345C2"/>
    <w:rsid w:val="00047A30"/>
    <w:rsid w:val="000F611A"/>
    <w:rsid w:val="00171195"/>
    <w:rsid w:val="001B1480"/>
    <w:rsid w:val="002D47D4"/>
    <w:rsid w:val="003261E7"/>
    <w:rsid w:val="00372CE9"/>
    <w:rsid w:val="003F007B"/>
    <w:rsid w:val="003F0CBE"/>
    <w:rsid w:val="00420F05"/>
    <w:rsid w:val="00467255"/>
    <w:rsid w:val="004F749F"/>
    <w:rsid w:val="005644C6"/>
    <w:rsid w:val="00653DFD"/>
    <w:rsid w:val="006E6C0F"/>
    <w:rsid w:val="006E706C"/>
    <w:rsid w:val="0079556E"/>
    <w:rsid w:val="007A2D48"/>
    <w:rsid w:val="007F118B"/>
    <w:rsid w:val="009553F8"/>
    <w:rsid w:val="00A86662"/>
    <w:rsid w:val="00AF6582"/>
    <w:rsid w:val="00AF712E"/>
    <w:rsid w:val="00AF7988"/>
    <w:rsid w:val="00B1578C"/>
    <w:rsid w:val="00BA77A9"/>
    <w:rsid w:val="00BF7AFB"/>
    <w:rsid w:val="00C86790"/>
    <w:rsid w:val="00CC422D"/>
    <w:rsid w:val="00CD6FFD"/>
    <w:rsid w:val="00CE52C3"/>
    <w:rsid w:val="00DA2A7E"/>
    <w:rsid w:val="00EB304B"/>
    <w:rsid w:val="00EC118E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3CE482"/>
  <w15:chartTrackingRefBased/>
  <w15:docId w15:val="{ED910464-C6C4-473B-B1B2-7F6B3F6FA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193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8</cp:revision>
  <cp:lastPrinted>2023-06-20T14:41:00Z</cp:lastPrinted>
  <dcterms:created xsi:type="dcterms:W3CDTF">2023-06-20T14:26:00Z</dcterms:created>
  <dcterms:modified xsi:type="dcterms:W3CDTF">2023-06-20T14:41:00Z</dcterms:modified>
</cp:coreProperties>
</file>