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541DE" w14:textId="1E46D340" w:rsidR="006A5DF1" w:rsidRPr="00FA63ED" w:rsidRDefault="00921561" w:rsidP="006A5DF1">
      <w:pPr>
        <w:spacing w:after="240"/>
        <w:jc w:val="right"/>
        <w:rPr>
          <w:sz w:val="22"/>
          <w:szCs w:val="22"/>
        </w:rPr>
      </w:pPr>
      <w:r w:rsidRPr="00FA63ED">
        <w:rPr>
          <w:sz w:val="22"/>
          <w:szCs w:val="22"/>
        </w:rPr>
        <w:t>Poznań</w:t>
      </w:r>
      <w:r w:rsidR="006A5DF1" w:rsidRPr="00FA63ED">
        <w:rPr>
          <w:sz w:val="22"/>
          <w:szCs w:val="22"/>
        </w:rPr>
        <w:t xml:space="preserve"> dnia: </w:t>
      </w:r>
      <w:r w:rsidRPr="00FA63ED">
        <w:rPr>
          <w:sz w:val="22"/>
          <w:szCs w:val="22"/>
        </w:rPr>
        <w:t>2023-06-</w:t>
      </w:r>
      <w:r w:rsidR="00FA63ED" w:rsidRPr="00FA63ED">
        <w:rPr>
          <w:sz w:val="22"/>
          <w:szCs w:val="22"/>
        </w:rPr>
        <w:t>21</w:t>
      </w:r>
    </w:p>
    <w:p w14:paraId="58F19D30" w14:textId="77777777" w:rsidR="00921561" w:rsidRPr="00107719" w:rsidRDefault="00921561" w:rsidP="006A5DF1">
      <w:pPr>
        <w:rPr>
          <w:b/>
          <w:bCs/>
          <w:sz w:val="22"/>
          <w:szCs w:val="22"/>
        </w:rPr>
      </w:pPr>
      <w:r w:rsidRPr="00107719">
        <w:rPr>
          <w:b/>
          <w:bCs/>
          <w:sz w:val="22"/>
          <w:szCs w:val="22"/>
        </w:rPr>
        <w:t>Szpital Wojewódzki w Poznaniu</w:t>
      </w:r>
    </w:p>
    <w:p w14:paraId="48282702" w14:textId="77777777" w:rsidR="006A5DF1" w:rsidRPr="00107719" w:rsidRDefault="00921561" w:rsidP="006A5DF1">
      <w:pPr>
        <w:rPr>
          <w:b/>
          <w:bCs/>
          <w:sz w:val="22"/>
          <w:szCs w:val="22"/>
        </w:rPr>
      </w:pPr>
      <w:r w:rsidRPr="00107719">
        <w:rPr>
          <w:b/>
          <w:bCs/>
          <w:sz w:val="22"/>
          <w:szCs w:val="22"/>
        </w:rPr>
        <w:t>Dział Zamówień Publicznych</w:t>
      </w:r>
    </w:p>
    <w:p w14:paraId="476D5922" w14:textId="01209703" w:rsidR="006A5DF1" w:rsidRPr="00107719" w:rsidRDefault="00107719" w:rsidP="006A5DF1">
      <w:pPr>
        <w:rPr>
          <w:sz w:val="22"/>
          <w:szCs w:val="22"/>
        </w:rPr>
      </w:pPr>
      <w:r w:rsidRPr="00107719">
        <w:rPr>
          <w:sz w:val="22"/>
          <w:szCs w:val="22"/>
        </w:rPr>
        <w:t xml:space="preserve">ul. </w:t>
      </w:r>
      <w:r w:rsidR="00921561" w:rsidRPr="00107719">
        <w:rPr>
          <w:sz w:val="22"/>
          <w:szCs w:val="22"/>
        </w:rPr>
        <w:t>Juraszów</w:t>
      </w:r>
      <w:r w:rsidR="006A5DF1" w:rsidRPr="00107719">
        <w:rPr>
          <w:sz w:val="22"/>
          <w:szCs w:val="22"/>
        </w:rPr>
        <w:t xml:space="preserve"> </w:t>
      </w:r>
      <w:r w:rsidR="00921561" w:rsidRPr="00107719">
        <w:rPr>
          <w:sz w:val="22"/>
          <w:szCs w:val="22"/>
        </w:rPr>
        <w:t>7/19</w:t>
      </w:r>
    </w:p>
    <w:p w14:paraId="49014C49" w14:textId="77777777" w:rsidR="006A5DF1" w:rsidRPr="00107719" w:rsidRDefault="00921561" w:rsidP="006A5DF1">
      <w:pPr>
        <w:rPr>
          <w:sz w:val="22"/>
          <w:szCs w:val="22"/>
        </w:rPr>
      </w:pPr>
      <w:r w:rsidRPr="00107719">
        <w:rPr>
          <w:sz w:val="22"/>
          <w:szCs w:val="22"/>
        </w:rPr>
        <w:t>60-479</w:t>
      </w:r>
      <w:r w:rsidR="006A5DF1" w:rsidRPr="00107719">
        <w:rPr>
          <w:sz w:val="22"/>
          <w:szCs w:val="22"/>
        </w:rPr>
        <w:t xml:space="preserve"> </w:t>
      </w:r>
      <w:r w:rsidRPr="00107719">
        <w:rPr>
          <w:sz w:val="22"/>
          <w:szCs w:val="22"/>
        </w:rPr>
        <w:t>Poznań</w:t>
      </w:r>
    </w:p>
    <w:p w14:paraId="1C7A3559" w14:textId="77777777" w:rsidR="006A5DF1" w:rsidRPr="0010771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5D59CC" w14:textId="77777777" w:rsidR="006A5DF1" w:rsidRPr="0010771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07719">
        <w:rPr>
          <w:sz w:val="22"/>
          <w:szCs w:val="22"/>
        </w:rPr>
        <w:tab/>
        <w:t xml:space="preserve"> </w:t>
      </w:r>
    </w:p>
    <w:p w14:paraId="10C2D689" w14:textId="77777777" w:rsidR="006A5DF1" w:rsidRPr="001077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07719">
        <w:rPr>
          <w:b/>
          <w:sz w:val="22"/>
          <w:szCs w:val="22"/>
        </w:rPr>
        <w:t>WYKONAWCY</w:t>
      </w:r>
    </w:p>
    <w:p w14:paraId="1DAD1246" w14:textId="77777777" w:rsidR="006A5DF1" w:rsidRPr="001077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07719">
        <w:rPr>
          <w:sz w:val="22"/>
          <w:szCs w:val="22"/>
        </w:rPr>
        <w:t>ubiegający się o zamówienie publiczne</w:t>
      </w:r>
    </w:p>
    <w:p w14:paraId="13A2CC5E" w14:textId="77777777" w:rsidR="006D4AB3" w:rsidRPr="0010771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86E9D1" w14:textId="77777777" w:rsidR="006D4AB3" w:rsidRPr="001077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C4F58E" w14:textId="77777777" w:rsidR="006D4AB3" w:rsidRPr="001077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0D2160" w14:textId="77777777" w:rsidR="00632C3C" w:rsidRPr="001077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07719">
        <w:rPr>
          <w:rFonts w:ascii="Times New Roman" w:hAnsi="Times New Roman"/>
          <w:sz w:val="22"/>
          <w:szCs w:val="22"/>
        </w:rPr>
        <w:t>WYJAŚNIENI</w:t>
      </w:r>
      <w:r w:rsidR="00520165" w:rsidRPr="00107719">
        <w:rPr>
          <w:rFonts w:ascii="Times New Roman" w:hAnsi="Times New Roman"/>
          <w:sz w:val="22"/>
          <w:szCs w:val="22"/>
        </w:rPr>
        <w:t>A</w:t>
      </w:r>
      <w:r w:rsidR="00632C3C" w:rsidRPr="00107719">
        <w:rPr>
          <w:rFonts w:ascii="Times New Roman" w:hAnsi="Times New Roman"/>
          <w:sz w:val="22"/>
          <w:szCs w:val="22"/>
        </w:rPr>
        <w:t xml:space="preserve"> TREŚCI</w:t>
      </w:r>
      <w:r w:rsidR="0029606A" w:rsidRPr="00107719">
        <w:rPr>
          <w:rFonts w:ascii="Times New Roman" w:hAnsi="Times New Roman"/>
          <w:sz w:val="22"/>
          <w:szCs w:val="22"/>
        </w:rPr>
        <w:t xml:space="preserve"> SWZ</w:t>
      </w:r>
    </w:p>
    <w:p w14:paraId="3AC64315" w14:textId="54D041D1" w:rsidR="006D4AB3" w:rsidRPr="0010771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07719">
        <w:rPr>
          <w:sz w:val="22"/>
          <w:szCs w:val="22"/>
        </w:rPr>
        <w:t xml:space="preserve">Dotyczy: </w:t>
      </w:r>
      <w:r w:rsidR="006A5DF1" w:rsidRPr="00107719">
        <w:rPr>
          <w:sz w:val="22"/>
          <w:szCs w:val="22"/>
        </w:rPr>
        <w:t>p</w:t>
      </w:r>
      <w:r w:rsidRPr="00107719">
        <w:rPr>
          <w:sz w:val="22"/>
          <w:szCs w:val="22"/>
        </w:rPr>
        <w:t>ostępowani</w:t>
      </w:r>
      <w:r w:rsidR="006A5DF1" w:rsidRPr="00107719">
        <w:rPr>
          <w:sz w:val="22"/>
          <w:szCs w:val="22"/>
        </w:rPr>
        <w:t>a</w:t>
      </w:r>
      <w:r w:rsidRPr="00107719">
        <w:rPr>
          <w:sz w:val="22"/>
          <w:szCs w:val="22"/>
        </w:rPr>
        <w:t xml:space="preserve"> o udzielenie zamówienia publicznego, prowadzone</w:t>
      </w:r>
      <w:r w:rsidR="006A5DF1" w:rsidRPr="00107719">
        <w:rPr>
          <w:sz w:val="22"/>
          <w:szCs w:val="22"/>
        </w:rPr>
        <w:t>go</w:t>
      </w:r>
      <w:r w:rsidRPr="00107719">
        <w:rPr>
          <w:sz w:val="22"/>
          <w:szCs w:val="22"/>
        </w:rPr>
        <w:t xml:space="preserve"> w trybie </w:t>
      </w:r>
      <w:r w:rsidR="00921561" w:rsidRPr="00107719">
        <w:rPr>
          <w:sz w:val="22"/>
          <w:szCs w:val="22"/>
        </w:rPr>
        <w:t>przetarg nieograniczony</w:t>
      </w:r>
      <w:r w:rsidRPr="00107719">
        <w:rPr>
          <w:b/>
          <w:sz w:val="22"/>
          <w:szCs w:val="22"/>
        </w:rPr>
        <w:t xml:space="preserve"> </w:t>
      </w:r>
      <w:r w:rsidRPr="00107719">
        <w:rPr>
          <w:bCs/>
          <w:sz w:val="22"/>
          <w:szCs w:val="22"/>
        </w:rPr>
        <w:t>na</w:t>
      </w:r>
      <w:r w:rsidRPr="00107719">
        <w:rPr>
          <w:b/>
          <w:sz w:val="22"/>
          <w:szCs w:val="22"/>
        </w:rPr>
        <w:t xml:space="preserve"> </w:t>
      </w:r>
      <w:r w:rsidR="00E72428" w:rsidRPr="00107719">
        <w:rPr>
          <w:bCs/>
          <w:sz w:val="22"/>
          <w:szCs w:val="22"/>
        </w:rPr>
        <w:t>”</w:t>
      </w:r>
      <w:r w:rsidR="00921561" w:rsidRPr="00107719">
        <w:rPr>
          <w:b/>
          <w:bCs/>
          <w:sz w:val="22"/>
          <w:szCs w:val="22"/>
        </w:rPr>
        <w:t>Wyroby medyczne dla Oddziału Okulistyki</w:t>
      </w:r>
      <w:r w:rsidR="00E72428" w:rsidRPr="00107719">
        <w:rPr>
          <w:bCs/>
          <w:sz w:val="22"/>
          <w:szCs w:val="22"/>
        </w:rPr>
        <w:t>”</w:t>
      </w:r>
      <w:r w:rsidRPr="00107719">
        <w:rPr>
          <w:b/>
          <w:sz w:val="22"/>
          <w:szCs w:val="22"/>
        </w:rPr>
        <w:t xml:space="preserve"> </w:t>
      </w:r>
      <w:r w:rsidRPr="00107719">
        <w:rPr>
          <w:bCs/>
          <w:sz w:val="22"/>
          <w:szCs w:val="22"/>
        </w:rPr>
        <w:t>– znak sprawy</w:t>
      </w:r>
      <w:r w:rsidRPr="00107719">
        <w:rPr>
          <w:b/>
          <w:sz w:val="22"/>
          <w:szCs w:val="22"/>
        </w:rPr>
        <w:t xml:space="preserve"> </w:t>
      </w:r>
      <w:r w:rsidR="00921561" w:rsidRPr="00107719">
        <w:rPr>
          <w:b/>
          <w:sz w:val="22"/>
          <w:szCs w:val="22"/>
        </w:rPr>
        <w:t>SZW/DZP/54/2023</w:t>
      </w:r>
    </w:p>
    <w:p w14:paraId="630842FC" w14:textId="77777777" w:rsidR="00921561" w:rsidRPr="0010771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07719">
        <w:rPr>
          <w:sz w:val="22"/>
          <w:szCs w:val="22"/>
        </w:rPr>
        <w:t xml:space="preserve">Zamawiający, </w:t>
      </w:r>
      <w:r w:rsidR="00921561" w:rsidRPr="00107719">
        <w:rPr>
          <w:b/>
          <w:sz w:val="22"/>
          <w:szCs w:val="22"/>
        </w:rPr>
        <w:t>Szpital Wojewódzki w Poznaniu</w:t>
      </w:r>
    </w:p>
    <w:p w14:paraId="4EFEACE4" w14:textId="6EF1961D" w:rsidR="0012774F" w:rsidRPr="00107719" w:rsidRDefault="00921561" w:rsidP="00D8461B">
      <w:pPr>
        <w:spacing w:after="240" w:line="276" w:lineRule="auto"/>
        <w:jc w:val="both"/>
        <w:rPr>
          <w:sz w:val="22"/>
          <w:szCs w:val="22"/>
        </w:rPr>
      </w:pPr>
      <w:r w:rsidRPr="00107719">
        <w:rPr>
          <w:b/>
          <w:sz w:val="22"/>
          <w:szCs w:val="22"/>
        </w:rPr>
        <w:t>Dział Zamówień Publicznych</w:t>
      </w:r>
      <w:r w:rsidR="00520165" w:rsidRPr="00107719">
        <w:rPr>
          <w:sz w:val="22"/>
          <w:szCs w:val="22"/>
        </w:rPr>
        <w:t xml:space="preserve">, działając na podstawie art. </w:t>
      </w:r>
      <w:r w:rsidR="0029606A" w:rsidRPr="00107719">
        <w:rPr>
          <w:sz w:val="22"/>
          <w:szCs w:val="22"/>
        </w:rPr>
        <w:t>1</w:t>
      </w:r>
      <w:r w:rsidR="00520165" w:rsidRPr="00107719">
        <w:rPr>
          <w:sz w:val="22"/>
          <w:szCs w:val="22"/>
        </w:rPr>
        <w:t>3</w:t>
      </w:r>
      <w:r w:rsidR="0029606A" w:rsidRPr="00107719">
        <w:rPr>
          <w:sz w:val="22"/>
          <w:szCs w:val="22"/>
        </w:rPr>
        <w:t>5</w:t>
      </w:r>
      <w:r w:rsidR="00520165" w:rsidRPr="00107719">
        <w:rPr>
          <w:sz w:val="22"/>
          <w:szCs w:val="22"/>
        </w:rPr>
        <w:t xml:space="preserve"> ust</w:t>
      </w:r>
      <w:r w:rsidR="00D9049C" w:rsidRPr="00107719">
        <w:rPr>
          <w:sz w:val="22"/>
          <w:szCs w:val="22"/>
        </w:rPr>
        <w:t xml:space="preserve">. </w:t>
      </w:r>
      <w:r w:rsidR="0029606A" w:rsidRPr="00107719">
        <w:rPr>
          <w:sz w:val="22"/>
          <w:szCs w:val="22"/>
        </w:rPr>
        <w:t>6</w:t>
      </w:r>
      <w:r w:rsidR="00520165" w:rsidRPr="00107719">
        <w:rPr>
          <w:sz w:val="22"/>
          <w:szCs w:val="22"/>
        </w:rPr>
        <w:t xml:space="preserve"> ustawy z dnia </w:t>
      </w:r>
      <w:r w:rsidR="0029606A" w:rsidRPr="00107719">
        <w:rPr>
          <w:sz w:val="22"/>
          <w:szCs w:val="22"/>
        </w:rPr>
        <w:t>11</w:t>
      </w:r>
      <w:r w:rsidR="00520165" w:rsidRPr="00107719">
        <w:rPr>
          <w:sz w:val="22"/>
          <w:szCs w:val="22"/>
        </w:rPr>
        <w:t xml:space="preserve"> </w:t>
      </w:r>
      <w:r w:rsidR="0029606A" w:rsidRPr="00107719">
        <w:rPr>
          <w:sz w:val="22"/>
          <w:szCs w:val="22"/>
        </w:rPr>
        <w:t xml:space="preserve">września </w:t>
      </w:r>
      <w:r w:rsidR="00520165" w:rsidRPr="00107719">
        <w:rPr>
          <w:sz w:val="22"/>
          <w:szCs w:val="22"/>
        </w:rPr>
        <w:t>20</w:t>
      </w:r>
      <w:r w:rsidR="0029606A" w:rsidRPr="00107719">
        <w:rPr>
          <w:sz w:val="22"/>
          <w:szCs w:val="22"/>
        </w:rPr>
        <w:t>19</w:t>
      </w:r>
      <w:r w:rsidR="00520165" w:rsidRPr="00107719">
        <w:rPr>
          <w:sz w:val="22"/>
          <w:szCs w:val="22"/>
        </w:rPr>
        <w:t xml:space="preserve"> r</w:t>
      </w:r>
      <w:r w:rsidR="0029606A" w:rsidRPr="00107719">
        <w:rPr>
          <w:sz w:val="22"/>
          <w:szCs w:val="22"/>
        </w:rPr>
        <w:t>.</w:t>
      </w:r>
      <w:r w:rsidR="00520165" w:rsidRPr="00107719">
        <w:rPr>
          <w:sz w:val="22"/>
          <w:szCs w:val="22"/>
        </w:rPr>
        <w:t xml:space="preserve"> Prawo </w:t>
      </w:r>
      <w:r w:rsidR="0029606A" w:rsidRPr="00107719">
        <w:rPr>
          <w:sz w:val="22"/>
          <w:szCs w:val="22"/>
        </w:rPr>
        <w:t>z</w:t>
      </w:r>
      <w:r w:rsidR="00520165" w:rsidRPr="00107719">
        <w:rPr>
          <w:sz w:val="22"/>
          <w:szCs w:val="22"/>
        </w:rPr>
        <w:t xml:space="preserve">amówień </w:t>
      </w:r>
      <w:r w:rsidR="0029606A" w:rsidRPr="00107719">
        <w:rPr>
          <w:sz w:val="22"/>
          <w:szCs w:val="22"/>
        </w:rPr>
        <w:t>p</w:t>
      </w:r>
      <w:r w:rsidR="00520165" w:rsidRPr="00107719">
        <w:rPr>
          <w:sz w:val="22"/>
          <w:szCs w:val="22"/>
        </w:rPr>
        <w:t xml:space="preserve">ublicznych </w:t>
      </w:r>
      <w:r w:rsidRPr="00107719">
        <w:rPr>
          <w:sz w:val="22"/>
          <w:szCs w:val="22"/>
        </w:rPr>
        <w:t>(t.j. Dz. U. z 2022r. poz. 1710)</w:t>
      </w:r>
      <w:r w:rsidR="00BE7BFD" w:rsidRPr="00107719">
        <w:rPr>
          <w:sz w:val="22"/>
          <w:szCs w:val="22"/>
        </w:rPr>
        <w:t xml:space="preserve">, </w:t>
      </w:r>
      <w:r w:rsidR="00D9049C" w:rsidRPr="00107719">
        <w:rPr>
          <w:sz w:val="22"/>
          <w:szCs w:val="22"/>
        </w:rPr>
        <w:t>udostępnia</w:t>
      </w:r>
      <w:r w:rsidR="00BE7BFD" w:rsidRPr="00107719">
        <w:rPr>
          <w:sz w:val="22"/>
          <w:szCs w:val="22"/>
        </w:rPr>
        <w:t xml:space="preserve"> poniżej treść zapytań </w:t>
      </w:r>
      <w:r w:rsidR="00107719">
        <w:rPr>
          <w:sz w:val="22"/>
          <w:szCs w:val="22"/>
        </w:rPr>
        <w:br/>
      </w:r>
      <w:r w:rsidR="00BE7BFD" w:rsidRPr="00107719">
        <w:rPr>
          <w:sz w:val="22"/>
          <w:szCs w:val="22"/>
        </w:rPr>
        <w:t>do S</w:t>
      </w:r>
      <w:r w:rsidR="0012774F" w:rsidRPr="00107719">
        <w:rPr>
          <w:sz w:val="22"/>
          <w:szCs w:val="22"/>
        </w:rPr>
        <w:t>pecyfikacji Warunków Zamówienia (</w:t>
      </w:r>
      <w:r w:rsidR="0012774F" w:rsidRPr="00107719">
        <w:rPr>
          <w:sz w:val="22"/>
          <w:szCs w:val="22"/>
          <w:lang w:eastAsia="ar-SA"/>
        </w:rPr>
        <w:t>zwanej dalej</w:t>
      </w:r>
      <w:r w:rsidR="0012774F" w:rsidRPr="00107719">
        <w:rPr>
          <w:b/>
          <w:sz w:val="22"/>
          <w:szCs w:val="22"/>
          <w:lang w:eastAsia="ar-SA"/>
        </w:rPr>
        <w:t xml:space="preserve"> </w:t>
      </w:r>
      <w:r w:rsidR="0012774F" w:rsidRPr="00107719">
        <w:rPr>
          <w:bCs/>
          <w:sz w:val="22"/>
          <w:szCs w:val="22"/>
          <w:lang w:eastAsia="ar-SA"/>
        </w:rPr>
        <w:t>”SWZ”)</w:t>
      </w:r>
      <w:r w:rsidR="00D9049C" w:rsidRPr="00107719">
        <w:rPr>
          <w:bCs/>
          <w:sz w:val="22"/>
          <w:szCs w:val="22"/>
          <w:lang w:eastAsia="ar-SA"/>
        </w:rPr>
        <w:t xml:space="preserve"> </w:t>
      </w:r>
      <w:r w:rsidR="00D9049C" w:rsidRPr="00107719">
        <w:rPr>
          <w:sz w:val="22"/>
          <w:szCs w:val="22"/>
        </w:rPr>
        <w:t>wraz z wyjaśnieniami</w:t>
      </w:r>
      <w:r w:rsidR="00477070">
        <w:rPr>
          <w:bCs/>
          <w:sz w:val="22"/>
          <w:szCs w:val="22"/>
          <w:lang w:eastAsia="ar-SA"/>
        </w:rPr>
        <w:t xml:space="preserve"> jednocześnie dokonując </w:t>
      </w:r>
      <w:r w:rsidR="00477070" w:rsidRPr="00477070">
        <w:rPr>
          <w:b/>
          <w:sz w:val="22"/>
          <w:szCs w:val="22"/>
          <w:u w:val="single"/>
          <w:lang w:eastAsia="ar-SA"/>
        </w:rPr>
        <w:t>modyfikacji SWZ</w:t>
      </w:r>
      <w:r w:rsidR="00477070">
        <w:rPr>
          <w:bCs/>
          <w:sz w:val="22"/>
          <w:szCs w:val="22"/>
          <w:lang w:eastAsia="ar-SA"/>
        </w:rPr>
        <w:t xml:space="preserve"> </w:t>
      </w:r>
      <w:r w:rsidR="00477070" w:rsidRPr="001E2618">
        <w:rPr>
          <w:bCs/>
          <w:sz w:val="22"/>
          <w:szCs w:val="22"/>
          <w:lang w:eastAsia="ar-SA"/>
        </w:rPr>
        <w:t xml:space="preserve">w zakresie </w:t>
      </w:r>
      <w:r w:rsidR="00477070">
        <w:rPr>
          <w:bCs/>
          <w:sz w:val="22"/>
          <w:szCs w:val="22"/>
          <w:lang w:eastAsia="ar-SA"/>
        </w:rPr>
        <w:t>Formularza asortymentowo – cenowego stanowiącego załącznik nr 2 do SWZ / załącznik nr 1 do umowy oraz Wzoru</w:t>
      </w:r>
      <w:r w:rsidR="00477070" w:rsidRPr="001E2618">
        <w:rPr>
          <w:bCs/>
          <w:sz w:val="22"/>
          <w:szCs w:val="22"/>
          <w:lang w:eastAsia="ar-SA"/>
        </w:rPr>
        <w:t xml:space="preserve"> umowy stanowiącego załącznik nr </w:t>
      </w:r>
      <w:r w:rsidR="00477070">
        <w:rPr>
          <w:bCs/>
          <w:sz w:val="22"/>
          <w:szCs w:val="22"/>
          <w:lang w:eastAsia="ar-SA"/>
        </w:rPr>
        <w:t>4</w:t>
      </w:r>
      <w:r w:rsidR="00477070" w:rsidRPr="001E2618">
        <w:rPr>
          <w:bCs/>
          <w:sz w:val="22"/>
          <w:szCs w:val="22"/>
          <w:lang w:eastAsia="ar-SA"/>
        </w:rPr>
        <w:t xml:space="preserve"> </w:t>
      </w:r>
      <w:r w:rsidR="00477070">
        <w:rPr>
          <w:bCs/>
          <w:sz w:val="22"/>
          <w:szCs w:val="22"/>
          <w:lang w:eastAsia="ar-SA"/>
        </w:rPr>
        <w:br/>
      </w:r>
      <w:r w:rsidR="00477070" w:rsidRPr="001E2618">
        <w:rPr>
          <w:bCs/>
          <w:sz w:val="22"/>
          <w:szCs w:val="22"/>
          <w:lang w:eastAsia="ar-SA"/>
        </w:rPr>
        <w:t>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1561" w:rsidRPr="00107719" w14:paraId="189D0276" w14:textId="77777777" w:rsidTr="00164342">
        <w:tc>
          <w:tcPr>
            <w:tcW w:w="9356" w:type="dxa"/>
            <w:shd w:val="clear" w:color="auto" w:fill="auto"/>
          </w:tcPr>
          <w:p w14:paraId="1B3B7D86" w14:textId="721685F7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Pytanie nr 1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44B3739" w14:textId="48472F22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w Zadaniu nr 8 Zamawiający dopuści rozwórki </w:t>
            </w:r>
            <w:proofErr w:type="spellStart"/>
            <w:r w:rsidRPr="00107719">
              <w:rPr>
                <w:sz w:val="22"/>
                <w:szCs w:val="22"/>
              </w:rPr>
              <w:t>tęczówkowe</w:t>
            </w:r>
            <w:proofErr w:type="spellEnd"/>
            <w:r w:rsidRPr="00107719">
              <w:rPr>
                <w:sz w:val="22"/>
                <w:szCs w:val="22"/>
              </w:rPr>
              <w:t xml:space="preserve"> wykonane z elastycznego polipropylenu ?</w:t>
            </w:r>
          </w:p>
          <w:p w14:paraId="24ED9564" w14:textId="0B49B1F0" w:rsidR="00107719" w:rsidRPr="0079597A" w:rsidRDefault="00107719" w:rsidP="001077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9597A">
              <w:rPr>
                <w:sz w:val="22"/>
                <w:szCs w:val="22"/>
              </w:rPr>
              <w:t xml:space="preserve"> Tak.</w:t>
            </w:r>
          </w:p>
          <w:p w14:paraId="21787357" w14:textId="77777777" w:rsidR="00107719" w:rsidRDefault="00107719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692744" w14:textId="5AC3EE6F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49272BA" w14:textId="677D210B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Prosimy o doprecyzowanie przedmiotu zamówienia w Zadaniu 12 poz. 1: Czy Zamawiający wymaga noża typu SLT czy typu MVR ?</w:t>
            </w:r>
          </w:p>
          <w:p w14:paraId="712C96D9" w14:textId="43095048" w:rsidR="00107719" w:rsidRPr="0079597A" w:rsidRDefault="00107719" w:rsidP="001077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9597A">
              <w:rPr>
                <w:sz w:val="22"/>
                <w:szCs w:val="22"/>
              </w:rPr>
              <w:t xml:space="preserve"> Zamawiający precyzuje: nóż typu SLT.</w:t>
            </w:r>
          </w:p>
          <w:p w14:paraId="25094F1B" w14:textId="77777777" w:rsidR="00107719" w:rsidRPr="00107719" w:rsidRDefault="00107719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A3DA81" w14:textId="0D620667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61482E6C" w14:textId="23BAB45B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w Zadaniu nr 10 Zamawiający dopuści implant </w:t>
            </w:r>
            <w:proofErr w:type="spellStart"/>
            <w:r w:rsidRPr="00107719">
              <w:rPr>
                <w:sz w:val="22"/>
                <w:szCs w:val="22"/>
              </w:rPr>
              <w:t>przeciwjaskrowy</w:t>
            </w:r>
            <w:proofErr w:type="spellEnd"/>
            <w:r w:rsidRPr="00107719">
              <w:rPr>
                <w:sz w:val="22"/>
                <w:szCs w:val="22"/>
              </w:rPr>
              <w:t>, bezzaworowy, o wysokiej skuteczności filtracji, wysokim profilu bezpieczeństwa, z medycznego silikonu wysokiej biokompatybilności o grubości płytki 0,81mm i wymiarach: 250mm2 (16,7mm x 18,5mm) oraz 350 mm2 (16,5mm x 30,5mm) ?</w:t>
            </w:r>
          </w:p>
          <w:p w14:paraId="2929D1CF" w14:textId="70FFFB1E" w:rsidR="00921561" w:rsidRPr="00A42ABA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4462AD3E" w14:textId="049C492E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5E9E6717" w14:textId="77777777" w:rsidTr="00164342">
        <w:tc>
          <w:tcPr>
            <w:tcW w:w="9356" w:type="dxa"/>
            <w:shd w:val="clear" w:color="auto" w:fill="auto"/>
          </w:tcPr>
          <w:p w14:paraId="5A7421A9" w14:textId="651E5395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Pytanie nr 4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43C4476" w14:textId="2CFE21B8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Dotyczy pakietu nr 1</w:t>
            </w:r>
          </w:p>
          <w:p w14:paraId="071B243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lastRenderedPageBreak/>
              <w:t>Czy zamawiający dopuści również soczewkę o poniższych parametrach:</w:t>
            </w:r>
          </w:p>
          <w:p w14:paraId="3748C7B7" w14:textId="54291C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Soczewka hydrofilna, jednoczęściowa, sferyczna, </w:t>
            </w:r>
            <w:proofErr w:type="spellStart"/>
            <w:r w:rsidRPr="00107719">
              <w:rPr>
                <w:sz w:val="22"/>
                <w:szCs w:val="22"/>
              </w:rPr>
              <w:t>tylnokomorowa</w:t>
            </w:r>
            <w:proofErr w:type="spellEnd"/>
            <w:r w:rsidRPr="00107719">
              <w:rPr>
                <w:sz w:val="22"/>
                <w:szCs w:val="22"/>
              </w:rPr>
              <w:t xml:space="preserve">, </w:t>
            </w:r>
            <w:proofErr w:type="spellStart"/>
            <w:r w:rsidRPr="00107719">
              <w:rPr>
                <w:sz w:val="22"/>
                <w:szCs w:val="22"/>
              </w:rPr>
              <w:t>dwuhaptyczna</w:t>
            </w:r>
            <w:proofErr w:type="spellEnd"/>
            <w:r w:rsidRPr="00107719">
              <w:rPr>
                <w:sz w:val="22"/>
                <w:szCs w:val="22"/>
              </w:rPr>
              <w:t xml:space="preserve"> typu C. Ostre krawędzie na 360 stopniach części optycznej. Soczewka z filtrem światła UV. Uwodnienie: 26%. Współczynnik refrakcji: 1.462. Średnica części optycznej: 6,0 mm, średni ca całkowita: 12,50 mm. </w:t>
            </w:r>
            <w:proofErr w:type="spellStart"/>
            <w:r w:rsidRPr="00107719">
              <w:rPr>
                <w:sz w:val="22"/>
                <w:szCs w:val="22"/>
              </w:rPr>
              <w:t>Angulacja</w:t>
            </w:r>
            <w:proofErr w:type="spellEnd"/>
            <w:r w:rsidRPr="00107719">
              <w:rPr>
                <w:sz w:val="22"/>
                <w:szCs w:val="22"/>
              </w:rPr>
              <w:t xml:space="preserve">: 5 stopni. Zakres dioptraży: od 10,00D do +40,00D (w zakresie 10.0D do 0.0D co 1D,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w zakresie +1,0D do +30.0D co 0,5D oraz od +31.0D do +40.0D co 1.0D). Soczewka z jednorazowym </w:t>
            </w:r>
            <w:proofErr w:type="spellStart"/>
            <w:r w:rsidRPr="00107719">
              <w:rPr>
                <w:sz w:val="22"/>
                <w:szCs w:val="22"/>
              </w:rPr>
              <w:t>injectorem</w:t>
            </w:r>
            <w:proofErr w:type="spellEnd"/>
            <w:r w:rsidRPr="00107719">
              <w:rPr>
                <w:sz w:val="22"/>
                <w:szCs w:val="22"/>
              </w:rPr>
              <w:t xml:space="preserve"> sprężynowym, tłokowym wraz z motylkowym </w:t>
            </w:r>
            <w:proofErr w:type="spellStart"/>
            <w:r w:rsidRPr="00107719">
              <w:rPr>
                <w:sz w:val="22"/>
                <w:szCs w:val="22"/>
              </w:rPr>
              <w:t>kartridźem</w:t>
            </w:r>
            <w:proofErr w:type="spellEnd"/>
            <w:r w:rsidRPr="00107719">
              <w:rPr>
                <w:sz w:val="22"/>
                <w:szCs w:val="22"/>
              </w:rPr>
              <w:t xml:space="preserve"> do cięcia 2,4 2,6mm.</w:t>
            </w:r>
          </w:p>
          <w:p w14:paraId="25CBD670" w14:textId="7B41CE01" w:rsidR="00107719" w:rsidRPr="00A42ABA" w:rsidRDefault="00107719" w:rsidP="001077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7E2295BD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083CAE" w14:textId="5E2C8F66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0FD760D5" w14:textId="1B405CC8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Dotyczy pakietu nr 8</w:t>
            </w:r>
          </w:p>
          <w:p w14:paraId="54AA97E1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zamawiający dopuści również </w:t>
            </w:r>
            <w:proofErr w:type="spellStart"/>
            <w:r w:rsidRPr="00107719">
              <w:rPr>
                <w:sz w:val="22"/>
                <w:szCs w:val="22"/>
              </w:rPr>
              <w:t>retraktory</w:t>
            </w:r>
            <w:proofErr w:type="spellEnd"/>
            <w:r w:rsidRPr="00107719">
              <w:rPr>
                <w:sz w:val="22"/>
                <w:szCs w:val="22"/>
              </w:rPr>
              <w:t xml:space="preserve"> o poniższych parametrach:</w:t>
            </w:r>
          </w:p>
          <w:p w14:paraId="2F917E09" w14:textId="22571D5D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107719">
              <w:rPr>
                <w:sz w:val="22"/>
                <w:szCs w:val="22"/>
              </w:rPr>
              <w:t>Retraktory</w:t>
            </w:r>
            <w:proofErr w:type="spellEnd"/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tęczówkowe</w:t>
            </w:r>
            <w:proofErr w:type="spellEnd"/>
            <w:r w:rsidRPr="00107719">
              <w:rPr>
                <w:sz w:val="22"/>
                <w:szCs w:val="22"/>
              </w:rPr>
              <w:t xml:space="preserve"> używane w zaćmach powikłanych z wąską źrenicą jednorazowego użytku zbudowany z niebieskiego elastycznego haczyka wykonanego z </w:t>
            </w:r>
            <w:proofErr w:type="spellStart"/>
            <w:r w:rsidRPr="00107719">
              <w:rPr>
                <w:sz w:val="22"/>
                <w:szCs w:val="22"/>
              </w:rPr>
              <w:t>polypropylenu</w:t>
            </w:r>
            <w:proofErr w:type="spellEnd"/>
            <w:r w:rsidRPr="00107719">
              <w:rPr>
                <w:sz w:val="22"/>
                <w:szCs w:val="22"/>
              </w:rPr>
              <w:t xml:space="preserve"> oraz z przeźroczystego regulowanego silikonowego stopera pozwalającego na dopasowanie wielkości źrenicy. Sterylne, pięć sztuk w opakowaniu.</w:t>
            </w:r>
          </w:p>
          <w:p w14:paraId="17EE476E" w14:textId="094E9539" w:rsidR="00107719" w:rsidRPr="00A42ABA" w:rsidRDefault="00107719" w:rsidP="0010771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Tak.</w:t>
            </w:r>
          </w:p>
          <w:p w14:paraId="7B9CFD4D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45CA28" w14:textId="7DAB7552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50AE719A" w14:textId="76D6707F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Dotyczy pakietu nr 12 pozycja 1</w:t>
            </w:r>
          </w:p>
          <w:p w14:paraId="4F48F9E2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zamawiający dopuści również nóż typu </w:t>
            </w:r>
            <w:proofErr w:type="spellStart"/>
            <w:r w:rsidRPr="00107719">
              <w:rPr>
                <w:sz w:val="22"/>
                <w:szCs w:val="22"/>
              </w:rPr>
              <w:t>Sideport</w:t>
            </w:r>
            <w:proofErr w:type="spellEnd"/>
            <w:r w:rsidRPr="00107719">
              <w:rPr>
                <w:sz w:val="22"/>
                <w:szCs w:val="22"/>
              </w:rPr>
              <w:t xml:space="preserve"> do portu bocznego, rozmiar 1,2 mm, sterylny, jednorazowy, ostrze pod kątem 30 stopni:</w:t>
            </w:r>
          </w:p>
          <w:p w14:paraId="3DA7443E" w14:textId="4E912DE1" w:rsidR="00921561" w:rsidRPr="00A42ABA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54F1E300" w14:textId="2B36F80A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1DA002EA" w14:textId="77777777" w:rsidTr="00164342">
        <w:tc>
          <w:tcPr>
            <w:tcW w:w="9356" w:type="dxa"/>
            <w:shd w:val="clear" w:color="auto" w:fill="auto"/>
          </w:tcPr>
          <w:p w14:paraId="7DE5D35D" w14:textId="577968E6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107719">
              <w:rPr>
                <w:b/>
                <w:bCs/>
                <w:sz w:val="22"/>
                <w:szCs w:val="22"/>
              </w:rPr>
              <w:t>7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4EA9A3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(zadanie nr 6) - Czy Zamawiający dopuści kaniulę 26G x 11/8" o długości 26mm ?</w:t>
            </w:r>
          </w:p>
          <w:p w14:paraId="672AD42B" w14:textId="50723A0A" w:rsidR="00921561" w:rsidRPr="00A42ABA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Tak.</w:t>
            </w:r>
          </w:p>
          <w:p w14:paraId="711A6BA1" w14:textId="38E1C833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1EB706E1" w14:textId="77777777" w:rsidTr="00164342">
        <w:tc>
          <w:tcPr>
            <w:tcW w:w="9356" w:type="dxa"/>
            <w:shd w:val="clear" w:color="auto" w:fill="auto"/>
          </w:tcPr>
          <w:p w14:paraId="1E9C9590" w14:textId="67BA1D5D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 w:rsidR="00107719">
              <w:rPr>
                <w:b/>
                <w:bCs/>
                <w:sz w:val="22"/>
                <w:szCs w:val="22"/>
              </w:rPr>
              <w:t>8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82284E2" w14:textId="3890D002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Zadani</w:t>
            </w:r>
            <w:r w:rsidR="00107719">
              <w:rPr>
                <w:sz w:val="22"/>
                <w:szCs w:val="22"/>
              </w:rPr>
              <w:t>e</w:t>
            </w:r>
            <w:r w:rsidRPr="00107719">
              <w:rPr>
                <w:sz w:val="22"/>
                <w:szCs w:val="22"/>
              </w:rPr>
              <w:t xml:space="preserve"> 1:</w:t>
            </w:r>
          </w:p>
          <w:p w14:paraId="5F50CE8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zamawiający dopuści soczewkę spełniającą wszystkie wymagane parametry o wartości sprężystości (Moduł Younga) wynoszącą 3MPa ?</w:t>
            </w:r>
          </w:p>
          <w:p w14:paraId="3A11128D" w14:textId="2A97BBBB" w:rsidR="00921561" w:rsidRPr="00A42ABA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3C017374" w14:textId="2688A64F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17A00C67" w14:textId="77777777" w:rsidTr="00164342">
        <w:tc>
          <w:tcPr>
            <w:tcW w:w="9356" w:type="dxa"/>
            <w:shd w:val="clear" w:color="auto" w:fill="auto"/>
          </w:tcPr>
          <w:p w14:paraId="6E8FA221" w14:textId="6A056282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 w:rsidR="00107719">
              <w:rPr>
                <w:b/>
                <w:bCs/>
                <w:sz w:val="22"/>
                <w:szCs w:val="22"/>
              </w:rPr>
              <w:t>9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440CAE4" w14:textId="77777777" w:rsid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Pytanie dot. Załącznika nr 2 – Formularz asortymentowo-cenowy (Zadanie nr 2) </w:t>
            </w:r>
          </w:p>
          <w:p w14:paraId="174BB544" w14:textId="78DEBE8B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W przypadku Zadania nr 2 uprzejmie prosimy o odstąpienie od wymogu utworzenia depozytu soczewek ze względu na niewielką ilość ogółem przedmiotu zamówienia oraz brak zapisów w umowie dotyczących zasad funkcjonowania depozytu ?</w:t>
            </w:r>
          </w:p>
          <w:p w14:paraId="4E75AD1F" w14:textId="7C31F8B5" w:rsidR="00921561" w:rsidRPr="00A42ABA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137F59AD" w14:textId="14B451FD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0F53EFEC" w14:textId="77777777" w:rsidTr="00164342">
        <w:tc>
          <w:tcPr>
            <w:tcW w:w="9356" w:type="dxa"/>
            <w:shd w:val="clear" w:color="auto" w:fill="auto"/>
          </w:tcPr>
          <w:p w14:paraId="72089AFD" w14:textId="6BA0FA61" w:rsidR="00921561" w:rsidRPr="00B71593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1593">
              <w:rPr>
                <w:b/>
                <w:bCs/>
                <w:sz w:val="22"/>
                <w:szCs w:val="22"/>
              </w:rPr>
              <w:t xml:space="preserve">Pytanie nr </w:t>
            </w:r>
            <w:r w:rsidR="00107719" w:rsidRPr="00B71593">
              <w:rPr>
                <w:b/>
                <w:bCs/>
                <w:sz w:val="22"/>
                <w:szCs w:val="22"/>
              </w:rPr>
              <w:t>10</w:t>
            </w:r>
            <w:r w:rsidR="00B75EAA" w:rsidRPr="00B7159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404EFA9" w14:textId="77777777" w:rsidR="00107719" w:rsidRPr="00B71593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1593">
              <w:rPr>
                <w:sz w:val="22"/>
                <w:szCs w:val="22"/>
              </w:rPr>
              <w:t xml:space="preserve">Pytanie dot. Załącznika nr 4 – Wzór umowy §7 ust. 6 lit. b) </w:t>
            </w:r>
          </w:p>
          <w:p w14:paraId="4F2ED85E" w14:textId="2D53D451" w:rsidR="00921561" w:rsidRPr="00B71593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1593">
              <w:rPr>
                <w:sz w:val="22"/>
                <w:szCs w:val="22"/>
              </w:rPr>
              <w:lastRenderedPageBreak/>
              <w:t>Uprzejmie prosimy o dopuszczenie dokumentu dostawy z nazwą handlową przedmiotu dostawy, ilością, numerami seryjnymi oraz terminami ważności przedmiotu (dot. Zadania nr 2) ?</w:t>
            </w:r>
          </w:p>
          <w:p w14:paraId="532F5CBF" w14:textId="65F72456" w:rsidR="00921561" w:rsidRPr="00B71593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7159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71593" w:rsidRPr="00B71593">
              <w:rPr>
                <w:sz w:val="22"/>
                <w:szCs w:val="22"/>
              </w:rPr>
              <w:t xml:space="preserve"> Bez zmian. Zgodnie ze wzorem umowy.</w:t>
            </w:r>
          </w:p>
          <w:p w14:paraId="5B05F9FB" w14:textId="4C6ADDC4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0DD704AF" w14:textId="77777777" w:rsidTr="00164342">
        <w:tc>
          <w:tcPr>
            <w:tcW w:w="9356" w:type="dxa"/>
            <w:shd w:val="clear" w:color="auto" w:fill="auto"/>
          </w:tcPr>
          <w:p w14:paraId="2227ED21" w14:textId="19B23D52" w:rsidR="00921561" w:rsidRPr="00FA63ED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107719" w:rsidRPr="00FA63ED">
              <w:rPr>
                <w:b/>
                <w:bCs/>
                <w:sz w:val="22"/>
                <w:szCs w:val="22"/>
              </w:rPr>
              <w:t>1</w:t>
            </w:r>
            <w:r w:rsidR="0012245D" w:rsidRPr="00FA63ED">
              <w:rPr>
                <w:b/>
                <w:bCs/>
                <w:sz w:val="22"/>
                <w:szCs w:val="22"/>
              </w:rPr>
              <w:t>1</w:t>
            </w:r>
            <w:r w:rsidR="00B75EAA" w:rsidRPr="00FA63E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FA7D243" w14:textId="4835DF31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Czy Zamawiaj</w:t>
            </w:r>
            <w:r w:rsidR="00107719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wyrazi zgod</w:t>
            </w:r>
            <w:r w:rsidR="00107719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aby termin p</w:t>
            </w:r>
            <w:r w:rsidR="00107719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atno</w:t>
            </w:r>
            <w:r w:rsidR="00107719" w:rsidRPr="00FA63ED">
              <w:rPr>
                <w:sz w:val="22"/>
                <w:szCs w:val="22"/>
              </w:rPr>
              <w:t>ś</w:t>
            </w:r>
            <w:r w:rsidRPr="00FA63ED">
              <w:rPr>
                <w:sz w:val="22"/>
                <w:szCs w:val="22"/>
              </w:rPr>
              <w:t>ci liczony by</w:t>
            </w:r>
            <w:r w:rsidR="00107719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 xml:space="preserve"> od daty sprzeda</w:t>
            </w:r>
            <w:r w:rsidR="00107719" w:rsidRPr="00FA63ED">
              <w:rPr>
                <w:sz w:val="22"/>
                <w:szCs w:val="22"/>
              </w:rPr>
              <w:t>ż</w:t>
            </w:r>
            <w:r w:rsidRPr="00FA63ED">
              <w:rPr>
                <w:sz w:val="22"/>
                <w:szCs w:val="22"/>
              </w:rPr>
              <w:t xml:space="preserve">y, oraz </w:t>
            </w:r>
            <w:r w:rsidR="00107719" w:rsidRPr="00FA63ED">
              <w:rPr>
                <w:sz w:val="22"/>
                <w:szCs w:val="22"/>
              </w:rPr>
              <w:t>ż</w:t>
            </w:r>
            <w:r w:rsidRPr="00FA63ED">
              <w:rPr>
                <w:sz w:val="22"/>
                <w:szCs w:val="22"/>
              </w:rPr>
              <w:t xml:space="preserve">eby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>za termin zap</w:t>
            </w:r>
            <w:r w:rsidR="0012245D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aty uznawana b</w:t>
            </w:r>
            <w:r w:rsidR="0012245D" w:rsidRPr="00FA63ED">
              <w:rPr>
                <w:sz w:val="22"/>
                <w:szCs w:val="22"/>
              </w:rPr>
              <w:t>ył</w:t>
            </w:r>
            <w:r w:rsidRPr="00FA63ED">
              <w:rPr>
                <w:sz w:val="22"/>
                <w:szCs w:val="22"/>
              </w:rPr>
              <w:t>a data wp</w:t>
            </w:r>
            <w:r w:rsidR="0012245D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ywu zap</w:t>
            </w:r>
            <w:r w:rsidR="0012245D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aty na rachunek wykonawcy ?</w:t>
            </w:r>
          </w:p>
          <w:p w14:paraId="1D95D51F" w14:textId="67D0A2FA" w:rsidR="0012245D" w:rsidRPr="00FA63ED" w:rsidRDefault="0012245D" w:rsidP="0012245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4B3DD15E" w14:textId="77777777" w:rsidR="0012245D" w:rsidRPr="00107719" w:rsidRDefault="0012245D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0AC1A0" w14:textId="2837396B" w:rsidR="00107719" w:rsidRPr="00FA63ED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1</w:t>
            </w:r>
            <w:r w:rsidR="0012245D" w:rsidRPr="00FA63ED">
              <w:rPr>
                <w:b/>
                <w:bCs/>
                <w:sz w:val="22"/>
                <w:szCs w:val="22"/>
              </w:rPr>
              <w:t>2</w:t>
            </w:r>
          </w:p>
          <w:p w14:paraId="563B75B1" w14:textId="4BDB104A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Czy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wyrazi zgod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na cesj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praw i obowi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zk</w:t>
            </w:r>
            <w:r w:rsidR="0012245D" w:rsidRPr="00FA63ED">
              <w:rPr>
                <w:sz w:val="22"/>
                <w:szCs w:val="22"/>
              </w:rPr>
              <w:t>ó</w:t>
            </w:r>
            <w:r w:rsidRPr="00FA63ED">
              <w:rPr>
                <w:sz w:val="22"/>
                <w:szCs w:val="22"/>
              </w:rPr>
              <w:t>w z wzoru Umowy na bank kredytuj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grup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kapita</w:t>
            </w:r>
            <w:r w:rsidR="0012245D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ow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 Wykonawcy</w:t>
            </w:r>
            <w:r w:rsidR="0012245D" w:rsidRPr="00FA63ED">
              <w:rPr>
                <w:sz w:val="22"/>
                <w:szCs w:val="22"/>
              </w:rPr>
              <w:t xml:space="preserve"> </w:t>
            </w:r>
            <w:r w:rsidRPr="00FA63ED">
              <w:rPr>
                <w:sz w:val="22"/>
                <w:szCs w:val="22"/>
              </w:rPr>
              <w:t>?</w:t>
            </w:r>
            <w:r w:rsidR="0012245D" w:rsidRPr="00FA63ED">
              <w:rPr>
                <w:sz w:val="22"/>
                <w:szCs w:val="22"/>
              </w:rPr>
              <w:t xml:space="preserve"> </w:t>
            </w:r>
            <w:r w:rsidRPr="00FA63ED">
              <w:rPr>
                <w:sz w:val="22"/>
                <w:szCs w:val="22"/>
              </w:rPr>
              <w:t xml:space="preserve">Wykonawca </w:t>
            </w:r>
            <w:r w:rsidR="0012245D" w:rsidRPr="00FA63ED">
              <w:rPr>
                <w:sz w:val="22"/>
                <w:szCs w:val="22"/>
              </w:rPr>
              <w:t>zobowiązuje</w:t>
            </w:r>
            <w:r w:rsidRPr="00FA63ED">
              <w:rPr>
                <w:sz w:val="22"/>
                <w:szCs w:val="22"/>
              </w:rPr>
              <w:t xml:space="preserve"> si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powiadomi</w:t>
            </w:r>
            <w:r w:rsidR="0012245D" w:rsidRPr="00FA63ED">
              <w:rPr>
                <w:sz w:val="22"/>
                <w:szCs w:val="22"/>
              </w:rPr>
              <w:t>ć</w:t>
            </w:r>
            <w:r w:rsidRPr="00FA63ED">
              <w:rPr>
                <w:sz w:val="22"/>
                <w:szCs w:val="22"/>
              </w:rPr>
              <w:t xml:space="preserve"> </w:t>
            </w:r>
            <w:r w:rsidR="0012245D" w:rsidRPr="00FA63ED">
              <w:rPr>
                <w:sz w:val="22"/>
                <w:szCs w:val="22"/>
              </w:rPr>
              <w:t>Zamawiającego</w:t>
            </w:r>
            <w:r w:rsidRPr="00FA63ED">
              <w:rPr>
                <w:sz w:val="22"/>
                <w:szCs w:val="22"/>
              </w:rPr>
              <w:t xml:space="preserve">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 xml:space="preserve">o dokonaniu takiej cesji. </w:t>
            </w:r>
            <w:r w:rsidR="0012245D" w:rsidRPr="00FA63ED">
              <w:rPr>
                <w:sz w:val="22"/>
                <w:szCs w:val="22"/>
              </w:rPr>
              <w:t>Jednocześnie</w:t>
            </w:r>
            <w:r w:rsidRPr="00FA63ED">
              <w:rPr>
                <w:sz w:val="22"/>
                <w:szCs w:val="22"/>
              </w:rPr>
              <w:t xml:space="preserve"> Wykonawca potwierdza, i</w:t>
            </w:r>
            <w:r w:rsidR="0012245D" w:rsidRPr="00FA63ED">
              <w:rPr>
                <w:sz w:val="22"/>
                <w:szCs w:val="22"/>
              </w:rPr>
              <w:t>ż</w:t>
            </w:r>
            <w:r w:rsidRPr="00FA63ED">
              <w:rPr>
                <w:sz w:val="22"/>
                <w:szCs w:val="22"/>
              </w:rPr>
              <w:t xml:space="preserve"> mimo cesji jest uprawniony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 xml:space="preserve">do wykonywania praw i </w:t>
            </w:r>
            <w:r w:rsidR="0012245D" w:rsidRPr="00FA63ED">
              <w:rPr>
                <w:sz w:val="22"/>
                <w:szCs w:val="22"/>
              </w:rPr>
              <w:t>obowiązków</w:t>
            </w:r>
            <w:r w:rsidRPr="00FA63ED">
              <w:rPr>
                <w:sz w:val="22"/>
                <w:szCs w:val="22"/>
              </w:rPr>
              <w:t xml:space="preserve"> z Umowy przelanych na bank - do momentu odmiennego </w:t>
            </w:r>
            <w:r w:rsidR="0012245D" w:rsidRPr="00FA63ED">
              <w:rPr>
                <w:sz w:val="22"/>
                <w:szCs w:val="22"/>
              </w:rPr>
              <w:t>zarządzenia</w:t>
            </w:r>
            <w:r w:rsidRPr="00FA63ED">
              <w:rPr>
                <w:sz w:val="22"/>
                <w:szCs w:val="22"/>
              </w:rPr>
              <w:t xml:space="preserve"> przez bank, kt</w:t>
            </w:r>
            <w:r w:rsidR="0012245D" w:rsidRPr="00FA63ED">
              <w:rPr>
                <w:sz w:val="22"/>
                <w:szCs w:val="22"/>
              </w:rPr>
              <w:t>ó</w:t>
            </w:r>
            <w:r w:rsidRPr="00FA63ED">
              <w:rPr>
                <w:sz w:val="22"/>
                <w:szCs w:val="22"/>
              </w:rPr>
              <w:t>re zostanie przes</w:t>
            </w:r>
            <w:r w:rsidR="0012245D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ane w formie pisemnej.</w:t>
            </w:r>
          </w:p>
          <w:p w14:paraId="4EC1FC3A" w14:textId="148B6BC1" w:rsidR="0012245D" w:rsidRPr="00FA63ED" w:rsidRDefault="0012245D" w:rsidP="0012245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4D22E542" w14:textId="77777777" w:rsidR="0012245D" w:rsidRPr="00107719" w:rsidRDefault="0012245D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5550E0" w14:textId="1CB45D87" w:rsidR="00107719" w:rsidRPr="00FA63ED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1</w:t>
            </w:r>
            <w:r w:rsidR="0012245D" w:rsidRPr="00FA63ED">
              <w:rPr>
                <w:b/>
                <w:bCs/>
                <w:sz w:val="22"/>
                <w:szCs w:val="22"/>
              </w:rPr>
              <w:t>3</w:t>
            </w:r>
          </w:p>
          <w:p w14:paraId="39D783E6" w14:textId="5EB2A088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Czy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wyrazi zgod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na </w:t>
            </w:r>
            <w:r w:rsidR="0012245D" w:rsidRPr="00FA63ED">
              <w:rPr>
                <w:sz w:val="22"/>
                <w:szCs w:val="22"/>
              </w:rPr>
              <w:t>skrócenie</w:t>
            </w:r>
            <w:r w:rsidRPr="00FA63ED">
              <w:rPr>
                <w:sz w:val="22"/>
                <w:szCs w:val="22"/>
              </w:rPr>
              <w:t xml:space="preserve"> terminu </w:t>
            </w:r>
            <w:r w:rsidR="0012245D" w:rsidRPr="00FA63ED">
              <w:rPr>
                <w:sz w:val="22"/>
                <w:szCs w:val="22"/>
              </w:rPr>
              <w:t>płatności</w:t>
            </w:r>
            <w:r w:rsidRPr="00FA63ED">
              <w:rPr>
                <w:sz w:val="22"/>
                <w:szCs w:val="22"/>
              </w:rPr>
              <w:t xml:space="preserve"> do 30 dni ?</w:t>
            </w:r>
          </w:p>
          <w:p w14:paraId="04B690A9" w14:textId="4F6200A4" w:rsidR="0012245D" w:rsidRPr="00FA63ED" w:rsidRDefault="0012245D" w:rsidP="0012245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6E246153" w14:textId="77777777" w:rsidR="0012245D" w:rsidRPr="00107719" w:rsidRDefault="0012245D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A6D142" w14:textId="09CB6C34" w:rsidR="00107719" w:rsidRPr="00FA63ED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1</w:t>
            </w:r>
            <w:r w:rsidR="0012245D" w:rsidRPr="00FA63ED">
              <w:rPr>
                <w:b/>
                <w:bCs/>
                <w:sz w:val="22"/>
                <w:szCs w:val="22"/>
              </w:rPr>
              <w:t>4</w:t>
            </w:r>
          </w:p>
          <w:p w14:paraId="45A3AC54" w14:textId="5C3200DD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Dotyczy </w:t>
            </w:r>
            <w:r w:rsidR="0012245D" w:rsidRPr="00FA63ED">
              <w:rPr>
                <w:sz w:val="22"/>
                <w:szCs w:val="22"/>
              </w:rPr>
              <w:t>&amp;</w:t>
            </w:r>
            <w:r w:rsidRPr="00FA63ED">
              <w:rPr>
                <w:sz w:val="22"/>
                <w:szCs w:val="22"/>
              </w:rPr>
              <w:t xml:space="preserve"> 12 ust. 1 ,2,3,5 Wzoru Umowy:</w:t>
            </w:r>
          </w:p>
          <w:p w14:paraId="3316DF9E" w14:textId="4790D6A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Czy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wyrazi zgod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na zmniejszenie kar umownych zgodnie z </w:t>
            </w:r>
            <w:r w:rsidR="0012245D" w:rsidRPr="00FA63ED">
              <w:rPr>
                <w:sz w:val="22"/>
                <w:szCs w:val="22"/>
              </w:rPr>
              <w:t>poniższym</w:t>
            </w:r>
            <w:r w:rsidRPr="00FA63ED">
              <w:rPr>
                <w:sz w:val="22"/>
                <w:szCs w:val="22"/>
              </w:rPr>
              <w:t xml:space="preserve"> zapisem:</w:t>
            </w:r>
          </w:p>
          <w:p w14:paraId="0F8D86B8" w14:textId="41D48E6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1. W przypadku </w:t>
            </w:r>
            <w:r w:rsidR="0012245D" w:rsidRPr="00FA63ED">
              <w:rPr>
                <w:sz w:val="22"/>
                <w:szCs w:val="22"/>
              </w:rPr>
              <w:t>zwłoki</w:t>
            </w:r>
            <w:r w:rsidRPr="00FA63ED">
              <w:rPr>
                <w:sz w:val="22"/>
                <w:szCs w:val="22"/>
              </w:rPr>
              <w:t xml:space="preserve"> Wykonawcy w dostawie </w:t>
            </w:r>
            <w:r w:rsidR="0012245D" w:rsidRPr="00FA63ED">
              <w:rPr>
                <w:sz w:val="22"/>
                <w:szCs w:val="22"/>
              </w:rPr>
              <w:t>zamówionego</w:t>
            </w:r>
            <w:r w:rsidRPr="00FA63ED">
              <w:rPr>
                <w:sz w:val="22"/>
                <w:szCs w:val="22"/>
              </w:rPr>
              <w:t xml:space="preserve"> Asortymentu, </w:t>
            </w:r>
            <w:r w:rsidR="0012245D" w:rsidRPr="00FA63ED">
              <w:rPr>
                <w:sz w:val="22"/>
                <w:szCs w:val="22"/>
              </w:rPr>
              <w:t>Zamawiającemu</w:t>
            </w:r>
            <w:r w:rsidRPr="00FA63ED">
              <w:rPr>
                <w:sz w:val="22"/>
                <w:szCs w:val="22"/>
              </w:rPr>
              <w:t xml:space="preserve"> </w:t>
            </w:r>
            <w:r w:rsidR="0012245D" w:rsidRPr="00FA63ED">
              <w:rPr>
                <w:sz w:val="22"/>
                <w:szCs w:val="22"/>
              </w:rPr>
              <w:t>może</w:t>
            </w:r>
            <w:r w:rsidRPr="00FA63ED">
              <w:rPr>
                <w:sz w:val="22"/>
                <w:szCs w:val="22"/>
              </w:rPr>
              <w:t xml:space="preserve"> naliczy</w:t>
            </w:r>
            <w:r w:rsidR="0012245D" w:rsidRPr="00FA63ED">
              <w:rPr>
                <w:sz w:val="22"/>
                <w:szCs w:val="22"/>
              </w:rPr>
              <w:t>ć</w:t>
            </w:r>
            <w:r w:rsidRPr="00FA63ED">
              <w:rPr>
                <w:sz w:val="22"/>
                <w:szCs w:val="22"/>
              </w:rPr>
              <w:t xml:space="preserve"> Wykonawcy kar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umown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 w </w:t>
            </w:r>
            <w:r w:rsidR="0012245D" w:rsidRPr="00FA63ED">
              <w:rPr>
                <w:sz w:val="22"/>
                <w:szCs w:val="22"/>
              </w:rPr>
              <w:t>wysokości</w:t>
            </w:r>
            <w:r w:rsidRPr="00FA63ED">
              <w:rPr>
                <w:sz w:val="22"/>
                <w:szCs w:val="22"/>
              </w:rPr>
              <w:t xml:space="preserve"> 0,1% warto</w:t>
            </w:r>
            <w:r w:rsidR="0012245D" w:rsidRPr="00FA63ED">
              <w:rPr>
                <w:sz w:val="22"/>
                <w:szCs w:val="22"/>
              </w:rPr>
              <w:t>ś</w:t>
            </w:r>
            <w:r w:rsidRPr="00FA63ED">
              <w:rPr>
                <w:sz w:val="22"/>
                <w:szCs w:val="22"/>
              </w:rPr>
              <w:t>ci zam</w:t>
            </w:r>
            <w:r w:rsidR="0012245D" w:rsidRPr="00FA63ED">
              <w:rPr>
                <w:sz w:val="22"/>
                <w:szCs w:val="22"/>
              </w:rPr>
              <w:t>ó</w:t>
            </w:r>
            <w:r w:rsidRPr="00FA63ED">
              <w:rPr>
                <w:sz w:val="22"/>
                <w:szCs w:val="22"/>
              </w:rPr>
              <w:t xml:space="preserve">wionego towaru (w danym jednostkowym zapotrzebowaniu), jednak nie mniej ni. 50,00 z. za </w:t>
            </w:r>
            <w:r w:rsidR="0012245D" w:rsidRPr="00FA63ED">
              <w:rPr>
                <w:sz w:val="22"/>
                <w:szCs w:val="22"/>
              </w:rPr>
              <w:t>każdy</w:t>
            </w:r>
            <w:r w:rsidRPr="00FA63ED">
              <w:rPr>
                <w:sz w:val="22"/>
                <w:szCs w:val="22"/>
              </w:rPr>
              <w:t xml:space="preserve"> dzie</w:t>
            </w:r>
            <w:r w:rsidR="0012245D" w:rsidRPr="00FA63ED">
              <w:rPr>
                <w:sz w:val="22"/>
                <w:szCs w:val="22"/>
              </w:rPr>
              <w:t>ń</w:t>
            </w:r>
            <w:r w:rsidRPr="00FA63ED">
              <w:rPr>
                <w:sz w:val="22"/>
                <w:szCs w:val="22"/>
              </w:rPr>
              <w:t xml:space="preserve"> </w:t>
            </w:r>
            <w:r w:rsidR="0012245D" w:rsidRPr="00FA63ED">
              <w:rPr>
                <w:sz w:val="22"/>
                <w:szCs w:val="22"/>
              </w:rPr>
              <w:t>zwłoki</w:t>
            </w:r>
            <w:r w:rsidRPr="00FA63ED">
              <w:rPr>
                <w:sz w:val="22"/>
                <w:szCs w:val="22"/>
              </w:rPr>
              <w:t xml:space="preserve">, ponad termin </w:t>
            </w:r>
            <w:r w:rsidR="0012245D" w:rsidRPr="00FA63ED">
              <w:rPr>
                <w:sz w:val="22"/>
                <w:szCs w:val="22"/>
              </w:rPr>
              <w:t>określony</w:t>
            </w:r>
            <w:r w:rsidRPr="00FA63ED">
              <w:rPr>
                <w:sz w:val="22"/>
                <w:szCs w:val="22"/>
              </w:rPr>
              <w:t xml:space="preserve"> umow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.</w:t>
            </w:r>
          </w:p>
          <w:p w14:paraId="4375FDE9" w14:textId="59EBF283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2. W przypadku </w:t>
            </w:r>
            <w:r w:rsidR="0012245D" w:rsidRPr="00FA63ED">
              <w:rPr>
                <w:sz w:val="22"/>
                <w:szCs w:val="22"/>
              </w:rPr>
              <w:t>zwłoki</w:t>
            </w:r>
            <w:r w:rsidRPr="00FA63ED">
              <w:rPr>
                <w:sz w:val="22"/>
                <w:szCs w:val="22"/>
              </w:rPr>
              <w:t xml:space="preserve"> Wykonawcy, w dostawie towaru </w:t>
            </w:r>
            <w:r w:rsidR="0012245D" w:rsidRPr="00FA63ED">
              <w:rPr>
                <w:sz w:val="22"/>
                <w:szCs w:val="22"/>
              </w:rPr>
              <w:t>pełnowartościowego</w:t>
            </w:r>
            <w:r w:rsidRPr="00FA63ED">
              <w:rPr>
                <w:sz w:val="22"/>
                <w:szCs w:val="22"/>
              </w:rPr>
              <w:t xml:space="preserve">, po </w:t>
            </w:r>
            <w:r w:rsidR="0012245D" w:rsidRPr="00FA63ED">
              <w:rPr>
                <w:sz w:val="22"/>
                <w:szCs w:val="22"/>
              </w:rPr>
              <w:t>zgłoszeniu</w:t>
            </w:r>
            <w:r w:rsidRPr="00FA63ED">
              <w:rPr>
                <w:sz w:val="22"/>
                <w:szCs w:val="22"/>
              </w:rPr>
              <w:t xml:space="preserve"> reklamacji przez </w:t>
            </w:r>
            <w:r w:rsidR="0012245D" w:rsidRPr="00FA63ED">
              <w:rPr>
                <w:sz w:val="22"/>
                <w:szCs w:val="22"/>
              </w:rPr>
              <w:t>Zamawiającego</w:t>
            </w:r>
            <w:r w:rsidRPr="00FA63ED">
              <w:rPr>
                <w:sz w:val="22"/>
                <w:szCs w:val="22"/>
              </w:rPr>
              <w:t>,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cy </w:t>
            </w:r>
            <w:r w:rsidR="0012245D" w:rsidRPr="00FA63ED">
              <w:rPr>
                <w:sz w:val="22"/>
                <w:szCs w:val="22"/>
              </w:rPr>
              <w:t>może</w:t>
            </w:r>
            <w:r w:rsidRPr="00FA63ED">
              <w:rPr>
                <w:sz w:val="22"/>
                <w:szCs w:val="22"/>
              </w:rPr>
              <w:t xml:space="preserve"> naliczy</w:t>
            </w:r>
            <w:r w:rsidR="0012245D" w:rsidRPr="00FA63ED">
              <w:rPr>
                <w:sz w:val="22"/>
                <w:szCs w:val="22"/>
              </w:rPr>
              <w:t>ć</w:t>
            </w:r>
            <w:r w:rsidRPr="00FA63ED">
              <w:rPr>
                <w:sz w:val="22"/>
                <w:szCs w:val="22"/>
              </w:rPr>
              <w:t xml:space="preserve"> Wykonawcy kar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 umowna w </w:t>
            </w:r>
            <w:r w:rsidR="0012245D" w:rsidRPr="00FA63ED">
              <w:rPr>
                <w:sz w:val="22"/>
                <w:szCs w:val="22"/>
              </w:rPr>
              <w:t>wysokości</w:t>
            </w:r>
            <w:r w:rsidRPr="00FA63ED">
              <w:rPr>
                <w:sz w:val="22"/>
                <w:szCs w:val="22"/>
              </w:rPr>
              <w:t xml:space="preserve"> 1% warto</w:t>
            </w:r>
            <w:r w:rsidR="0012245D" w:rsidRPr="00FA63ED">
              <w:rPr>
                <w:sz w:val="22"/>
                <w:szCs w:val="22"/>
              </w:rPr>
              <w:t>ś</w:t>
            </w:r>
            <w:r w:rsidRPr="00FA63ED">
              <w:rPr>
                <w:sz w:val="22"/>
                <w:szCs w:val="22"/>
              </w:rPr>
              <w:t xml:space="preserve">ci zareklamowanego towaru (z danego jednostkowego zapotrzebowania), jednak nie mniej ni. 30,00 z., </w:t>
            </w:r>
            <w:r w:rsidR="00733DAA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 xml:space="preserve">za </w:t>
            </w:r>
            <w:r w:rsidR="0012245D" w:rsidRPr="00FA63ED">
              <w:rPr>
                <w:sz w:val="22"/>
                <w:szCs w:val="22"/>
              </w:rPr>
              <w:t>każdy</w:t>
            </w:r>
            <w:r w:rsidRPr="00FA63ED">
              <w:rPr>
                <w:sz w:val="22"/>
                <w:szCs w:val="22"/>
              </w:rPr>
              <w:t xml:space="preserve"> dzie</w:t>
            </w:r>
            <w:r w:rsidR="0012245D" w:rsidRPr="00FA63ED">
              <w:rPr>
                <w:sz w:val="22"/>
                <w:szCs w:val="22"/>
              </w:rPr>
              <w:t>ń</w:t>
            </w:r>
            <w:r w:rsidRPr="00FA63ED">
              <w:rPr>
                <w:sz w:val="22"/>
                <w:szCs w:val="22"/>
              </w:rPr>
              <w:t xml:space="preserve"> oczekiwania na wymian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 xml:space="preserve">, ponad termin </w:t>
            </w:r>
            <w:r w:rsidR="0012245D" w:rsidRPr="00FA63ED">
              <w:rPr>
                <w:sz w:val="22"/>
                <w:szCs w:val="22"/>
              </w:rPr>
              <w:t>określony</w:t>
            </w:r>
            <w:r w:rsidRPr="00FA63ED">
              <w:rPr>
                <w:sz w:val="22"/>
                <w:szCs w:val="22"/>
              </w:rPr>
              <w:t xml:space="preserve"> umow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.</w:t>
            </w:r>
          </w:p>
          <w:p w14:paraId="209AAEE9" w14:textId="6D0CA63F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3. W przypadku naruszenia </w:t>
            </w:r>
            <w:r w:rsidR="0012245D" w:rsidRPr="00FA63ED">
              <w:rPr>
                <w:sz w:val="22"/>
                <w:szCs w:val="22"/>
              </w:rPr>
              <w:t>postanowień</w:t>
            </w:r>
            <w:r w:rsidRPr="00FA63ED">
              <w:rPr>
                <w:sz w:val="22"/>
                <w:szCs w:val="22"/>
              </w:rPr>
              <w:t>. umowy przez Wykonawc</w:t>
            </w:r>
            <w:r w:rsidR="0012245D" w:rsidRPr="00FA63ED">
              <w:rPr>
                <w:sz w:val="22"/>
                <w:szCs w:val="22"/>
              </w:rPr>
              <w:t>ę</w:t>
            </w:r>
            <w:r w:rsidRPr="00FA63ED">
              <w:rPr>
                <w:sz w:val="22"/>
                <w:szCs w:val="22"/>
              </w:rPr>
              <w:t>, kt</w:t>
            </w:r>
            <w:r w:rsidR="0012245D" w:rsidRPr="00FA63ED">
              <w:rPr>
                <w:sz w:val="22"/>
                <w:szCs w:val="22"/>
              </w:rPr>
              <w:t>ó</w:t>
            </w:r>
            <w:r w:rsidRPr="00FA63ED">
              <w:rPr>
                <w:sz w:val="22"/>
                <w:szCs w:val="22"/>
              </w:rPr>
              <w:t xml:space="preserve">rego skutkiem </w:t>
            </w:r>
            <w:r w:rsidR="0012245D" w:rsidRPr="00FA63ED">
              <w:rPr>
                <w:sz w:val="22"/>
                <w:szCs w:val="22"/>
              </w:rPr>
              <w:t>będzie</w:t>
            </w:r>
            <w:r w:rsidRPr="00FA63ED">
              <w:rPr>
                <w:sz w:val="22"/>
                <w:szCs w:val="22"/>
              </w:rPr>
              <w:t xml:space="preserve"> wypowiedzenie lub </w:t>
            </w:r>
            <w:r w:rsidR="0012245D" w:rsidRPr="00FA63ED">
              <w:rPr>
                <w:sz w:val="22"/>
                <w:szCs w:val="22"/>
              </w:rPr>
              <w:t>odstąpienie</w:t>
            </w:r>
            <w:r w:rsidRPr="00FA63ED">
              <w:rPr>
                <w:sz w:val="22"/>
                <w:szCs w:val="22"/>
              </w:rPr>
              <w:t xml:space="preserve"> od umowy przez </w:t>
            </w:r>
            <w:r w:rsidR="0012245D" w:rsidRPr="00FA63ED">
              <w:rPr>
                <w:sz w:val="22"/>
                <w:szCs w:val="22"/>
              </w:rPr>
              <w:t>Zamawiającego</w:t>
            </w:r>
            <w:r w:rsidRPr="00FA63ED">
              <w:rPr>
                <w:sz w:val="22"/>
                <w:szCs w:val="22"/>
              </w:rPr>
              <w:t xml:space="preserve"> z przyczyn </w:t>
            </w:r>
            <w:r w:rsidR="0012245D" w:rsidRPr="00FA63ED">
              <w:rPr>
                <w:sz w:val="22"/>
                <w:szCs w:val="22"/>
              </w:rPr>
              <w:t>dotyczących</w:t>
            </w:r>
            <w:r w:rsidRPr="00FA63ED">
              <w:rPr>
                <w:sz w:val="22"/>
                <w:szCs w:val="22"/>
              </w:rPr>
              <w:t xml:space="preserve"> Wykonawcy,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ma prawo do obci</w:t>
            </w:r>
            <w:r w:rsidR="0012245D" w:rsidRPr="00FA63ED">
              <w:rPr>
                <w:sz w:val="22"/>
                <w:szCs w:val="22"/>
              </w:rPr>
              <w:t>ąż</w:t>
            </w:r>
            <w:r w:rsidRPr="00FA63ED">
              <w:rPr>
                <w:sz w:val="22"/>
                <w:szCs w:val="22"/>
              </w:rPr>
              <w:t>enia Wykonawcy kar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 umown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 w </w:t>
            </w:r>
            <w:r w:rsidR="0012245D" w:rsidRPr="00FA63ED">
              <w:rPr>
                <w:sz w:val="22"/>
                <w:szCs w:val="22"/>
              </w:rPr>
              <w:t>wysokości</w:t>
            </w:r>
            <w:r w:rsidRPr="00FA63ED">
              <w:rPr>
                <w:sz w:val="22"/>
                <w:szCs w:val="22"/>
              </w:rPr>
              <w:t xml:space="preserve"> 5% kwoty brutto </w:t>
            </w:r>
            <w:r w:rsidR="0012245D" w:rsidRPr="00FA63ED">
              <w:rPr>
                <w:sz w:val="22"/>
                <w:szCs w:val="22"/>
              </w:rPr>
              <w:t>określonej</w:t>
            </w:r>
            <w:r w:rsidRPr="00FA63ED">
              <w:rPr>
                <w:sz w:val="22"/>
                <w:szCs w:val="22"/>
              </w:rPr>
              <w:t xml:space="preserve"> w </w:t>
            </w:r>
            <w:r w:rsidR="0012245D" w:rsidRPr="00FA63ED">
              <w:rPr>
                <w:sz w:val="22"/>
                <w:szCs w:val="22"/>
              </w:rPr>
              <w:t xml:space="preserve">&amp; </w:t>
            </w:r>
            <w:r w:rsidRPr="00FA63ED">
              <w:rPr>
                <w:sz w:val="22"/>
                <w:szCs w:val="22"/>
              </w:rPr>
              <w:t>7 ust. 1 umowy. W przypadku wypowiedzenia umowy w cz</w:t>
            </w:r>
            <w:r w:rsidR="0012245D" w:rsidRPr="00FA63ED">
              <w:rPr>
                <w:sz w:val="22"/>
                <w:szCs w:val="22"/>
              </w:rPr>
              <w:t>ęś</w:t>
            </w:r>
            <w:r w:rsidRPr="00FA63ED">
              <w:rPr>
                <w:sz w:val="22"/>
                <w:szCs w:val="22"/>
              </w:rPr>
              <w:t xml:space="preserve">ci, kara umowna zostanie naliczona w </w:t>
            </w:r>
            <w:r w:rsidR="0012245D" w:rsidRPr="00FA63ED">
              <w:rPr>
                <w:sz w:val="22"/>
                <w:szCs w:val="22"/>
              </w:rPr>
              <w:t>wysokości</w:t>
            </w:r>
            <w:r w:rsidRPr="00FA63ED">
              <w:rPr>
                <w:sz w:val="22"/>
                <w:szCs w:val="22"/>
              </w:rPr>
              <w:t xml:space="preserve"> 5% kwoty brutto warto</w:t>
            </w:r>
            <w:r w:rsidR="0012245D" w:rsidRPr="00FA63ED">
              <w:rPr>
                <w:sz w:val="22"/>
                <w:szCs w:val="22"/>
              </w:rPr>
              <w:t>ś</w:t>
            </w:r>
            <w:r w:rsidRPr="00FA63ED">
              <w:rPr>
                <w:sz w:val="22"/>
                <w:szCs w:val="22"/>
              </w:rPr>
              <w:t>ci tej cz</w:t>
            </w:r>
            <w:r w:rsidR="0012245D" w:rsidRPr="00FA63ED">
              <w:rPr>
                <w:sz w:val="22"/>
                <w:szCs w:val="22"/>
              </w:rPr>
              <w:t>ęś</w:t>
            </w:r>
            <w:r w:rsidRPr="00FA63ED">
              <w:rPr>
                <w:sz w:val="22"/>
                <w:szCs w:val="22"/>
              </w:rPr>
              <w:t>ci umowy (pakietu lub pozycji), kt</w:t>
            </w:r>
            <w:r w:rsidR="0012245D" w:rsidRPr="00FA63ED">
              <w:rPr>
                <w:sz w:val="22"/>
                <w:szCs w:val="22"/>
              </w:rPr>
              <w:t>ó</w:t>
            </w:r>
            <w:r w:rsidRPr="00FA63ED">
              <w:rPr>
                <w:sz w:val="22"/>
                <w:szCs w:val="22"/>
              </w:rPr>
              <w:t>r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>cy wypowiedzia</w:t>
            </w:r>
            <w:r w:rsidR="0012245D" w:rsidRPr="00FA63ED">
              <w:rPr>
                <w:sz w:val="22"/>
                <w:szCs w:val="22"/>
              </w:rPr>
              <w:t>ł</w:t>
            </w:r>
            <w:r w:rsidRPr="00FA63ED">
              <w:rPr>
                <w:sz w:val="22"/>
                <w:szCs w:val="22"/>
              </w:rPr>
              <w:t>.</w:t>
            </w:r>
          </w:p>
          <w:p w14:paraId="6934DD42" w14:textId="3BB63B26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5. </w:t>
            </w:r>
            <w:r w:rsidR="0012245D" w:rsidRPr="00FA63ED">
              <w:rPr>
                <w:sz w:val="22"/>
                <w:szCs w:val="22"/>
              </w:rPr>
              <w:t>łą</w:t>
            </w:r>
            <w:r w:rsidRPr="00FA63ED">
              <w:rPr>
                <w:sz w:val="22"/>
                <w:szCs w:val="22"/>
              </w:rPr>
              <w:t>czna maksymalna wysoko</w:t>
            </w:r>
            <w:r w:rsidR="0012245D" w:rsidRPr="00FA63ED">
              <w:rPr>
                <w:sz w:val="22"/>
                <w:szCs w:val="22"/>
              </w:rPr>
              <w:t>ść</w:t>
            </w:r>
            <w:r w:rsidRPr="00FA63ED">
              <w:rPr>
                <w:sz w:val="22"/>
                <w:szCs w:val="22"/>
              </w:rPr>
              <w:t xml:space="preserve"> kar umownych dla </w:t>
            </w:r>
            <w:r w:rsidR="0012245D" w:rsidRPr="00FA63ED">
              <w:rPr>
                <w:sz w:val="22"/>
                <w:szCs w:val="22"/>
              </w:rPr>
              <w:t>każdej</w:t>
            </w:r>
            <w:r w:rsidRPr="00FA63ED">
              <w:rPr>
                <w:sz w:val="22"/>
                <w:szCs w:val="22"/>
              </w:rPr>
              <w:t xml:space="preserve"> ze stron nie </w:t>
            </w:r>
            <w:r w:rsidR="0012245D" w:rsidRPr="00FA63ED">
              <w:rPr>
                <w:sz w:val="22"/>
                <w:szCs w:val="22"/>
              </w:rPr>
              <w:t>może</w:t>
            </w:r>
            <w:r w:rsidRPr="00FA63ED">
              <w:rPr>
                <w:sz w:val="22"/>
                <w:szCs w:val="22"/>
              </w:rPr>
              <w:t xml:space="preserve"> przekracza</w:t>
            </w:r>
            <w:r w:rsidR="0012245D" w:rsidRPr="00FA63ED">
              <w:rPr>
                <w:sz w:val="22"/>
                <w:szCs w:val="22"/>
              </w:rPr>
              <w:t>ć</w:t>
            </w:r>
            <w:r w:rsidRPr="00FA63ED">
              <w:rPr>
                <w:sz w:val="22"/>
                <w:szCs w:val="22"/>
              </w:rPr>
              <w:t xml:space="preserve"> 10% kwoty brutto </w:t>
            </w:r>
            <w:r w:rsidR="0012245D" w:rsidRPr="00FA63ED">
              <w:rPr>
                <w:sz w:val="22"/>
                <w:szCs w:val="22"/>
              </w:rPr>
              <w:t>określonej</w:t>
            </w:r>
            <w:r w:rsidRPr="00FA63ED">
              <w:rPr>
                <w:sz w:val="22"/>
                <w:szCs w:val="22"/>
              </w:rPr>
              <w:t xml:space="preserve"> w </w:t>
            </w:r>
            <w:r w:rsidR="0012245D" w:rsidRPr="00FA63ED">
              <w:rPr>
                <w:sz w:val="22"/>
                <w:szCs w:val="22"/>
              </w:rPr>
              <w:t xml:space="preserve">&amp; </w:t>
            </w:r>
            <w:r w:rsidRPr="00FA63ED">
              <w:rPr>
                <w:sz w:val="22"/>
                <w:szCs w:val="22"/>
              </w:rPr>
              <w:t>7 ust. 1 umowy. Zamawiaj</w:t>
            </w:r>
            <w:r w:rsidR="0012245D" w:rsidRPr="00FA63ED">
              <w:rPr>
                <w:sz w:val="22"/>
                <w:szCs w:val="22"/>
              </w:rPr>
              <w:t>ą</w:t>
            </w:r>
            <w:r w:rsidRPr="00FA63ED">
              <w:rPr>
                <w:sz w:val="22"/>
                <w:szCs w:val="22"/>
              </w:rPr>
              <w:t xml:space="preserve">cy zastrzega sobie prawo </w:t>
            </w:r>
            <w:r w:rsidR="0012245D" w:rsidRPr="00FA63ED">
              <w:rPr>
                <w:sz w:val="22"/>
                <w:szCs w:val="22"/>
              </w:rPr>
              <w:t>potracenia</w:t>
            </w:r>
            <w:r w:rsidRPr="00FA63ED">
              <w:rPr>
                <w:sz w:val="22"/>
                <w:szCs w:val="22"/>
              </w:rPr>
              <w:t xml:space="preserve"> naliczonych kar umownych z </w:t>
            </w:r>
            <w:r w:rsidR="0012245D" w:rsidRPr="00FA63ED">
              <w:rPr>
                <w:sz w:val="22"/>
                <w:szCs w:val="22"/>
              </w:rPr>
              <w:t>należności</w:t>
            </w:r>
            <w:r w:rsidRPr="00FA63ED">
              <w:rPr>
                <w:sz w:val="22"/>
                <w:szCs w:val="22"/>
              </w:rPr>
              <w:t xml:space="preserve"> </w:t>
            </w:r>
            <w:r w:rsidR="0012245D" w:rsidRPr="00FA63ED">
              <w:rPr>
                <w:sz w:val="22"/>
                <w:szCs w:val="22"/>
              </w:rPr>
              <w:t>przysługującej</w:t>
            </w:r>
            <w:r w:rsidRPr="00FA63ED">
              <w:rPr>
                <w:sz w:val="22"/>
                <w:szCs w:val="22"/>
              </w:rPr>
              <w:t xml:space="preserve"> Wykonawcy.</w:t>
            </w:r>
          </w:p>
          <w:p w14:paraId="7754FF99" w14:textId="4C30C91C" w:rsidR="0012245D" w:rsidRPr="00FA63ED" w:rsidRDefault="0012245D" w:rsidP="0012245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1F0E014F" w14:textId="77777777" w:rsidR="0012245D" w:rsidRDefault="0012245D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DE5164" w14:textId="77777777" w:rsidR="00C516B0" w:rsidRDefault="00C516B0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E55B01" w14:textId="65E743C9" w:rsidR="00107719" w:rsidRPr="00B12FC5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12FC5">
              <w:rPr>
                <w:b/>
                <w:bCs/>
                <w:sz w:val="22"/>
                <w:szCs w:val="22"/>
              </w:rPr>
              <w:lastRenderedPageBreak/>
              <w:t>Pytanie nr 1</w:t>
            </w:r>
            <w:r w:rsidR="0012245D" w:rsidRPr="00B12FC5">
              <w:rPr>
                <w:b/>
                <w:bCs/>
                <w:sz w:val="22"/>
                <w:szCs w:val="22"/>
              </w:rPr>
              <w:t>5</w:t>
            </w:r>
            <w:r w:rsidR="00B75EAA" w:rsidRPr="00B12FC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C9972E0" w14:textId="2E0CCA8A" w:rsidR="00921561" w:rsidRPr="00B12FC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2FC5">
              <w:rPr>
                <w:sz w:val="22"/>
                <w:szCs w:val="22"/>
              </w:rPr>
              <w:t>Czy Zamawiaj</w:t>
            </w:r>
            <w:r w:rsidR="0012245D" w:rsidRPr="00B12FC5">
              <w:rPr>
                <w:sz w:val="22"/>
                <w:szCs w:val="22"/>
              </w:rPr>
              <w:t>ą</w:t>
            </w:r>
            <w:r w:rsidRPr="00B12FC5">
              <w:rPr>
                <w:sz w:val="22"/>
                <w:szCs w:val="22"/>
              </w:rPr>
              <w:t xml:space="preserve">cy </w:t>
            </w:r>
            <w:r w:rsidR="0012245D" w:rsidRPr="00B12FC5">
              <w:rPr>
                <w:sz w:val="22"/>
                <w:szCs w:val="22"/>
              </w:rPr>
              <w:t>odstąpi</w:t>
            </w:r>
            <w:r w:rsidRPr="00B12FC5">
              <w:rPr>
                <w:sz w:val="22"/>
                <w:szCs w:val="22"/>
              </w:rPr>
              <w:t xml:space="preserve"> od wymogu </w:t>
            </w:r>
            <w:r w:rsidR="0012245D" w:rsidRPr="00B12FC5">
              <w:rPr>
                <w:sz w:val="22"/>
                <w:szCs w:val="22"/>
              </w:rPr>
              <w:t>zgodności</w:t>
            </w:r>
            <w:r w:rsidRPr="00B12FC5">
              <w:rPr>
                <w:sz w:val="22"/>
                <w:szCs w:val="22"/>
              </w:rPr>
              <w:t xml:space="preserve"> z </w:t>
            </w:r>
            <w:r w:rsidR="0012245D" w:rsidRPr="00B12FC5">
              <w:rPr>
                <w:sz w:val="22"/>
                <w:szCs w:val="22"/>
              </w:rPr>
              <w:t>rozporządzeniem</w:t>
            </w:r>
            <w:r w:rsidRPr="00B12FC5">
              <w:rPr>
                <w:sz w:val="22"/>
                <w:szCs w:val="22"/>
              </w:rPr>
              <w:t xml:space="preserve"> MDR z uwagi na fakt, </w:t>
            </w:r>
            <w:r w:rsidR="00A60F04" w:rsidRPr="00B12FC5">
              <w:rPr>
                <w:sz w:val="22"/>
                <w:szCs w:val="22"/>
              </w:rPr>
              <w:br/>
            </w:r>
            <w:r w:rsidRPr="00B12FC5">
              <w:rPr>
                <w:sz w:val="22"/>
                <w:szCs w:val="22"/>
              </w:rPr>
              <w:t>i</w:t>
            </w:r>
            <w:r w:rsidR="00295A08" w:rsidRPr="00B12FC5">
              <w:rPr>
                <w:sz w:val="22"/>
                <w:szCs w:val="22"/>
              </w:rPr>
              <w:t>ż</w:t>
            </w:r>
            <w:r w:rsidRPr="00B12FC5">
              <w:rPr>
                <w:sz w:val="22"/>
                <w:szCs w:val="22"/>
              </w:rPr>
              <w:t xml:space="preserve"> obowi</w:t>
            </w:r>
            <w:r w:rsidR="00295A08" w:rsidRPr="00B12FC5">
              <w:rPr>
                <w:sz w:val="22"/>
                <w:szCs w:val="22"/>
              </w:rPr>
              <w:t>ą</w:t>
            </w:r>
            <w:r w:rsidRPr="00B12FC5">
              <w:rPr>
                <w:sz w:val="22"/>
                <w:szCs w:val="22"/>
              </w:rPr>
              <w:t>zuj</w:t>
            </w:r>
            <w:r w:rsidR="00295A08" w:rsidRPr="00B12FC5">
              <w:rPr>
                <w:sz w:val="22"/>
                <w:szCs w:val="22"/>
              </w:rPr>
              <w:t>ą</w:t>
            </w:r>
            <w:r w:rsidRPr="00B12FC5">
              <w:rPr>
                <w:sz w:val="22"/>
                <w:szCs w:val="22"/>
              </w:rPr>
              <w:t xml:space="preserve">cy okres </w:t>
            </w:r>
            <w:r w:rsidR="00295A08" w:rsidRPr="00B12FC5">
              <w:rPr>
                <w:sz w:val="22"/>
                <w:szCs w:val="22"/>
              </w:rPr>
              <w:t>przejściowy</w:t>
            </w:r>
            <w:r w:rsidRPr="00B12FC5">
              <w:rPr>
                <w:sz w:val="22"/>
                <w:szCs w:val="22"/>
              </w:rPr>
              <w:t xml:space="preserve"> dla </w:t>
            </w:r>
            <w:r w:rsidR="00295A08" w:rsidRPr="00B12FC5">
              <w:rPr>
                <w:sz w:val="22"/>
                <w:szCs w:val="22"/>
              </w:rPr>
              <w:t>wdrożenia</w:t>
            </w:r>
            <w:r w:rsidRPr="00B12FC5">
              <w:rPr>
                <w:sz w:val="22"/>
                <w:szCs w:val="22"/>
              </w:rPr>
              <w:t xml:space="preserve"> w pe</w:t>
            </w:r>
            <w:r w:rsidR="00295A08" w:rsidRPr="00B12FC5">
              <w:rPr>
                <w:sz w:val="22"/>
                <w:szCs w:val="22"/>
              </w:rPr>
              <w:t>ł</w:t>
            </w:r>
            <w:r w:rsidRPr="00B12FC5">
              <w:rPr>
                <w:sz w:val="22"/>
                <w:szCs w:val="22"/>
              </w:rPr>
              <w:t>ni nowych wymaga</w:t>
            </w:r>
            <w:r w:rsidR="00295A08" w:rsidRPr="00B12FC5">
              <w:rPr>
                <w:sz w:val="22"/>
                <w:szCs w:val="22"/>
              </w:rPr>
              <w:t>ń</w:t>
            </w:r>
            <w:r w:rsidRPr="00B12FC5">
              <w:rPr>
                <w:sz w:val="22"/>
                <w:szCs w:val="22"/>
              </w:rPr>
              <w:t>, akceptuje wprowadzanie na rynek wyrob</w:t>
            </w:r>
            <w:r w:rsidR="00295A08" w:rsidRPr="00B12FC5">
              <w:rPr>
                <w:sz w:val="22"/>
                <w:szCs w:val="22"/>
              </w:rPr>
              <w:t>ó</w:t>
            </w:r>
            <w:r w:rsidRPr="00B12FC5">
              <w:rPr>
                <w:sz w:val="22"/>
                <w:szCs w:val="22"/>
              </w:rPr>
              <w:t>w medycznych je</w:t>
            </w:r>
            <w:r w:rsidR="00295A08" w:rsidRPr="00B12FC5">
              <w:rPr>
                <w:sz w:val="22"/>
                <w:szCs w:val="22"/>
              </w:rPr>
              <w:t>że</w:t>
            </w:r>
            <w:r w:rsidRPr="00B12FC5">
              <w:rPr>
                <w:sz w:val="22"/>
                <w:szCs w:val="22"/>
              </w:rPr>
              <w:t>li:</w:t>
            </w:r>
          </w:p>
          <w:p w14:paraId="05D8D0F2" w14:textId="5162B21D" w:rsidR="00921561" w:rsidRPr="00B12FC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2FC5">
              <w:rPr>
                <w:sz w:val="22"/>
                <w:szCs w:val="22"/>
              </w:rPr>
              <w:t>- wyr</w:t>
            </w:r>
            <w:r w:rsidR="00295A08" w:rsidRPr="00B12FC5">
              <w:rPr>
                <w:sz w:val="22"/>
                <w:szCs w:val="22"/>
              </w:rPr>
              <w:t>ó</w:t>
            </w:r>
            <w:r w:rsidRPr="00B12FC5">
              <w:rPr>
                <w:sz w:val="22"/>
                <w:szCs w:val="22"/>
              </w:rPr>
              <w:t xml:space="preserve">b planowany do </w:t>
            </w:r>
            <w:r w:rsidR="00295A08" w:rsidRPr="00B12FC5">
              <w:rPr>
                <w:sz w:val="22"/>
                <w:szCs w:val="22"/>
              </w:rPr>
              <w:t>zgłoszenia</w:t>
            </w:r>
            <w:r w:rsidRPr="00B12FC5">
              <w:rPr>
                <w:sz w:val="22"/>
                <w:szCs w:val="22"/>
              </w:rPr>
              <w:t xml:space="preserve"> </w:t>
            </w:r>
            <w:r w:rsidR="00295A08" w:rsidRPr="00B12FC5">
              <w:rPr>
                <w:sz w:val="22"/>
                <w:szCs w:val="22"/>
              </w:rPr>
              <w:t>spełnia</w:t>
            </w:r>
            <w:r w:rsidRPr="00B12FC5">
              <w:rPr>
                <w:sz w:val="22"/>
                <w:szCs w:val="22"/>
              </w:rPr>
              <w:t xml:space="preserve"> wymagania MDD (Dyrektywa dla wyrob</w:t>
            </w:r>
            <w:r w:rsidR="00295A08" w:rsidRPr="00B12FC5">
              <w:rPr>
                <w:sz w:val="22"/>
                <w:szCs w:val="22"/>
              </w:rPr>
              <w:t>ó</w:t>
            </w:r>
            <w:r w:rsidRPr="00B12FC5">
              <w:rPr>
                <w:sz w:val="22"/>
                <w:szCs w:val="22"/>
              </w:rPr>
              <w:t>w medycznych 93/42/EEC)</w:t>
            </w:r>
          </w:p>
          <w:p w14:paraId="69D49806" w14:textId="025EA5D9" w:rsidR="00921561" w:rsidRPr="00B12FC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2FC5">
              <w:rPr>
                <w:sz w:val="22"/>
                <w:szCs w:val="22"/>
              </w:rPr>
              <w:t xml:space="preserve">- jest </w:t>
            </w:r>
            <w:r w:rsidR="00295A08" w:rsidRPr="00B12FC5">
              <w:rPr>
                <w:sz w:val="22"/>
                <w:szCs w:val="22"/>
              </w:rPr>
              <w:t>objęty</w:t>
            </w:r>
            <w:r w:rsidRPr="00B12FC5">
              <w:rPr>
                <w:sz w:val="22"/>
                <w:szCs w:val="22"/>
              </w:rPr>
              <w:t xml:space="preserve"> zakresem </w:t>
            </w:r>
            <w:r w:rsidR="00295A08" w:rsidRPr="00B12FC5">
              <w:rPr>
                <w:sz w:val="22"/>
                <w:szCs w:val="22"/>
              </w:rPr>
              <w:t>ważnego</w:t>
            </w:r>
            <w:r w:rsidRPr="00B12FC5">
              <w:rPr>
                <w:sz w:val="22"/>
                <w:szCs w:val="22"/>
              </w:rPr>
              <w:t xml:space="preserve"> certyfikatu EC na MDD</w:t>
            </w:r>
          </w:p>
          <w:p w14:paraId="1BD8FC4B" w14:textId="25DEEBAB" w:rsidR="00921561" w:rsidRPr="00B12FC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2FC5">
              <w:rPr>
                <w:sz w:val="22"/>
                <w:szCs w:val="22"/>
              </w:rPr>
              <w:t xml:space="preserve">- </w:t>
            </w:r>
            <w:r w:rsidR="00295A08" w:rsidRPr="00B12FC5">
              <w:rPr>
                <w:sz w:val="22"/>
                <w:szCs w:val="22"/>
              </w:rPr>
              <w:t>spełnia</w:t>
            </w:r>
            <w:r w:rsidRPr="00B12FC5">
              <w:rPr>
                <w:sz w:val="22"/>
                <w:szCs w:val="22"/>
              </w:rPr>
              <w:t xml:space="preserve"> wymagania aktualnych, w tym </w:t>
            </w:r>
            <w:r w:rsidR="00295A08" w:rsidRPr="00B12FC5">
              <w:rPr>
                <w:sz w:val="22"/>
                <w:szCs w:val="22"/>
              </w:rPr>
              <w:t>również</w:t>
            </w:r>
            <w:r w:rsidRPr="00B12FC5">
              <w:rPr>
                <w:sz w:val="22"/>
                <w:szCs w:val="22"/>
              </w:rPr>
              <w:t xml:space="preserve"> zharmonizowanych z MDR i MDD norm</w:t>
            </w:r>
          </w:p>
          <w:p w14:paraId="6E53821D" w14:textId="5A2EA13A" w:rsidR="00921561" w:rsidRPr="00B12FC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2FC5">
              <w:rPr>
                <w:sz w:val="22"/>
                <w:szCs w:val="22"/>
              </w:rPr>
              <w:t xml:space="preserve">- dla tego wyrobu producent </w:t>
            </w:r>
            <w:r w:rsidR="00295A08" w:rsidRPr="00B12FC5">
              <w:rPr>
                <w:sz w:val="22"/>
                <w:szCs w:val="22"/>
              </w:rPr>
              <w:t>wdrożył</w:t>
            </w:r>
            <w:r w:rsidRPr="00B12FC5">
              <w:rPr>
                <w:sz w:val="22"/>
                <w:szCs w:val="22"/>
              </w:rPr>
              <w:t xml:space="preserve"> wszystkie procesy wymagane przez MDR, </w:t>
            </w:r>
            <w:r w:rsidR="00295A08" w:rsidRPr="00B12FC5">
              <w:rPr>
                <w:sz w:val="22"/>
                <w:szCs w:val="22"/>
              </w:rPr>
              <w:t>dotyczące</w:t>
            </w:r>
            <w:r w:rsidRPr="00B12FC5">
              <w:rPr>
                <w:sz w:val="22"/>
                <w:szCs w:val="22"/>
              </w:rPr>
              <w:t xml:space="preserve"> </w:t>
            </w:r>
            <w:r w:rsidR="00295A08" w:rsidRPr="00B12FC5">
              <w:rPr>
                <w:sz w:val="22"/>
                <w:szCs w:val="22"/>
              </w:rPr>
              <w:t>między</w:t>
            </w:r>
            <w:r w:rsidRPr="00B12FC5">
              <w:rPr>
                <w:sz w:val="22"/>
                <w:szCs w:val="22"/>
              </w:rPr>
              <w:t xml:space="preserve"> innymi zbierania informacji zwrotnej o </w:t>
            </w:r>
            <w:r w:rsidR="00295A08" w:rsidRPr="00B12FC5">
              <w:rPr>
                <w:sz w:val="22"/>
                <w:szCs w:val="22"/>
              </w:rPr>
              <w:t>bezpieczeństwie</w:t>
            </w:r>
            <w:r w:rsidRPr="00B12FC5">
              <w:rPr>
                <w:sz w:val="22"/>
                <w:szCs w:val="22"/>
              </w:rPr>
              <w:t xml:space="preserve"> wyrobu ?</w:t>
            </w:r>
          </w:p>
          <w:p w14:paraId="76507918" w14:textId="77777777" w:rsidR="00295A08" w:rsidRPr="00B12FC5" w:rsidRDefault="00295A08" w:rsidP="00295A0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12FC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E0ADAE5" w14:textId="4BC37730" w:rsidR="00B12FC5" w:rsidRPr="00B12FC5" w:rsidRDefault="00B12FC5" w:rsidP="00B12FC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12FC5">
              <w:rPr>
                <w:sz w:val="22"/>
                <w:szCs w:val="22"/>
              </w:rPr>
              <w:t xml:space="preserve">Zamawiający  wymaga, by oferowane wyroby medyczne były zgodne z Rozporządzeniem Parlamentu Europejskiego i Rady (UE) 2017/745 z dnia 5 kwietnia 2017 r, </w:t>
            </w:r>
            <w:r w:rsidRPr="00B12FC5">
              <w:rPr>
                <w:sz w:val="22"/>
                <w:szCs w:val="22"/>
                <w:u w:val="single"/>
              </w:rPr>
              <w:t>wraz z jego przepisami przejściowymi</w:t>
            </w:r>
            <w:r w:rsidRPr="00B12FC5">
              <w:rPr>
                <w:sz w:val="22"/>
                <w:szCs w:val="22"/>
              </w:rPr>
              <w:t xml:space="preserve"> [art. 123 ust. 3 lit. f)], zwanym dalej Rozporządzeniem MDR </w:t>
            </w:r>
            <w:r w:rsidRPr="00B12FC5">
              <w:rPr>
                <w:sz w:val="22"/>
                <w:szCs w:val="22"/>
                <w:u w:val="single"/>
              </w:rPr>
              <w:t>oraz Rozporządzeniem Parlamentu Europejskiego i Rady (UE) 2023/607 z dnia 15 marca 2023 r. w sprawie zmiany rozporządzeń (UE) 2017/745 i (UE) 2017/746 w odniesieniu do przepisów przejściowych dotyczących niektórych wyrobów medycznych i wyrobów medycznych do diagnostyki in vitro</w:t>
            </w:r>
            <w:r w:rsidRPr="00B12FC5">
              <w:rPr>
                <w:sz w:val="22"/>
                <w:szCs w:val="22"/>
              </w:rPr>
              <w:t xml:space="preserve">, a także winny spełniać wymagania określone Ustawą z dnia 7 kwietnia 2022 r. o wyrobach medycznych (t.j. Dz. U. 2022 poz. 974) </w:t>
            </w:r>
            <w:r w:rsidR="00733DAA">
              <w:rPr>
                <w:sz w:val="22"/>
                <w:szCs w:val="22"/>
              </w:rPr>
              <w:br/>
            </w:r>
            <w:r w:rsidRPr="00B12FC5">
              <w:rPr>
                <w:sz w:val="22"/>
                <w:szCs w:val="22"/>
              </w:rPr>
              <w:t>oraz innymi obowiązującymi przepisami prawa znajdującymi zastosowanie do wyrobów medycznych.</w:t>
            </w:r>
          </w:p>
          <w:p w14:paraId="217C36D2" w14:textId="24C03FFC" w:rsidR="00B12FC5" w:rsidRPr="00B12FC5" w:rsidRDefault="00B12FC5" w:rsidP="00B12F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12FC5">
              <w:rPr>
                <w:sz w:val="22"/>
                <w:szCs w:val="22"/>
              </w:rPr>
              <w:t xml:space="preserve">Jednocześnie, Zamawiający wymaga, aby Wykonawca dostarczał wyroby medyczne zgodne </w:t>
            </w:r>
            <w:r w:rsidR="00733DAA">
              <w:rPr>
                <w:sz w:val="22"/>
                <w:szCs w:val="22"/>
              </w:rPr>
              <w:br/>
            </w:r>
            <w:r w:rsidRPr="00B12FC5">
              <w:rPr>
                <w:sz w:val="22"/>
                <w:szCs w:val="22"/>
              </w:rPr>
              <w:t>z wszystkimi ww. aktami prawnymi przez cały czas obowiązywania umowy.</w:t>
            </w:r>
          </w:p>
          <w:p w14:paraId="7F2EF052" w14:textId="77777777" w:rsidR="00295A08" w:rsidRPr="00107719" w:rsidRDefault="00295A08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2DEB8B" w14:textId="79998784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295A08">
              <w:rPr>
                <w:b/>
                <w:bCs/>
                <w:sz w:val="22"/>
                <w:szCs w:val="22"/>
              </w:rPr>
              <w:t>6</w:t>
            </w:r>
          </w:p>
          <w:p w14:paraId="474AD768" w14:textId="1A894620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cy w pakiecie 1 </w:t>
            </w:r>
            <w:r w:rsidR="00295A08" w:rsidRPr="00107719">
              <w:rPr>
                <w:sz w:val="22"/>
                <w:szCs w:val="22"/>
              </w:rPr>
              <w:t>dopuści</w:t>
            </w:r>
            <w:r w:rsidRPr="00107719">
              <w:rPr>
                <w:sz w:val="22"/>
                <w:szCs w:val="22"/>
              </w:rPr>
              <w:t xml:space="preserve"> soczewk</w:t>
            </w:r>
            <w:r w:rsidR="00295A08">
              <w:rPr>
                <w:sz w:val="22"/>
                <w:szCs w:val="22"/>
              </w:rPr>
              <w:t>ę</w:t>
            </w:r>
            <w:r w:rsidRPr="00107719">
              <w:rPr>
                <w:sz w:val="22"/>
                <w:szCs w:val="22"/>
              </w:rPr>
              <w:t xml:space="preserve"> o </w:t>
            </w:r>
            <w:r w:rsidR="00295A08" w:rsidRPr="00107719">
              <w:rPr>
                <w:sz w:val="22"/>
                <w:szCs w:val="22"/>
              </w:rPr>
              <w:t>następujących</w:t>
            </w:r>
            <w:r w:rsidRPr="00107719">
              <w:rPr>
                <w:sz w:val="22"/>
                <w:szCs w:val="22"/>
              </w:rPr>
              <w:t xml:space="preserve"> parametrach:</w:t>
            </w:r>
          </w:p>
          <w:p w14:paraId="1D36818E" w14:textId="3D2FA2CE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Soczewka </w:t>
            </w:r>
            <w:r w:rsidR="00295A08" w:rsidRPr="00107719">
              <w:rPr>
                <w:sz w:val="22"/>
                <w:szCs w:val="22"/>
              </w:rPr>
              <w:t>wewnątrzgałkowa</w:t>
            </w:r>
            <w:r w:rsidRPr="00107719">
              <w:rPr>
                <w:sz w:val="22"/>
                <w:szCs w:val="22"/>
              </w:rPr>
              <w:t xml:space="preserve"> jednoogniskowa / </w:t>
            </w:r>
            <w:proofErr w:type="spellStart"/>
            <w:r w:rsidRPr="00107719">
              <w:rPr>
                <w:sz w:val="22"/>
                <w:szCs w:val="22"/>
              </w:rPr>
              <w:t>Ci.cie</w:t>
            </w:r>
            <w:proofErr w:type="spellEnd"/>
            <w:r w:rsidRPr="00107719">
              <w:rPr>
                <w:sz w:val="22"/>
                <w:szCs w:val="22"/>
              </w:rPr>
              <w:t xml:space="preserve"> 1.8 lub 2.2 mm / Materia.: akryl hydrofilny / Filtr UV / Uwodnienie soczewki: 26% / </w:t>
            </w:r>
            <w:r w:rsidR="00295A08" w:rsidRPr="00107719">
              <w:rPr>
                <w:sz w:val="22"/>
                <w:szCs w:val="22"/>
              </w:rPr>
              <w:t>Współczynnik</w:t>
            </w:r>
            <w:r w:rsidRPr="00107719">
              <w:rPr>
                <w:sz w:val="22"/>
                <w:szCs w:val="22"/>
              </w:rPr>
              <w:t xml:space="preserve"> refrakcji: 1.46 / Konstrukcja soczewki: jednocz</w:t>
            </w:r>
            <w:r w:rsidR="00295A08">
              <w:rPr>
                <w:sz w:val="22"/>
                <w:szCs w:val="22"/>
              </w:rPr>
              <w:t>ęś</w:t>
            </w:r>
            <w:r w:rsidRPr="00107719">
              <w:rPr>
                <w:sz w:val="22"/>
                <w:szCs w:val="22"/>
              </w:rPr>
              <w:t xml:space="preserve">ciowa, cztery oddzielne hapteny naro.ne ze znacznikiem </w:t>
            </w:r>
            <w:r w:rsidR="00295A08" w:rsidRPr="00107719">
              <w:rPr>
                <w:sz w:val="22"/>
                <w:szCs w:val="22"/>
              </w:rPr>
              <w:t>poprawności</w:t>
            </w:r>
            <w:r w:rsidRPr="00107719">
              <w:rPr>
                <w:sz w:val="22"/>
                <w:szCs w:val="22"/>
              </w:rPr>
              <w:t xml:space="preserve"> po</w:t>
            </w:r>
            <w:r w:rsidR="00295A08">
              <w:rPr>
                <w:sz w:val="22"/>
                <w:szCs w:val="22"/>
              </w:rPr>
              <w:t>ł</w:t>
            </w:r>
            <w:r w:rsidRPr="00107719">
              <w:rPr>
                <w:sz w:val="22"/>
                <w:szCs w:val="22"/>
              </w:rPr>
              <w:t>o</w:t>
            </w:r>
            <w:r w:rsidR="00295A08">
              <w:rPr>
                <w:sz w:val="22"/>
                <w:szCs w:val="22"/>
              </w:rPr>
              <w:t>ż</w:t>
            </w:r>
            <w:r w:rsidRPr="00107719">
              <w:rPr>
                <w:sz w:val="22"/>
                <w:szCs w:val="22"/>
              </w:rPr>
              <w:t>enia soczewki (prawa g</w:t>
            </w:r>
            <w:r w:rsidR="00295A08">
              <w:rPr>
                <w:sz w:val="22"/>
                <w:szCs w:val="22"/>
              </w:rPr>
              <w:t>ó</w:t>
            </w:r>
            <w:r w:rsidRPr="00107719">
              <w:rPr>
                <w:sz w:val="22"/>
                <w:szCs w:val="22"/>
              </w:rPr>
              <w:t>ra, lewy d</w:t>
            </w:r>
            <w:r w:rsidR="00295A08">
              <w:rPr>
                <w:sz w:val="22"/>
                <w:szCs w:val="22"/>
              </w:rPr>
              <w:t>ół</w:t>
            </w:r>
            <w:r w:rsidRPr="00107719">
              <w:rPr>
                <w:sz w:val="22"/>
                <w:szCs w:val="22"/>
              </w:rPr>
              <w:t xml:space="preserve">), </w:t>
            </w:r>
            <w:proofErr w:type="spellStart"/>
            <w:r w:rsidRPr="00107719">
              <w:rPr>
                <w:sz w:val="22"/>
                <w:szCs w:val="22"/>
              </w:rPr>
              <w:t>angulacja</w:t>
            </w:r>
            <w:proofErr w:type="spellEnd"/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haptenow</w:t>
            </w:r>
            <w:proofErr w:type="spellEnd"/>
            <w:r w:rsidRPr="00107719">
              <w:rPr>
                <w:sz w:val="22"/>
                <w:szCs w:val="22"/>
              </w:rPr>
              <w:t>: 0</w:t>
            </w:r>
            <w:r w:rsidR="00295A08">
              <w:rPr>
                <w:sz w:val="22"/>
                <w:szCs w:val="22"/>
              </w:rPr>
              <w:t xml:space="preserve"> stopni</w:t>
            </w:r>
            <w:r w:rsidRPr="00107719">
              <w:rPr>
                <w:sz w:val="22"/>
                <w:szCs w:val="22"/>
              </w:rPr>
              <w:t xml:space="preserve">, otwory w </w:t>
            </w:r>
            <w:r w:rsidR="00295A08" w:rsidRPr="00107719">
              <w:rPr>
                <w:sz w:val="22"/>
                <w:szCs w:val="22"/>
              </w:rPr>
              <w:t>każdym</w:t>
            </w:r>
            <w:r w:rsidRPr="00107719">
              <w:rPr>
                <w:sz w:val="22"/>
                <w:szCs w:val="22"/>
              </w:rPr>
              <w:t xml:space="preserve"> haptenie, ostra tylna </w:t>
            </w:r>
            <w:r w:rsidR="00295A08" w:rsidRPr="00107719">
              <w:rPr>
                <w:sz w:val="22"/>
                <w:szCs w:val="22"/>
              </w:rPr>
              <w:t>krawędź</w:t>
            </w:r>
            <w:r w:rsidRPr="00107719">
              <w:rPr>
                <w:sz w:val="22"/>
                <w:szCs w:val="22"/>
              </w:rPr>
              <w:t>. 360</w:t>
            </w:r>
            <w:r w:rsidR="00295A08">
              <w:rPr>
                <w:sz w:val="22"/>
                <w:szCs w:val="22"/>
              </w:rPr>
              <w:t xml:space="preserve"> stopni</w:t>
            </w:r>
            <w:r w:rsidRPr="00107719">
              <w:rPr>
                <w:sz w:val="22"/>
                <w:szCs w:val="22"/>
              </w:rPr>
              <w:t xml:space="preserve"> (stanowi barier</w:t>
            </w:r>
            <w:r w:rsidR="00295A08">
              <w:rPr>
                <w:sz w:val="22"/>
                <w:szCs w:val="22"/>
              </w:rPr>
              <w:t>ę</w:t>
            </w:r>
            <w:r w:rsidRPr="00107719">
              <w:rPr>
                <w:sz w:val="22"/>
                <w:szCs w:val="22"/>
              </w:rPr>
              <w:t xml:space="preserve"> </w:t>
            </w:r>
            <w:r w:rsidR="00295A08" w:rsidRPr="00107719">
              <w:rPr>
                <w:sz w:val="22"/>
                <w:szCs w:val="22"/>
              </w:rPr>
              <w:t>zabezpieczając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przed PCO) / Konstrukcja optyczna: </w:t>
            </w:r>
            <w:proofErr w:type="spellStart"/>
            <w:r w:rsidRPr="00107719">
              <w:rPr>
                <w:sz w:val="22"/>
                <w:szCs w:val="22"/>
              </w:rPr>
              <w:t>bezaberracyjna</w:t>
            </w:r>
            <w:proofErr w:type="spellEnd"/>
            <w:r w:rsidRPr="00107719">
              <w:rPr>
                <w:sz w:val="22"/>
                <w:szCs w:val="22"/>
              </w:rPr>
              <w:t xml:space="preserve">, </w:t>
            </w:r>
            <w:proofErr w:type="spellStart"/>
            <w:r w:rsidRPr="00107719">
              <w:rPr>
                <w:sz w:val="22"/>
                <w:szCs w:val="22"/>
              </w:rPr>
              <w:t>asferyczna</w:t>
            </w:r>
            <w:proofErr w:type="spellEnd"/>
            <w:r w:rsidRPr="00107719">
              <w:rPr>
                <w:sz w:val="22"/>
                <w:szCs w:val="22"/>
              </w:rPr>
              <w:t xml:space="preserve"> / </w:t>
            </w:r>
            <w:r w:rsidR="00295A08">
              <w:rPr>
                <w:sz w:val="22"/>
                <w:szCs w:val="22"/>
              </w:rPr>
              <w:t>ś</w:t>
            </w:r>
            <w:r w:rsidRPr="00107719">
              <w:rPr>
                <w:sz w:val="22"/>
                <w:szCs w:val="22"/>
              </w:rPr>
              <w:t xml:space="preserve">rednica </w:t>
            </w:r>
            <w:r w:rsidR="00295A08" w:rsidRPr="00107719">
              <w:rPr>
                <w:sz w:val="22"/>
                <w:szCs w:val="22"/>
              </w:rPr>
              <w:t>całkowita</w:t>
            </w:r>
            <w:r w:rsidRPr="00107719">
              <w:rPr>
                <w:sz w:val="22"/>
                <w:szCs w:val="22"/>
              </w:rPr>
              <w:t xml:space="preserve"> soczewki </w:t>
            </w:r>
            <w:r w:rsidR="00295A08" w:rsidRPr="00107719">
              <w:rPr>
                <w:sz w:val="22"/>
                <w:szCs w:val="22"/>
              </w:rPr>
              <w:t>zależna</w:t>
            </w:r>
            <w:r w:rsidRPr="00107719">
              <w:rPr>
                <w:sz w:val="22"/>
                <w:szCs w:val="22"/>
              </w:rPr>
              <w:t xml:space="preserve"> od </w:t>
            </w:r>
            <w:r w:rsidR="00295A08" w:rsidRPr="00107719">
              <w:rPr>
                <w:sz w:val="22"/>
                <w:szCs w:val="22"/>
              </w:rPr>
              <w:t>dioptrażu</w:t>
            </w:r>
            <w:r w:rsidRPr="00107719">
              <w:rPr>
                <w:sz w:val="22"/>
                <w:szCs w:val="22"/>
              </w:rPr>
              <w:t xml:space="preserve">: 11.00 mm w zakresie od 0.00D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do +15.00D, 10.7 mm od +15.50D do +22.00D, 10.5 mm od +22.50D do +30.00D / </w:t>
            </w:r>
            <w:r w:rsidR="00295A08" w:rsidRPr="00107719">
              <w:rPr>
                <w:sz w:val="22"/>
                <w:szCs w:val="22"/>
              </w:rPr>
              <w:t>średnica</w:t>
            </w:r>
            <w:r w:rsidRPr="00107719">
              <w:rPr>
                <w:sz w:val="22"/>
                <w:szCs w:val="22"/>
              </w:rPr>
              <w:t xml:space="preserve"> cz</w:t>
            </w:r>
            <w:r w:rsidR="00295A08">
              <w:rPr>
                <w:sz w:val="22"/>
                <w:szCs w:val="22"/>
              </w:rPr>
              <w:t>ęś</w:t>
            </w:r>
            <w:r w:rsidRPr="00107719">
              <w:rPr>
                <w:sz w:val="22"/>
                <w:szCs w:val="22"/>
              </w:rPr>
              <w:t xml:space="preserve">ci optycznej </w:t>
            </w:r>
            <w:r w:rsidR="00295A08" w:rsidRPr="00107719">
              <w:rPr>
                <w:sz w:val="22"/>
                <w:szCs w:val="22"/>
              </w:rPr>
              <w:t>zależna</w:t>
            </w:r>
            <w:r w:rsidRPr="00107719">
              <w:rPr>
                <w:sz w:val="22"/>
                <w:szCs w:val="22"/>
              </w:rPr>
              <w:t xml:space="preserve"> od </w:t>
            </w:r>
            <w:r w:rsidR="00295A08" w:rsidRPr="00107719">
              <w:rPr>
                <w:sz w:val="22"/>
                <w:szCs w:val="22"/>
              </w:rPr>
              <w:t>dioptrażu</w:t>
            </w:r>
            <w:r w:rsidRPr="00107719">
              <w:rPr>
                <w:sz w:val="22"/>
                <w:szCs w:val="22"/>
              </w:rPr>
              <w:t xml:space="preserve">: 6.2 mm w zakresie od 0.00D do +9.00D, 6.00 mm od +10.00D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do +30.00D / Zakres </w:t>
            </w:r>
            <w:r w:rsidR="00295A08" w:rsidRPr="00107719">
              <w:rPr>
                <w:sz w:val="22"/>
                <w:szCs w:val="22"/>
              </w:rPr>
              <w:t>dioptrażu</w:t>
            </w:r>
            <w:r w:rsidRPr="00107719">
              <w:rPr>
                <w:sz w:val="22"/>
                <w:szCs w:val="22"/>
              </w:rPr>
              <w:t>: od 0.00D do +10.00D co 1.00D, od +10.00D do +30.00D co 0.5D / Sta</w:t>
            </w:r>
            <w:r w:rsidR="00295A08">
              <w:rPr>
                <w:sz w:val="22"/>
                <w:szCs w:val="22"/>
              </w:rPr>
              <w:t>ł</w:t>
            </w:r>
            <w:r w:rsidRPr="00107719">
              <w:rPr>
                <w:sz w:val="22"/>
                <w:szCs w:val="22"/>
              </w:rPr>
              <w:t>a A-</w:t>
            </w:r>
            <w:proofErr w:type="spellStart"/>
            <w:r w:rsidRPr="00107719">
              <w:rPr>
                <w:sz w:val="22"/>
                <w:szCs w:val="22"/>
              </w:rPr>
              <w:t>Constant</w:t>
            </w:r>
            <w:proofErr w:type="spellEnd"/>
            <w:r w:rsidRPr="00107719">
              <w:rPr>
                <w:sz w:val="22"/>
                <w:szCs w:val="22"/>
              </w:rPr>
              <w:t>: 118.5. Do soczewki do</w:t>
            </w:r>
            <w:r w:rsidR="00295A08">
              <w:rPr>
                <w:sz w:val="22"/>
                <w:szCs w:val="22"/>
              </w:rPr>
              <w:t>łą</w:t>
            </w:r>
            <w:r w:rsidRPr="00107719">
              <w:rPr>
                <w:sz w:val="22"/>
                <w:szCs w:val="22"/>
              </w:rPr>
              <w:t xml:space="preserve">czony jednorazowy </w:t>
            </w:r>
            <w:proofErr w:type="spellStart"/>
            <w:r w:rsidRPr="00107719">
              <w:rPr>
                <w:sz w:val="22"/>
                <w:szCs w:val="22"/>
              </w:rPr>
              <w:t>injector</w:t>
            </w:r>
            <w:proofErr w:type="spellEnd"/>
            <w:r w:rsidRPr="00107719">
              <w:rPr>
                <w:sz w:val="22"/>
                <w:szCs w:val="22"/>
              </w:rPr>
              <w:t xml:space="preserve"> pakowany w </w:t>
            </w:r>
            <w:proofErr w:type="spellStart"/>
            <w:r w:rsidRPr="00107719">
              <w:rPr>
                <w:sz w:val="22"/>
                <w:szCs w:val="22"/>
              </w:rPr>
              <w:t>box</w:t>
            </w:r>
            <w:proofErr w:type="spellEnd"/>
            <w:r w:rsidRPr="00107719">
              <w:rPr>
                <w:sz w:val="22"/>
                <w:szCs w:val="22"/>
              </w:rPr>
              <w:t xml:space="preserve"> po 10 sztuk</w:t>
            </w:r>
            <w:r w:rsidR="00295A08">
              <w:rPr>
                <w:sz w:val="22"/>
                <w:szCs w:val="22"/>
              </w:rPr>
              <w:t xml:space="preserve"> </w:t>
            </w:r>
            <w:r w:rsidRPr="00107719">
              <w:rPr>
                <w:sz w:val="22"/>
                <w:szCs w:val="22"/>
              </w:rPr>
              <w:t>?</w:t>
            </w:r>
          </w:p>
          <w:p w14:paraId="4F287BD5" w14:textId="7B1C62DC" w:rsidR="00295A08" w:rsidRPr="00A42ABA" w:rsidRDefault="00295A08" w:rsidP="00295A0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17DE8888" w14:textId="77777777" w:rsidR="00295A08" w:rsidRPr="00107719" w:rsidRDefault="00295A08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A05E69" w14:textId="6F95A9D9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295A08">
              <w:rPr>
                <w:b/>
                <w:bCs/>
                <w:sz w:val="22"/>
                <w:szCs w:val="22"/>
              </w:rPr>
              <w:t>7</w:t>
            </w:r>
          </w:p>
          <w:p w14:paraId="7257B9F1" w14:textId="55E83534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cy w pakiecie 2 </w:t>
            </w:r>
            <w:r w:rsidR="00295A08" w:rsidRPr="00107719">
              <w:rPr>
                <w:sz w:val="22"/>
                <w:szCs w:val="22"/>
              </w:rPr>
              <w:t>dopuści</w:t>
            </w:r>
            <w:r w:rsidRPr="00107719">
              <w:rPr>
                <w:sz w:val="22"/>
                <w:szCs w:val="22"/>
              </w:rPr>
              <w:t xml:space="preserve"> soczewk</w:t>
            </w:r>
            <w:r w:rsidR="00295A08">
              <w:rPr>
                <w:sz w:val="22"/>
                <w:szCs w:val="22"/>
              </w:rPr>
              <w:t>ę</w:t>
            </w:r>
            <w:r w:rsidRPr="00107719">
              <w:rPr>
                <w:sz w:val="22"/>
                <w:szCs w:val="22"/>
              </w:rPr>
              <w:t xml:space="preserve"> o </w:t>
            </w:r>
            <w:r w:rsidR="00295A08" w:rsidRPr="00107719">
              <w:rPr>
                <w:sz w:val="22"/>
                <w:szCs w:val="22"/>
              </w:rPr>
              <w:t>następujących</w:t>
            </w:r>
            <w:r w:rsidRPr="00107719">
              <w:rPr>
                <w:sz w:val="22"/>
                <w:szCs w:val="22"/>
              </w:rPr>
              <w:t xml:space="preserve"> parametrach:</w:t>
            </w:r>
          </w:p>
          <w:p w14:paraId="2A85402C" w14:textId="678591C6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Soczewka </w:t>
            </w:r>
            <w:r w:rsidR="00295A08" w:rsidRPr="00107719">
              <w:rPr>
                <w:sz w:val="22"/>
                <w:szCs w:val="22"/>
              </w:rPr>
              <w:t>wewnątrzgałkowa</w:t>
            </w:r>
            <w:r w:rsidRPr="00107719">
              <w:rPr>
                <w:sz w:val="22"/>
                <w:szCs w:val="22"/>
              </w:rPr>
              <w:t xml:space="preserve"> jednoogniskowa / </w:t>
            </w:r>
            <w:proofErr w:type="spellStart"/>
            <w:r w:rsidRPr="00107719">
              <w:rPr>
                <w:sz w:val="22"/>
                <w:szCs w:val="22"/>
              </w:rPr>
              <w:t>Preloadowana</w:t>
            </w:r>
            <w:proofErr w:type="spellEnd"/>
            <w:r w:rsidRPr="00107719">
              <w:rPr>
                <w:sz w:val="22"/>
                <w:szCs w:val="22"/>
              </w:rPr>
              <w:t xml:space="preserve"> / </w:t>
            </w:r>
            <w:r w:rsidR="00295A08" w:rsidRPr="00107719">
              <w:rPr>
                <w:sz w:val="22"/>
                <w:szCs w:val="22"/>
              </w:rPr>
              <w:t>Ci</w:t>
            </w:r>
            <w:r w:rsidR="00295A08">
              <w:rPr>
                <w:sz w:val="22"/>
                <w:szCs w:val="22"/>
              </w:rPr>
              <w:t>ę</w:t>
            </w:r>
            <w:r w:rsidR="00295A08" w:rsidRPr="00107719">
              <w:rPr>
                <w:sz w:val="22"/>
                <w:szCs w:val="22"/>
              </w:rPr>
              <w:t>cie</w:t>
            </w:r>
            <w:r w:rsidRPr="00107719">
              <w:rPr>
                <w:sz w:val="22"/>
                <w:szCs w:val="22"/>
              </w:rPr>
              <w:t xml:space="preserve"> </w:t>
            </w:r>
            <w:r w:rsidR="00295A08">
              <w:rPr>
                <w:sz w:val="22"/>
                <w:szCs w:val="22"/>
              </w:rPr>
              <w:t>≥</w:t>
            </w:r>
            <w:r w:rsidRPr="00107719">
              <w:rPr>
                <w:sz w:val="22"/>
                <w:szCs w:val="22"/>
              </w:rPr>
              <w:t xml:space="preserve"> 2.2 mm / Materia</w:t>
            </w:r>
            <w:r w:rsidR="00295A08">
              <w:rPr>
                <w:sz w:val="22"/>
                <w:szCs w:val="22"/>
              </w:rPr>
              <w:t>ł</w:t>
            </w:r>
            <w:r w:rsidRPr="00107719">
              <w:rPr>
                <w:sz w:val="22"/>
                <w:szCs w:val="22"/>
              </w:rPr>
              <w:t xml:space="preserve">: akryl hydrofobowy </w:t>
            </w:r>
            <w:proofErr w:type="spellStart"/>
            <w:r w:rsidRPr="00107719">
              <w:rPr>
                <w:sz w:val="22"/>
                <w:szCs w:val="22"/>
              </w:rPr>
              <w:t>glistening-free</w:t>
            </w:r>
            <w:proofErr w:type="spellEnd"/>
            <w:r w:rsidRPr="00107719">
              <w:rPr>
                <w:sz w:val="22"/>
                <w:szCs w:val="22"/>
              </w:rPr>
              <w:t xml:space="preserve"> (u</w:t>
            </w:r>
            <w:r w:rsidR="00295A08">
              <w:rPr>
                <w:sz w:val="22"/>
                <w:szCs w:val="22"/>
              </w:rPr>
              <w:t>ż</w:t>
            </w:r>
            <w:r w:rsidRPr="00107719">
              <w:rPr>
                <w:sz w:val="22"/>
                <w:szCs w:val="22"/>
              </w:rPr>
              <w:t>yty materia</w:t>
            </w:r>
            <w:r w:rsidR="00295A08">
              <w:rPr>
                <w:sz w:val="22"/>
                <w:szCs w:val="22"/>
              </w:rPr>
              <w:t>ł</w:t>
            </w:r>
            <w:r w:rsidRPr="00107719">
              <w:rPr>
                <w:sz w:val="22"/>
                <w:szCs w:val="22"/>
              </w:rPr>
              <w:t xml:space="preserve"> i pakowanie w roztworze soli fizjologicznej gwarantuj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brak powstawania wakuoli po wszczepie oraz brak odblask</w:t>
            </w:r>
            <w:r w:rsidR="00295A08">
              <w:rPr>
                <w:sz w:val="22"/>
                <w:szCs w:val="22"/>
              </w:rPr>
              <w:t>ó</w:t>
            </w:r>
            <w:r w:rsidRPr="00107719">
              <w:rPr>
                <w:sz w:val="22"/>
                <w:szCs w:val="22"/>
              </w:rPr>
              <w:t xml:space="preserve">w) / Filtr UV / Uwodnienie soczewki: 4% / </w:t>
            </w:r>
            <w:r w:rsidR="00295A08" w:rsidRPr="00107719">
              <w:rPr>
                <w:sz w:val="22"/>
                <w:szCs w:val="22"/>
              </w:rPr>
              <w:t>Współczynnik</w:t>
            </w:r>
            <w:r w:rsidRPr="00107719">
              <w:rPr>
                <w:sz w:val="22"/>
                <w:szCs w:val="22"/>
              </w:rPr>
              <w:t xml:space="preserve"> refrakcji (w 35</w:t>
            </w:r>
            <w:r w:rsidR="00295A08">
              <w:rPr>
                <w:sz w:val="22"/>
                <w:szCs w:val="22"/>
              </w:rPr>
              <w:t xml:space="preserve"> stopni </w:t>
            </w:r>
            <w:r w:rsidRPr="00107719">
              <w:rPr>
                <w:sz w:val="22"/>
                <w:szCs w:val="22"/>
              </w:rPr>
              <w:t>C): 1.53 / Temperatura zeszklenia: 15</w:t>
            </w:r>
            <w:r w:rsidR="00295A08">
              <w:rPr>
                <w:sz w:val="22"/>
                <w:szCs w:val="22"/>
              </w:rPr>
              <w:t xml:space="preserve"> stopni </w:t>
            </w:r>
            <w:r w:rsidRPr="00107719">
              <w:rPr>
                <w:sz w:val="22"/>
                <w:szCs w:val="22"/>
              </w:rPr>
              <w:t xml:space="preserve">C / Liczba </w:t>
            </w:r>
            <w:proofErr w:type="spellStart"/>
            <w:r w:rsidRPr="00107719">
              <w:rPr>
                <w:sz w:val="22"/>
                <w:szCs w:val="22"/>
              </w:rPr>
              <w:t>Abbego</w:t>
            </w:r>
            <w:proofErr w:type="spellEnd"/>
            <w:r w:rsidRPr="00107719">
              <w:rPr>
                <w:sz w:val="22"/>
                <w:szCs w:val="22"/>
              </w:rPr>
              <w:t>: 42 / Konstrukcja soczewki: jednocz</w:t>
            </w:r>
            <w:r w:rsidR="00295A08">
              <w:rPr>
                <w:sz w:val="22"/>
                <w:szCs w:val="22"/>
              </w:rPr>
              <w:t>ęś</w:t>
            </w:r>
            <w:r w:rsidRPr="00107719">
              <w:rPr>
                <w:sz w:val="22"/>
                <w:szCs w:val="22"/>
              </w:rPr>
              <w:t>ciowa, dwa zmodyfikowane hapteny typu C-</w:t>
            </w:r>
            <w:proofErr w:type="spellStart"/>
            <w:r w:rsidRPr="00107719">
              <w:rPr>
                <w:sz w:val="22"/>
                <w:szCs w:val="22"/>
              </w:rPr>
              <w:t>loop</w:t>
            </w:r>
            <w:proofErr w:type="spellEnd"/>
            <w:r w:rsidRPr="00107719">
              <w:rPr>
                <w:sz w:val="22"/>
                <w:szCs w:val="22"/>
              </w:rPr>
              <w:t xml:space="preserve"> i Step </w:t>
            </w:r>
            <w:proofErr w:type="spellStart"/>
            <w:r w:rsidRPr="00107719">
              <w:rPr>
                <w:sz w:val="22"/>
                <w:szCs w:val="22"/>
              </w:rPr>
              <w:t>Vaulted</w:t>
            </w:r>
            <w:proofErr w:type="spellEnd"/>
            <w:r w:rsidRPr="00107719">
              <w:rPr>
                <w:sz w:val="22"/>
                <w:szCs w:val="22"/>
              </w:rPr>
              <w:t xml:space="preserve"> (</w:t>
            </w:r>
            <w:r w:rsidR="00295A08" w:rsidRPr="00107719">
              <w:rPr>
                <w:sz w:val="22"/>
                <w:szCs w:val="22"/>
              </w:rPr>
              <w:t>zwiększona</w:t>
            </w:r>
            <w:r w:rsidRPr="00107719">
              <w:rPr>
                <w:sz w:val="22"/>
                <w:szCs w:val="22"/>
              </w:rPr>
              <w:t xml:space="preserve"> powierzchnia styku hapten</w:t>
            </w:r>
            <w:r w:rsidR="00295A08">
              <w:rPr>
                <w:sz w:val="22"/>
                <w:szCs w:val="22"/>
              </w:rPr>
              <w:t>ó</w:t>
            </w:r>
            <w:r w:rsidRPr="00107719">
              <w:rPr>
                <w:sz w:val="22"/>
                <w:szCs w:val="22"/>
              </w:rPr>
              <w:t>w z torb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i otwory </w:t>
            </w:r>
            <w:proofErr w:type="spellStart"/>
            <w:r w:rsidRPr="00107719">
              <w:rPr>
                <w:sz w:val="22"/>
                <w:szCs w:val="22"/>
              </w:rPr>
              <w:t>fenestracyjne</w:t>
            </w:r>
            <w:proofErr w:type="spellEnd"/>
            <w:r w:rsidRPr="00107719">
              <w:rPr>
                <w:sz w:val="22"/>
                <w:szCs w:val="22"/>
              </w:rPr>
              <w:t xml:space="preserve"> na cz</w:t>
            </w:r>
            <w:r w:rsidR="00295A08">
              <w:rPr>
                <w:sz w:val="22"/>
                <w:szCs w:val="22"/>
              </w:rPr>
              <w:t>ęś</w:t>
            </w:r>
            <w:r w:rsidRPr="00107719">
              <w:rPr>
                <w:sz w:val="22"/>
                <w:szCs w:val="22"/>
              </w:rPr>
              <w:t>ci haptycznej poprawiaj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stabilno</w:t>
            </w:r>
            <w:r w:rsidR="00295A08">
              <w:rPr>
                <w:sz w:val="22"/>
                <w:szCs w:val="22"/>
              </w:rPr>
              <w:t>ść</w:t>
            </w:r>
            <w:r w:rsidRPr="00107719">
              <w:rPr>
                <w:sz w:val="22"/>
                <w:szCs w:val="22"/>
              </w:rPr>
              <w:t xml:space="preserve"> soczewki), ostra tylna </w:t>
            </w:r>
            <w:r w:rsidR="00295A08" w:rsidRPr="00107719">
              <w:rPr>
                <w:sz w:val="22"/>
                <w:szCs w:val="22"/>
              </w:rPr>
              <w:t>krawędź</w:t>
            </w:r>
            <w:r w:rsidRPr="00107719">
              <w:rPr>
                <w:sz w:val="22"/>
                <w:szCs w:val="22"/>
              </w:rPr>
              <w:t xml:space="preserve"> 360</w:t>
            </w:r>
            <w:r w:rsidR="00295A08">
              <w:rPr>
                <w:sz w:val="22"/>
                <w:szCs w:val="22"/>
              </w:rPr>
              <w:t xml:space="preserve"> stopni </w:t>
            </w:r>
            <w:r w:rsidRPr="00107719">
              <w:rPr>
                <w:sz w:val="22"/>
                <w:szCs w:val="22"/>
              </w:rPr>
              <w:t>(</w:t>
            </w:r>
            <w:r w:rsidR="00295A08" w:rsidRPr="00107719">
              <w:rPr>
                <w:sz w:val="22"/>
                <w:szCs w:val="22"/>
              </w:rPr>
              <w:t>poniżej</w:t>
            </w:r>
            <w:r w:rsidRPr="00107719">
              <w:rPr>
                <w:sz w:val="22"/>
                <w:szCs w:val="22"/>
              </w:rPr>
              <w:t xml:space="preserve"> 10 </w:t>
            </w:r>
            <w:proofErr w:type="spellStart"/>
            <w:r w:rsidR="00295A08">
              <w:rPr>
                <w:sz w:val="22"/>
                <w:szCs w:val="22"/>
              </w:rPr>
              <w:t>u</w:t>
            </w:r>
            <w:r w:rsidRPr="00107719">
              <w:rPr>
                <w:sz w:val="22"/>
                <w:szCs w:val="22"/>
              </w:rPr>
              <w:t>m</w:t>
            </w:r>
            <w:proofErr w:type="spellEnd"/>
            <w:r w:rsidRPr="00107719">
              <w:rPr>
                <w:sz w:val="22"/>
                <w:szCs w:val="22"/>
              </w:rPr>
              <w:t xml:space="preserve"> i optyka soczewki </w:t>
            </w:r>
            <w:r w:rsidR="00295A08" w:rsidRPr="00107719">
              <w:rPr>
                <w:sz w:val="22"/>
                <w:szCs w:val="22"/>
              </w:rPr>
              <w:t>przesunięta</w:t>
            </w:r>
            <w:r w:rsidRPr="00107719">
              <w:rPr>
                <w:sz w:val="22"/>
                <w:szCs w:val="22"/>
              </w:rPr>
              <w:t xml:space="preserve"> do ty</w:t>
            </w:r>
            <w:r w:rsidR="00295A08">
              <w:rPr>
                <w:sz w:val="22"/>
                <w:szCs w:val="22"/>
              </w:rPr>
              <w:t>ł</w:t>
            </w:r>
            <w:r w:rsidRPr="00107719">
              <w:rPr>
                <w:sz w:val="22"/>
                <w:szCs w:val="22"/>
              </w:rPr>
              <w:t>u w stosunku do hapten</w:t>
            </w:r>
            <w:r w:rsidR="00295A08">
              <w:rPr>
                <w:sz w:val="22"/>
                <w:szCs w:val="22"/>
              </w:rPr>
              <w:t>ó</w:t>
            </w:r>
            <w:r w:rsidRPr="00107719">
              <w:rPr>
                <w:sz w:val="22"/>
                <w:szCs w:val="22"/>
              </w:rPr>
              <w:t>w gwarantuj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dobre przyleganie soczewki do tylnej torby oraz stanowi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barier</w:t>
            </w:r>
            <w:r w:rsidR="00295A08">
              <w:rPr>
                <w:sz w:val="22"/>
                <w:szCs w:val="22"/>
              </w:rPr>
              <w:t>ę</w:t>
            </w:r>
            <w:r w:rsidRPr="00107719">
              <w:rPr>
                <w:sz w:val="22"/>
                <w:szCs w:val="22"/>
              </w:rPr>
              <w:t xml:space="preserve"> </w:t>
            </w:r>
            <w:r w:rsidR="00295A08" w:rsidRPr="00107719">
              <w:rPr>
                <w:sz w:val="22"/>
                <w:szCs w:val="22"/>
              </w:rPr>
              <w:t>zabezpieczając</w:t>
            </w:r>
            <w:r w:rsidR="00295A08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 przed PCO) / Konstrukcja optyczna: </w:t>
            </w:r>
            <w:proofErr w:type="spellStart"/>
            <w:r w:rsidRPr="00107719">
              <w:rPr>
                <w:sz w:val="22"/>
                <w:szCs w:val="22"/>
              </w:rPr>
              <w:t>bezaberracyjna</w:t>
            </w:r>
            <w:proofErr w:type="spellEnd"/>
            <w:r w:rsidRPr="00107719">
              <w:rPr>
                <w:sz w:val="22"/>
                <w:szCs w:val="22"/>
              </w:rPr>
              <w:t xml:space="preserve">, </w:t>
            </w:r>
            <w:proofErr w:type="spellStart"/>
            <w:r w:rsidRPr="00107719">
              <w:rPr>
                <w:sz w:val="22"/>
                <w:szCs w:val="22"/>
              </w:rPr>
              <w:t>asferyczna</w:t>
            </w:r>
            <w:proofErr w:type="spellEnd"/>
            <w:r w:rsidRPr="00107719">
              <w:rPr>
                <w:sz w:val="22"/>
                <w:szCs w:val="22"/>
              </w:rPr>
              <w:t xml:space="preserve"> / </w:t>
            </w:r>
            <w:r w:rsidRPr="00107719">
              <w:rPr>
                <w:sz w:val="22"/>
                <w:szCs w:val="22"/>
              </w:rPr>
              <w:lastRenderedPageBreak/>
              <w:t>.</w:t>
            </w:r>
            <w:r w:rsidR="00557770" w:rsidRPr="00107719">
              <w:rPr>
                <w:sz w:val="22"/>
                <w:szCs w:val="22"/>
              </w:rPr>
              <w:t>średnica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całkowita</w:t>
            </w:r>
            <w:r w:rsidRPr="00107719">
              <w:rPr>
                <w:sz w:val="22"/>
                <w:szCs w:val="22"/>
              </w:rPr>
              <w:t>: 12.5 mm / .</w:t>
            </w:r>
            <w:r w:rsidR="00557770" w:rsidRPr="00107719">
              <w:rPr>
                <w:sz w:val="22"/>
                <w:szCs w:val="22"/>
              </w:rPr>
              <w:t>średnica</w:t>
            </w:r>
            <w:r w:rsidRPr="00107719">
              <w:rPr>
                <w:sz w:val="22"/>
                <w:szCs w:val="22"/>
              </w:rPr>
              <w:t xml:space="preserve"> cz</w:t>
            </w:r>
            <w:r w:rsidR="00557770">
              <w:rPr>
                <w:sz w:val="22"/>
                <w:szCs w:val="22"/>
              </w:rPr>
              <w:t>ęś</w:t>
            </w:r>
            <w:r w:rsidRPr="00107719">
              <w:rPr>
                <w:sz w:val="22"/>
                <w:szCs w:val="22"/>
              </w:rPr>
              <w:t xml:space="preserve">ci optycznej: 6.0 mm / Zakres </w:t>
            </w:r>
            <w:r w:rsidR="00557770" w:rsidRPr="00107719">
              <w:rPr>
                <w:sz w:val="22"/>
                <w:szCs w:val="22"/>
              </w:rPr>
              <w:t>dioptrażu</w:t>
            </w:r>
            <w:r w:rsidRPr="00107719">
              <w:rPr>
                <w:sz w:val="22"/>
                <w:szCs w:val="22"/>
              </w:rPr>
              <w:t xml:space="preserve">: od 0.00D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>do +10.0D co 1D, od +10.0D do +30.0D co 0.5D, od 30.0D do +34.0D co 1.0D / Sta</w:t>
            </w:r>
            <w:r w:rsidR="00557770">
              <w:rPr>
                <w:sz w:val="22"/>
                <w:szCs w:val="22"/>
              </w:rPr>
              <w:t>ł</w:t>
            </w:r>
            <w:r w:rsidRPr="00107719">
              <w:rPr>
                <w:sz w:val="22"/>
                <w:szCs w:val="22"/>
              </w:rPr>
              <w:t>a A-</w:t>
            </w:r>
            <w:proofErr w:type="spellStart"/>
            <w:r w:rsidRPr="00107719">
              <w:rPr>
                <w:sz w:val="22"/>
                <w:szCs w:val="22"/>
              </w:rPr>
              <w:t>Constant</w:t>
            </w:r>
            <w:proofErr w:type="spellEnd"/>
            <w:r w:rsidRPr="00107719">
              <w:rPr>
                <w:sz w:val="22"/>
                <w:szCs w:val="22"/>
              </w:rPr>
              <w:t>: 119.1</w:t>
            </w:r>
            <w:r w:rsidR="00557770">
              <w:rPr>
                <w:sz w:val="22"/>
                <w:szCs w:val="22"/>
              </w:rPr>
              <w:t xml:space="preserve"> </w:t>
            </w:r>
            <w:r w:rsidRPr="00107719">
              <w:rPr>
                <w:sz w:val="22"/>
                <w:szCs w:val="22"/>
              </w:rPr>
              <w:t>?</w:t>
            </w:r>
          </w:p>
          <w:p w14:paraId="6F405CFC" w14:textId="77E0CF42" w:rsidR="00557770" w:rsidRPr="00A42ABA" w:rsidRDefault="00557770" w:rsidP="0055777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1FAA9C71" w14:textId="77777777" w:rsidR="00557770" w:rsidRPr="00107719" w:rsidRDefault="00557770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01A2A7" w14:textId="061AB4D9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557770">
              <w:rPr>
                <w:b/>
                <w:bCs/>
                <w:sz w:val="22"/>
                <w:szCs w:val="22"/>
              </w:rPr>
              <w:t>8</w:t>
            </w:r>
          </w:p>
          <w:p w14:paraId="55664E65" w14:textId="26CB0E9D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Zamawiaj.cy w Zadaniu nr 4 </w:t>
            </w:r>
            <w:r w:rsidR="00557770" w:rsidRPr="00107719">
              <w:rPr>
                <w:sz w:val="22"/>
                <w:szCs w:val="22"/>
              </w:rPr>
              <w:t>dopuści</w:t>
            </w:r>
            <w:r w:rsidRPr="00107719">
              <w:rPr>
                <w:sz w:val="22"/>
                <w:szCs w:val="22"/>
              </w:rPr>
              <w:t xml:space="preserve"> soczewk</w:t>
            </w:r>
            <w:r w:rsidR="00557770">
              <w:rPr>
                <w:sz w:val="22"/>
                <w:szCs w:val="22"/>
              </w:rPr>
              <w:t>ę</w:t>
            </w:r>
            <w:r w:rsidRPr="00107719">
              <w:rPr>
                <w:sz w:val="22"/>
                <w:szCs w:val="22"/>
              </w:rPr>
              <w:t xml:space="preserve"> do </w:t>
            </w:r>
            <w:r w:rsidR="00557770" w:rsidRPr="00107719">
              <w:rPr>
                <w:sz w:val="22"/>
                <w:szCs w:val="22"/>
              </w:rPr>
              <w:t>przedłużonego</w:t>
            </w:r>
            <w:r w:rsidRPr="00107719">
              <w:rPr>
                <w:sz w:val="22"/>
                <w:szCs w:val="22"/>
              </w:rPr>
              <w:t xml:space="preserve"> noszenia BC 8.5, DIA 14.2, 56% </w:t>
            </w:r>
            <w:proofErr w:type="spellStart"/>
            <w:r w:rsidRPr="00107719">
              <w:rPr>
                <w:sz w:val="22"/>
                <w:szCs w:val="22"/>
              </w:rPr>
              <w:t>samfilcon</w:t>
            </w:r>
            <w:proofErr w:type="spellEnd"/>
            <w:r w:rsidRPr="00107719">
              <w:rPr>
                <w:sz w:val="22"/>
                <w:szCs w:val="22"/>
              </w:rPr>
              <w:t xml:space="preserve"> A, 46% wody ?</w:t>
            </w:r>
          </w:p>
          <w:p w14:paraId="660EBCF9" w14:textId="055E0939" w:rsidR="00557770" w:rsidRPr="00A42ABA" w:rsidRDefault="00557770" w:rsidP="0055777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43C26865" w14:textId="77777777" w:rsidR="00FA63ED" w:rsidRDefault="00FA63ED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12DD6A3" w14:textId="06A003E7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</w:t>
            </w:r>
            <w:r w:rsidR="00557770">
              <w:rPr>
                <w:b/>
                <w:bCs/>
                <w:sz w:val="22"/>
                <w:szCs w:val="22"/>
              </w:rPr>
              <w:t>9</w:t>
            </w:r>
          </w:p>
          <w:p w14:paraId="639431F4" w14:textId="66F20049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Zamawiaj.cy w Zadaniu nr 4 </w:t>
            </w:r>
            <w:r w:rsidR="00557770" w:rsidRPr="00107719">
              <w:rPr>
                <w:sz w:val="22"/>
                <w:szCs w:val="22"/>
              </w:rPr>
              <w:t>dopuści</w:t>
            </w:r>
            <w:r w:rsidRPr="00107719">
              <w:rPr>
                <w:sz w:val="22"/>
                <w:szCs w:val="22"/>
              </w:rPr>
              <w:t xml:space="preserve"> soczewki pakowane po 6 sztuk w opakowaniu zbiorczym</w:t>
            </w:r>
            <w:r w:rsidR="00557770">
              <w:rPr>
                <w:sz w:val="22"/>
                <w:szCs w:val="22"/>
              </w:rPr>
              <w:t xml:space="preserve"> </w:t>
            </w:r>
            <w:r w:rsidRPr="00107719">
              <w:rPr>
                <w:sz w:val="22"/>
                <w:szCs w:val="22"/>
              </w:rPr>
              <w:t>? Je</w:t>
            </w:r>
            <w:r w:rsidR="00557770">
              <w:rPr>
                <w:sz w:val="22"/>
                <w:szCs w:val="22"/>
              </w:rPr>
              <w:t>że</w:t>
            </w:r>
            <w:r w:rsidRPr="00107719">
              <w:rPr>
                <w:sz w:val="22"/>
                <w:szCs w:val="22"/>
              </w:rPr>
              <w:t xml:space="preserve">li tak, ile </w:t>
            </w:r>
            <w:r w:rsidR="00557770" w:rsidRPr="00107719">
              <w:rPr>
                <w:sz w:val="22"/>
                <w:szCs w:val="22"/>
              </w:rPr>
              <w:t>wówczas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opakowań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należy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zaoferować</w:t>
            </w:r>
            <w:r w:rsidR="00557770">
              <w:rPr>
                <w:sz w:val="22"/>
                <w:szCs w:val="22"/>
              </w:rPr>
              <w:t xml:space="preserve"> </w:t>
            </w:r>
            <w:r w:rsidRPr="00107719">
              <w:rPr>
                <w:sz w:val="22"/>
                <w:szCs w:val="22"/>
              </w:rPr>
              <w:t>?</w:t>
            </w:r>
          </w:p>
          <w:p w14:paraId="3C3AE465" w14:textId="580A05DB" w:rsidR="00557770" w:rsidRPr="00A42ABA" w:rsidRDefault="00557770" w:rsidP="0055777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Tak</w:t>
            </w:r>
            <w:r w:rsidR="005038F6">
              <w:rPr>
                <w:sz w:val="22"/>
                <w:szCs w:val="22"/>
              </w:rPr>
              <w:t>, Zamawiający wyraża zgodę. Wówczas należy zaoferować 12 opakowań a’ 6 sztuk.</w:t>
            </w:r>
          </w:p>
          <w:p w14:paraId="79D6B06B" w14:textId="77777777" w:rsidR="00557770" w:rsidRPr="00107719" w:rsidRDefault="00557770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1CF34A" w14:textId="7A4AD9D6" w:rsidR="00107719" w:rsidRPr="00107719" w:rsidRDefault="00107719" w:rsidP="0010771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 w:rsidR="00557770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  <w:p w14:paraId="7CA609B1" w14:textId="7E378408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</w:t>
            </w:r>
            <w:r w:rsidR="00557770">
              <w:rPr>
                <w:sz w:val="22"/>
                <w:szCs w:val="22"/>
              </w:rPr>
              <w:t>ą</w:t>
            </w:r>
            <w:r w:rsidRPr="00107719">
              <w:rPr>
                <w:sz w:val="22"/>
                <w:szCs w:val="22"/>
              </w:rPr>
              <w:t xml:space="preserve">cy w pakiecie nr 3 </w:t>
            </w:r>
            <w:r w:rsidR="00557770" w:rsidRPr="00107719">
              <w:rPr>
                <w:sz w:val="22"/>
                <w:szCs w:val="22"/>
              </w:rPr>
              <w:t>dopuści</w:t>
            </w:r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hydroksypropylometyloceluloz</w:t>
            </w:r>
            <w:r w:rsidR="00557770">
              <w:rPr>
                <w:sz w:val="22"/>
                <w:szCs w:val="22"/>
              </w:rPr>
              <w:t>ę</w:t>
            </w:r>
            <w:proofErr w:type="spellEnd"/>
            <w:r w:rsidRPr="00107719">
              <w:rPr>
                <w:sz w:val="22"/>
                <w:szCs w:val="22"/>
              </w:rPr>
              <w:t xml:space="preserve"> o </w:t>
            </w:r>
            <w:r w:rsidR="00557770" w:rsidRPr="00107719">
              <w:rPr>
                <w:sz w:val="22"/>
                <w:szCs w:val="22"/>
              </w:rPr>
              <w:t>pojemności</w:t>
            </w:r>
            <w:r w:rsidRPr="00107719">
              <w:rPr>
                <w:sz w:val="22"/>
                <w:szCs w:val="22"/>
              </w:rPr>
              <w:t xml:space="preserve"> 2,5ml</w:t>
            </w:r>
            <w:r w:rsidR="00B75EAA">
              <w:rPr>
                <w:sz w:val="22"/>
                <w:szCs w:val="22"/>
              </w:rPr>
              <w:t xml:space="preserve"> </w:t>
            </w:r>
            <w:r w:rsidRPr="00107719">
              <w:rPr>
                <w:sz w:val="22"/>
                <w:szCs w:val="22"/>
              </w:rPr>
              <w:t xml:space="preserve">? </w:t>
            </w:r>
            <w:r w:rsidR="00557770" w:rsidRPr="00107719">
              <w:rPr>
                <w:sz w:val="22"/>
                <w:szCs w:val="22"/>
              </w:rPr>
              <w:t>Jeżeli</w:t>
            </w:r>
            <w:r w:rsidRPr="00107719">
              <w:rPr>
                <w:sz w:val="22"/>
                <w:szCs w:val="22"/>
              </w:rPr>
              <w:t xml:space="preserve"> tak, ile </w:t>
            </w:r>
            <w:r w:rsidR="00557770" w:rsidRPr="00107719">
              <w:rPr>
                <w:sz w:val="22"/>
                <w:szCs w:val="22"/>
              </w:rPr>
              <w:t>wówczas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opakowań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należy</w:t>
            </w:r>
            <w:r w:rsidRPr="00107719">
              <w:rPr>
                <w:sz w:val="22"/>
                <w:szCs w:val="22"/>
              </w:rPr>
              <w:t xml:space="preserve"> </w:t>
            </w:r>
            <w:r w:rsidR="00557770" w:rsidRPr="00107719">
              <w:rPr>
                <w:sz w:val="22"/>
                <w:szCs w:val="22"/>
              </w:rPr>
              <w:t>zaoferować</w:t>
            </w:r>
            <w:r w:rsidRPr="00107719">
              <w:rPr>
                <w:sz w:val="22"/>
                <w:szCs w:val="22"/>
              </w:rPr>
              <w:t>.?</w:t>
            </w:r>
          </w:p>
          <w:p w14:paraId="08CEC177" w14:textId="0B13B631" w:rsidR="00921561" w:rsidRPr="00A42ABA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Nie.</w:t>
            </w:r>
          </w:p>
          <w:p w14:paraId="7EE0B6F0" w14:textId="01948703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30C247BB" w14:textId="77777777" w:rsidTr="00164342">
        <w:tc>
          <w:tcPr>
            <w:tcW w:w="9356" w:type="dxa"/>
            <w:shd w:val="clear" w:color="auto" w:fill="auto"/>
          </w:tcPr>
          <w:p w14:paraId="0CDB6BD8" w14:textId="35586F54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557770">
              <w:rPr>
                <w:b/>
                <w:bCs/>
                <w:sz w:val="22"/>
                <w:szCs w:val="22"/>
              </w:rPr>
              <w:t>21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8C4EEC5" w14:textId="1AF68642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dot. Zadania 1:</w:t>
            </w:r>
          </w:p>
          <w:p w14:paraId="1608E957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Zamawiający dopuści możliwość zaoferowania w tym zadaniu poniższej soczewki:</w:t>
            </w:r>
          </w:p>
          <w:p w14:paraId="6EEC660D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jednoczęściowa, </w:t>
            </w:r>
            <w:proofErr w:type="spellStart"/>
            <w:r w:rsidRPr="00107719">
              <w:rPr>
                <w:sz w:val="22"/>
                <w:szCs w:val="22"/>
              </w:rPr>
              <w:t>asferyczna</w:t>
            </w:r>
            <w:proofErr w:type="spellEnd"/>
            <w:r w:rsidRPr="00107719">
              <w:rPr>
                <w:sz w:val="22"/>
                <w:szCs w:val="22"/>
              </w:rPr>
              <w:t xml:space="preserve"> (przednia powierzchnia </w:t>
            </w:r>
            <w:proofErr w:type="spellStart"/>
            <w:r w:rsidRPr="00107719">
              <w:rPr>
                <w:sz w:val="22"/>
                <w:szCs w:val="22"/>
              </w:rPr>
              <w:t>asferyczna</w:t>
            </w:r>
            <w:proofErr w:type="spellEnd"/>
            <w:r w:rsidRPr="00107719">
              <w:rPr>
                <w:sz w:val="22"/>
                <w:szCs w:val="22"/>
              </w:rPr>
              <w:t xml:space="preserve"> z technologią aberracyjnie neutralną);</w:t>
            </w:r>
          </w:p>
          <w:p w14:paraId="7E13EA71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akryl hydrofilny (bez zjawiska </w:t>
            </w:r>
            <w:proofErr w:type="spellStart"/>
            <w:r w:rsidRPr="00107719">
              <w:rPr>
                <w:sz w:val="22"/>
                <w:szCs w:val="22"/>
              </w:rPr>
              <w:t>glisteningu</w:t>
            </w:r>
            <w:proofErr w:type="spellEnd"/>
            <w:r w:rsidRPr="00107719">
              <w:rPr>
                <w:sz w:val="22"/>
                <w:szCs w:val="22"/>
              </w:rPr>
              <w:t>);</w:t>
            </w:r>
          </w:p>
          <w:p w14:paraId="5D15FCA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zawartość wody: 26% w stanie równowagi</w:t>
            </w:r>
          </w:p>
          <w:p w14:paraId="2F8A08B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filtr UV: odcięcie dla 10% UV przy długości fali 380 </w:t>
            </w:r>
            <w:proofErr w:type="spellStart"/>
            <w:r w:rsidRPr="00107719">
              <w:rPr>
                <w:sz w:val="22"/>
                <w:szCs w:val="22"/>
              </w:rPr>
              <w:t>nm</w:t>
            </w:r>
            <w:proofErr w:type="spellEnd"/>
            <w:r w:rsidRPr="00107719">
              <w:rPr>
                <w:sz w:val="22"/>
                <w:szCs w:val="22"/>
              </w:rPr>
              <w:t>;</w:t>
            </w:r>
          </w:p>
          <w:p w14:paraId="5D7CB52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współczynnik refrakcji: 1.46;</w:t>
            </w:r>
          </w:p>
          <w:p w14:paraId="143EC29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</w:t>
            </w:r>
            <w:proofErr w:type="spellStart"/>
            <w:r w:rsidRPr="00107719">
              <w:rPr>
                <w:sz w:val="22"/>
                <w:szCs w:val="22"/>
              </w:rPr>
              <w:t>współczynnnik</w:t>
            </w:r>
            <w:proofErr w:type="spellEnd"/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Abbego</w:t>
            </w:r>
            <w:proofErr w:type="spellEnd"/>
            <w:r w:rsidRPr="00107719">
              <w:rPr>
                <w:sz w:val="22"/>
                <w:szCs w:val="22"/>
              </w:rPr>
              <w:t>: 56;</w:t>
            </w:r>
          </w:p>
          <w:p w14:paraId="46BB9C0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całkowita średnica: 12.5 mm;</w:t>
            </w:r>
          </w:p>
          <w:p w14:paraId="265E9B5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średnica optyczna: 6 mm;</w:t>
            </w:r>
          </w:p>
          <w:p w14:paraId="1679C1FB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zakres mocy:</w:t>
            </w:r>
          </w:p>
          <w:p w14:paraId="5813733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od -10.0 do +7.0D (co 1.0D wliczając plano)</w:t>
            </w:r>
          </w:p>
          <w:p w14:paraId="7D37747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od +8.0 do +30.0D (co 0.5D)</w:t>
            </w:r>
          </w:p>
          <w:p w14:paraId="537D077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od +31.0 do +34.0D (co 1.0D); </w:t>
            </w:r>
          </w:p>
          <w:p w14:paraId="7E9496FA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kształt części optycznej: obustronnie wypukła (moce dodatnie), dwustronnie wklęsła (moce ujemne);</w:t>
            </w:r>
          </w:p>
          <w:p w14:paraId="2570F5D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ostre, kwadratowe krawędzie typu Amon-Apple 360° na pełnym obwodzie części optycznej z obu stron;</w:t>
            </w:r>
          </w:p>
          <w:p w14:paraId="79945793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dwie rozbudowane części haptyczne o ostrych krawędziach, jeden otwór w każdym haptenie (zamknięta pętla) z technologią zapobiegającą przemieszczaniu soczewki (AVH); </w:t>
            </w:r>
          </w:p>
          <w:p w14:paraId="4AF0A920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lastRenderedPageBreak/>
              <w:t xml:space="preserve">- </w:t>
            </w:r>
            <w:proofErr w:type="spellStart"/>
            <w:r w:rsidRPr="00107719">
              <w:rPr>
                <w:sz w:val="22"/>
                <w:szCs w:val="22"/>
              </w:rPr>
              <w:t>angulacja</w:t>
            </w:r>
            <w:proofErr w:type="spellEnd"/>
            <w:r w:rsidRPr="00107719">
              <w:rPr>
                <w:sz w:val="22"/>
                <w:szCs w:val="22"/>
              </w:rPr>
              <w:t xml:space="preserve"> 0°;</w:t>
            </w:r>
          </w:p>
          <w:p w14:paraId="0D94FAE2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- stała A: 118.6 (biometria optyczna), 118.0 (biometria kontaktowa);</w:t>
            </w:r>
          </w:p>
          <w:p w14:paraId="276963CE" w14:textId="7E636E53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- system implantacji: utrzymujący architekturę cięcia, </w:t>
            </w:r>
            <w:proofErr w:type="spellStart"/>
            <w:r w:rsidRPr="00107719">
              <w:rPr>
                <w:sz w:val="22"/>
                <w:szCs w:val="22"/>
              </w:rPr>
              <w:t>preloaded</w:t>
            </w:r>
            <w:proofErr w:type="spellEnd"/>
            <w:r w:rsidRPr="00107719">
              <w:rPr>
                <w:sz w:val="22"/>
                <w:szCs w:val="22"/>
              </w:rPr>
              <w:t xml:space="preserve"> - </w:t>
            </w:r>
            <w:proofErr w:type="spellStart"/>
            <w:r w:rsidRPr="00107719">
              <w:rPr>
                <w:sz w:val="22"/>
                <w:szCs w:val="22"/>
              </w:rPr>
              <w:t>injector</w:t>
            </w:r>
            <w:proofErr w:type="spellEnd"/>
            <w:r w:rsidRPr="00107719">
              <w:rPr>
                <w:sz w:val="22"/>
                <w:szCs w:val="22"/>
              </w:rPr>
              <w:t xml:space="preserve"> z jednoręcznym tłokiem, posiadający dwuetapowy system Lock &amp; </w:t>
            </w:r>
            <w:proofErr w:type="spellStart"/>
            <w:r w:rsidRPr="00107719">
              <w:rPr>
                <w:sz w:val="22"/>
                <w:szCs w:val="22"/>
              </w:rPr>
              <w:t>Roll</w:t>
            </w:r>
            <w:proofErr w:type="spellEnd"/>
            <w:r w:rsidRPr="00107719">
              <w:rPr>
                <w:sz w:val="22"/>
                <w:szCs w:val="22"/>
              </w:rPr>
              <w:t xml:space="preserve"> z okrągłą końcówką dyszy 1.65mm na odcinku 4.5mm, </w:t>
            </w:r>
            <w:r w:rsidR="00733DAA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>do implantacji z wejścia do komory przez cięcie 2,2 mm?</w:t>
            </w:r>
          </w:p>
          <w:p w14:paraId="7E894EAA" w14:textId="56AE64F3" w:rsidR="00557770" w:rsidRPr="00A42ABA" w:rsidRDefault="00557770" w:rsidP="0055777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</w:t>
            </w:r>
            <w:r w:rsidR="00CA1BCC">
              <w:rPr>
                <w:sz w:val="22"/>
                <w:szCs w:val="22"/>
              </w:rPr>
              <w:t>Tak</w:t>
            </w:r>
            <w:r w:rsidR="00A42ABA">
              <w:rPr>
                <w:sz w:val="22"/>
                <w:szCs w:val="22"/>
              </w:rPr>
              <w:t>.</w:t>
            </w:r>
          </w:p>
          <w:p w14:paraId="1126960D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68728D" w14:textId="16B874D0" w:rsidR="00557770" w:rsidRPr="00107719" w:rsidRDefault="00557770" w:rsidP="00557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22</w:t>
            </w:r>
          </w:p>
          <w:p w14:paraId="10573DC1" w14:textId="3D1563CF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dot. Zadania 1:</w:t>
            </w:r>
          </w:p>
          <w:p w14:paraId="7DE8BE18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Zwracamy się z uprzejmą prośbą o wyjaśnienie. Czy Zamawiający wymaga by oferowana soczewka posiadała optykę </w:t>
            </w:r>
            <w:proofErr w:type="spellStart"/>
            <w:r w:rsidRPr="00107719">
              <w:rPr>
                <w:sz w:val="22"/>
                <w:szCs w:val="22"/>
              </w:rPr>
              <w:t>asferyczną</w:t>
            </w:r>
            <w:proofErr w:type="spellEnd"/>
            <w:r w:rsidRPr="00107719">
              <w:rPr>
                <w:sz w:val="22"/>
                <w:szCs w:val="22"/>
              </w:rPr>
              <w:t>, aberracyjnie neutralną ?</w:t>
            </w:r>
          </w:p>
          <w:p w14:paraId="64D1ACA2" w14:textId="7476E835" w:rsidR="00921561" w:rsidRPr="00A42ABA" w:rsidRDefault="00557770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42ABA">
              <w:rPr>
                <w:sz w:val="22"/>
                <w:szCs w:val="22"/>
              </w:rPr>
              <w:t xml:space="preserve"> </w:t>
            </w:r>
            <w:proofErr w:type="spellStart"/>
            <w:r w:rsidR="00055A63">
              <w:rPr>
                <w:sz w:val="22"/>
                <w:szCs w:val="22"/>
              </w:rPr>
              <w:t>Asferyczna</w:t>
            </w:r>
            <w:proofErr w:type="spellEnd"/>
            <w:r w:rsidR="00055A63">
              <w:rPr>
                <w:sz w:val="22"/>
                <w:szCs w:val="22"/>
              </w:rPr>
              <w:t xml:space="preserve"> tak, aberracyjnie neutralna może ale nie musi.</w:t>
            </w:r>
          </w:p>
          <w:p w14:paraId="5953C687" w14:textId="77777777" w:rsidR="00557770" w:rsidRDefault="00557770" w:rsidP="00557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A13E331" w14:textId="14CC0D87" w:rsidR="00557770" w:rsidRPr="00107719" w:rsidRDefault="00557770" w:rsidP="00557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23</w:t>
            </w:r>
          </w:p>
          <w:p w14:paraId="5AD89DE3" w14:textId="51B35425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dot. Zadania 1:</w:t>
            </w:r>
          </w:p>
          <w:p w14:paraId="432E01E7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Zwracamy się z uprzejmą prośbą o wyjaśnienie. Czy Zamawiający wymaga by oferowana soczewka posiadała w pełni </w:t>
            </w:r>
            <w:proofErr w:type="spellStart"/>
            <w:r w:rsidRPr="00107719">
              <w:rPr>
                <w:sz w:val="22"/>
                <w:szCs w:val="22"/>
              </w:rPr>
              <w:t>preloadowany</w:t>
            </w:r>
            <w:proofErr w:type="spellEnd"/>
            <w:r w:rsidRPr="00107719">
              <w:rPr>
                <w:sz w:val="22"/>
                <w:szCs w:val="22"/>
              </w:rPr>
              <w:t xml:space="preserve"> system implantacyjny ?</w:t>
            </w:r>
          </w:p>
          <w:p w14:paraId="570BDF19" w14:textId="6B2575C7" w:rsidR="00921561" w:rsidRPr="00055A63" w:rsidRDefault="00557770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55A63">
              <w:rPr>
                <w:sz w:val="22"/>
                <w:szCs w:val="22"/>
              </w:rPr>
              <w:t xml:space="preserve"> Nie.</w:t>
            </w:r>
          </w:p>
          <w:p w14:paraId="1E0FFC94" w14:textId="77777777" w:rsidR="00557770" w:rsidRDefault="00557770" w:rsidP="00557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7B00334" w14:textId="1030D028" w:rsidR="00557770" w:rsidRPr="00FA63ED" w:rsidRDefault="00557770" w:rsidP="00557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24</w:t>
            </w:r>
          </w:p>
          <w:p w14:paraId="7D7A964C" w14:textId="5017D0C1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dot. Zadania 1:</w:t>
            </w:r>
          </w:p>
          <w:p w14:paraId="62E4E81B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W związku z koniecznością stworzenia depozytu przez Wykonawcę realizującego dostawę soczewek wewnątrzgałkowych w zadaniu nr 1 prosimy o </w:t>
            </w:r>
            <w:r w:rsidRPr="00FA63ED">
              <w:rPr>
                <w:b/>
                <w:bCs/>
                <w:sz w:val="22"/>
                <w:szCs w:val="22"/>
              </w:rPr>
              <w:t>sprecyzowanie / dodanie</w:t>
            </w:r>
            <w:r w:rsidRPr="00FA63ED">
              <w:rPr>
                <w:sz w:val="22"/>
                <w:szCs w:val="22"/>
              </w:rPr>
              <w:t xml:space="preserve"> do obecnego brzemienia wzoru umowy, poniższych zapisów uszczegółowiających zasady realizacji dostaw w ramach stworzonego depozytu:</w:t>
            </w:r>
          </w:p>
          <w:p w14:paraId="02A92F73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1. </w:t>
            </w:r>
            <w:r w:rsidRPr="00FA63ED">
              <w:rPr>
                <w:b/>
                <w:bCs/>
                <w:sz w:val="22"/>
                <w:szCs w:val="22"/>
              </w:rPr>
              <w:t>W terminie 10 dni roboczych od momentu podpisania umowy</w:t>
            </w:r>
            <w:r w:rsidRPr="00FA63ED">
              <w:rPr>
                <w:sz w:val="22"/>
                <w:szCs w:val="22"/>
              </w:rPr>
              <w:t>, Zamawiający wymaga w zakresie oferty utworzenia depozytu soczewek na Oddziale Okulistycznym w ilości 200 sztuk. Zakres (moce soczewek) depozytu zostanie ustalony po zawarciu umowy w porozumieniu z Oddziałem Okulistycznym szpitala.</w:t>
            </w:r>
          </w:p>
          <w:p w14:paraId="2F8E07E0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2. Przekazanie depozytu odbędzie się na podstawie, generowanego z systemu, dokumentu WZ. Osobą odpowiedzialną za depozyt jest:</w:t>
            </w:r>
            <w:r w:rsidRPr="00FA63ED">
              <w:rPr>
                <w:sz w:val="22"/>
                <w:szCs w:val="22"/>
              </w:rPr>
              <w:tab/>
              <w:t>......................................................... .</w:t>
            </w:r>
          </w:p>
          <w:p w14:paraId="76D0DF96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3. Wykonawca zachowuje prawo własności do powierzonych w depozyt implantów.  </w:t>
            </w:r>
          </w:p>
          <w:p w14:paraId="461E6BB6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4. Zamawiający jest zobowiązany do przechowywania implantów we właściwych warunkach, zabezpieczenia ich przed uszkodzeniem, zniszczeniem lub kradzieżą.</w:t>
            </w:r>
          </w:p>
          <w:p w14:paraId="18170674" w14:textId="0A364A13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5. W przypadku stwierdzenia, że implanty przechowywane są nieprawidłowo Wykonawca ma prawo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>do natychmiastowego odbioru materiałów.</w:t>
            </w:r>
          </w:p>
          <w:p w14:paraId="465F41BE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6. W trosce o należytą gospodarkę materiałową Zamawiający będzie zużywał powierzone implanty począwszy od materiału o najkrótszej dacie ważności w ramach danego asortymentu.</w:t>
            </w:r>
          </w:p>
          <w:p w14:paraId="4F69F94E" w14:textId="5FC47904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7. Zamawiający prześle Wykonawcy niezwłocznie, maksymalnie w ciągu 2 dni roboczych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>od wykorzystania materiału, protokół zużycia.</w:t>
            </w:r>
          </w:p>
          <w:p w14:paraId="2F8DF2AA" w14:textId="0F637E8D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8. Zamawiający może wystąpić do Wykonawcy o wymianę materiału na równorzędny o dłuższej dacie ważności najpóźniej na 8 miesięcy przed upłynięciem daty ważności materiału wytypowanego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 xml:space="preserve">do wymiany. Wymianie/zwrotom podlegają wyłącznie </w:t>
            </w:r>
            <w:r w:rsidRPr="00FA63ED">
              <w:rPr>
                <w:sz w:val="22"/>
                <w:szCs w:val="22"/>
                <w:u w:val="single"/>
              </w:rPr>
              <w:t xml:space="preserve">produkty pełnowartościowe. Produkt </w:t>
            </w:r>
            <w:r w:rsidRPr="00FA63ED">
              <w:rPr>
                <w:sz w:val="22"/>
                <w:szCs w:val="22"/>
                <w:u w:val="single"/>
              </w:rPr>
              <w:lastRenderedPageBreak/>
              <w:t>pełnowartościowy to produkt niezniszczony, nierozpakowany, w żaden sposób nieoznakowany; posiadający oryginalne opakowanie wewnętrzne i zewnętrzne oraz nieuszkodzone plomby.</w:t>
            </w:r>
            <w:r w:rsidRPr="00FA63ED">
              <w:rPr>
                <w:sz w:val="22"/>
                <w:szCs w:val="22"/>
              </w:rPr>
              <w:t xml:space="preserve"> </w:t>
            </w:r>
          </w:p>
          <w:p w14:paraId="73A3289D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9. W przypadku nie zgłoszenia chęci wymiany, Wykonawca wystawi fakturę na materiały, które przeterminowały się w siedzibie Zamawiającego.</w:t>
            </w:r>
          </w:p>
          <w:p w14:paraId="555A0C77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10. Wykonawca ma prawo do kontroli depozytu i warunków, w których są materiały przechowywane. </w:t>
            </w:r>
          </w:p>
          <w:p w14:paraId="7A9D0DC3" w14:textId="76FA9081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11. Raz w roku kalendarzowym, Wykonawca przeprowadzi w siedzibie Zamawiającego spis z natury materiałów powierzonych w depozyt. Termin inwentaryzacji zostanie uzgodniony z Zamawiającym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>na 2-3 tygodnie przed jej datą.</w:t>
            </w:r>
          </w:p>
          <w:p w14:paraId="7625FE8D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12. Ewentualne braki lub uszkodzenia materiałów stwierdzone w momencie rozliczenia depozytu upoważniają Wykonawcę do wystawienia Zamawiającemu faktury na brakujące lub uszkodzone materiały. </w:t>
            </w:r>
          </w:p>
          <w:p w14:paraId="2AA36C39" w14:textId="0586A84B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13. Braki oraz uszkodzenia materiałów stwierdzone podczas spisu z natury, o którym jest mowa </w:t>
            </w:r>
            <w:r w:rsidR="00A60F04" w:rsidRPr="00FA63ED">
              <w:rPr>
                <w:sz w:val="22"/>
                <w:szCs w:val="22"/>
              </w:rPr>
              <w:br/>
            </w:r>
            <w:r w:rsidRPr="00FA63ED">
              <w:rPr>
                <w:sz w:val="22"/>
                <w:szCs w:val="22"/>
              </w:rPr>
              <w:t>w pkt. 11 upoważniają Wykonawcę do wystawienia Zamawiającemu faktury. Faktura zostanie wystawiona w oparciu o formularz spisowy, a Depozyt uzupełniony do stanu wyjściowego.</w:t>
            </w:r>
          </w:p>
          <w:p w14:paraId="5A7B8A11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14. Na uzupełniony depozyt zostanie wystawiona faktura VAT z terminem płatności zawartym w § 7.</w:t>
            </w:r>
          </w:p>
          <w:p w14:paraId="4185CCF6" w14:textId="045F97EE" w:rsidR="00477070" w:rsidRPr="00111650" w:rsidRDefault="00557770" w:rsidP="0047707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ze zmodyfikowanym wzorem umowy</w:t>
            </w:r>
            <w:r w:rsidR="00477070">
              <w:rPr>
                <w:sz w:val="22"/>
                <w:szCs w:val="22"/>
              </w:rPr>
              <w:t xml:space="preserve">, </w:t>
            </w:r>
            <w:r w:rsidR="00477070" w:rsidRPr="00111650">
              <w:rPr>
                <w:sz w:val="22"/>
                <w:szCs w:val="22"/>
                <w:lang w:val="de-DE"/>
              </w:rPr>
              <w:t xml:space="preserve">który </w:t>
            </w:r>
            <w:r w:rsidR="00477070">
              <w:rPr>
                <w:sz w:val="22"/>
                <w:szCs w:val="22"/>
                <w:lang w:val="de-DE"/>
              </w:rPr>
              <w:t xml:space="preserve">Zamawiający </w:t>
            </w:r>
            <w:r w:rsidR="00477070" w:rsidRPr="00111650">
              <w:rPr>
                <w:sz w:val="22"/>
                <w:szCs w:val="22"/>
                <w:lang w:val="de-DE"/>
              </w:rPr>
              <w:t xml:space="preserve">zamieszcza na stronie internetowej Zamawiającego </w:t>
            </w:r>
            <w:r w:rsidR="00477070"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8D19B30" w14:textId="4514C38C" w:rsidR="00557770" w:rsidRPr="00FA63ED" w:rsidRDefault="00557770" w:rsidP="005577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926D6D" w14:textId="6B176B2C" w:rsidR="00557770" w:rsidRPr="00B71593" w:rsidRDefault="00557770" w:rsidP="0055777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1593">
              <w:rPr>
                <w:b/>
                <w:bCs/>
                <w:sz w:val="22"/>
                <w:szCs w:val="22"/>
              </w:rPr>
              <w:t>Pytanie nr 25</w:t>
            </w:r>
          </w:p>
          <w:p w14:paraId="705CDF98" w14:textId="3192BA59" w:rsidR="00921561" w:rsidRPr="00B71593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1593">
              <w:rPr>
                <w:sz w:val="22"/>
                <w:szCs w:val="22"/>
              </w:rPr>
              <w:t>dot. Zadania 1:</w:t>
            </w:r>
          </w:p>
          <w:p w14:paraId="35FAC181" w14:textId="19F2E970" w:rsidR="00921561" w:rsidRPr="00B71593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1593">
              <w:rPr>
                <w:sz w:val="22"/>
                <w:szCs w:val="22"/>
              </w:rPr>
              <w:t xml:space="preserve">Zwracamy się z uprzejmą prośbą o wyjaśnienie. Czy podany termin dostawy, tj. 72h robocze </w:t>
            </w:r>
            <w:r w:rsidR="00A60F04" w:rsidRPr="00B71593">
              <w:rPr>
                <w:sz w:val="22"/>
                <w:szCs w:val="22"/>
              </w:rPr>
              <w:br/>
            </w:r>
            <w:r w:rsidRPr="00B71593">
              <w:rPr>
                <w:sz w:val="22"/>
                <w:szCs w:val="22"/>
              </w:rPr>
              <w:t>jest tożsamy z terminem uzupełnienia depozytu - zużytych soczewek, który stanowi warunek dostawy soczewek w zadaniu 1 ?</w:t>
            </w:r>
          </w:p>
          <w:p w14:paraId="6FDE524B" w14:textId="7E43E50C" w:rsidR="00921561" w:rsidRPr="00B71593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7159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71593" w:rsidRPr="00B71593">
              <w:rPr>
                <w:sz w:val="22"/>
                <w:szCs w:val="22"/>
              </w:rPr>
              <w:t xml:space="preserve"> Tak, terminy te są tożsame.</w:t>
            </w:r>
          </w:p>
          <w:p w14:paraId="3F07FEAF" w14:textId="6503ABB1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4F87E463" w14:textId="77777777" w:rsidTr="00164342">
        <w:tc>
          <w:tcPr>
            <w:tcW w:w="9356" w:type="dxa"/>
            <w:shd w:val="clear" w:color="auto" w:fill="auto"/>
          </w:tcPr>
          <w:p w14:paraId="2846A7B4" w14:textId="1CB3ADB4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lastRenderedPageBreak/>
              <w:t>Pytanie nr 2</w:t>
            </w:r>
            <w:r w:rsidR="00C75288">
              <w:rPr>
                <w:b/>
                <w:bCs/>
                <w:sz w:val="22"/>
                <w:szCs w:val="22"/>
              </w:rPr>
              <w:t>6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99C64E8" w14:textId="63976B4A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dot. SWZ</w:t>
            </w:r>
          </w:p>
          <w:p w14:paraId="3FD7DAD1" w14:textId="16F23D44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ze względu na dużą ilość wymaganych dokumentów potwierdzających, że </w:t>
            </w:r>
            <w:r w:rsidR="00C75288" w:rsidRPr="00107719">
              <w:rPr>
                <w:sz w:val="22"/>
                <w:szCs w:val="22"/>
              </w:rPr>
              <w:t>oferowane</w:t>
            </w:r>
            <w:r w:rsidRPr="00107719">
              <w:rPr>
                <w:sz w:val="22"/>
                <w:szCs w:val="22"/>
              </w:rPr>
              <w:t xml:space="preserve"> wyroby medyczne spełniają wymogi oraz są dopuszczone do obrotu i do używania  zgodnie z ustawą z dnia 20 maja 2010 r o wyrobach medycznych  Zamawiający dopuści możliwość dołączenia do oferty  oświadczenia o ich posiadaniu i zobowiązaniu do  przedstawienia przedmiotowych dokumentów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>na każde żądanie Zamawiającego ?</w:t>
            </w:r>
          </w:p>
          <w:p w14:paraId="56A980D6" w14:textId="54AEB052" w:rsidR="00C75288" w:rsidRPr="00055A63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55A63">
              <w:rPr>
                <w:sz w:val="22"/>
                <w:szCs w:val="22"/>
              </w:rPr>
              <w:t xml:space="preserve"> Tak.</w:t>
            </w:r>
          </w:p>
          <w:p w14:paraId="1D5965A6" w14:textId="77777777" w:rsidR="00C75288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BF5F059" w14:textId="752D32BE" w:rsidR="00C75288" w:rsidRPr="00107719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Pytanie nr 2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2CB8E638" w14:textId="74F4DBA2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dot. Zadania 7 </w:t>
            </w:r>
          </w:p>
          <w:p w14:paraId="4C64BF2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Zamawiający dopuści soczewkę, dla której próg pochłaniania UV wynosi 10% przepuszczalności przy 386 </w:t>
            </w:r>
            <w:proofErr w:type="spellStart"/>
            <w:r w:rsidRPr="00107719">
              <w:rPr>
                <w:sz w:val="22"/>
                <w:szCs w:val="22"/>
              </w:rPr>
              <w:t>nm</w:t>
            </w:r>
            <w:proofErr w:type="spellEnd"/>
            <w:r w:rsidRPr="00107719">
              <w:rPr>
                <w:sz w:val="22"/>
                <w:szCs w:val="22"/>
              </w:rPr>
              <w:t xml:space="preserve"> dla soczewki +20,0 dioptrii ?</w:t>
            </w:r>
          </w:p>
          <w:p w14:paraId="72507B1D" w14:textId="1ABF9348" w:rsidR="00C75288" w:rsidRPr="00055A63" w:rsidRDefault="00921561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 </w:t>
            </w:r>
            <w:r w:rsidR="00C75288"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55A63">
              <w:rPr>
                <w:sz w:val="22"/>
                <w:szCs w:val="22"/>
              </w:rPr>
              <w:t xml:space="preserve"> Tak.</w:t>
            </w:r>
          </w:p>
          <w:p w14:paraId="5005CF40" w14:textId="148FEA38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EB9D9A" w14:textId="471EC756" w:rsidR="00C75288" w:rsidRPr="00107719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Pytanie nr 2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09EC97CE" w14:textId="1F3D02AD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dot. Zadania 11 </w:t>
            </w:r>
          </w:p>
          <w:p w14:paraId="54886D3C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W związku z tym, że  końcówki do witrektomii przedniej pakowane są po 6 sztuk w opakowaniu jednostkowym uprzejmie prosimy o zwiększenie wymaganej ilości z 5 do 6 sztuk</w:t>
            </w:r>
          </w:p>
          <w:p w14:paraId="10D387DE" w14:textId="660200F1" w:rsidR="00921561" w:rsidRDefault="00C75288" w:rsidP="00164342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107719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055A63">
              <w:rPr>
                <w:sz w:val="22"/>
                <w:szCs w:val="22"/>
              </w:rPr>
              <w:t xml:space="preserve"> </w:t>
            </w:r>
            <w:r w:rsidR="00255689" w:rsidRPr="00111650">
              <w:rPr>
                <w:sz w:val="22"/>
                <w:szCs w:val="22"/>
              </w:rPr>
              <w:t xml:space="preserve">Zamawiający wyraża zgodę na powyższe. 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255689">
              <w:rPr>
                <w:sz w:val="22"/>
                <w:szCs w:val="22"/>
                <w:lang w:val="de-DE"/>
              </w:rPr>
              <w:t>2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 do SWZ</w:t>
            </w:r>
            <w:r w:rsidR="00255689">
              <w:rPr>
                <w:sz w:val="22"/>
                <w:szCs w:val="22"/>
                <w:lang w:val="de-DE"/>
              </w:rPr>
              <w:t xml:space="preserve"> / załacznik nr 1 do umowy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, tj. </w:t>
            </w:r>
            <w:r w:rsidR="00255689">
              <w:rPr>
                <w:sz w:val="22"/>
                <w:szCs w:val="22"/>
                <w:lang w:val="de-DE"/>
              </w:rPr>
              <w:t>Formularz asortymentowo – cenowy w zakresie zadania nr 11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, który zamieszcza na stronie internetowej Zamawiającego </w:t>
            </w:r>
            <w:r w:rsidR="00255689"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312FE23" w14:textId="77777777" w:rsidR="00255689" w:rsidRPr="00107719" w:rsidRDefault="00255689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C550B1" w14:textId="475B3290" w:rsidR="00C75288" w:rsidRPr="00107719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Pytanie nr 2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1E1006CC" w14:textId="30899695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dot. Zadania  12 poz. 1 i 2 </w:t>
            </w:r>
          </w:p>
          <w:p w14:paraId="67E18DF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W związku z tym, że noże okulistyczne  są pakowane po 6 sztuk uprzejmie prosimy o zmianę ilości przedmiotowych wyrobów medycznych w pozycji 1 i 2 na wielokrotność 6 tj. na 102 sztuki. </w:t>
            </w:r>
          </w:p>
          <w:p w14:paraId="67AF0121" w14:textId="5907DC60" w:rsidR="00255689" w:rsidRDefault="00C75288" w:rsidP="00255689">
            <w:pPr>
              <w:spacing w:after="12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55689">
              <w:rPr>
                <w:b/>
                <w:bCs/>
                <w:sz w:val="22"/>
                <w:szCs w:val="22"/>
              </w:rPr>
              <w:t xml:space="preserve"> </w:t>
            </w:r>
            <w:r w:rsidR="00255689" w:rsidRPr="00111650">
              <w:rPr>
                <w:sz w:val="22"/>
                <w:szCs w:val="22"/>
              </w:rPr>
              <w:t xml:space="preserve">Zamawiający wyraża zgodę na powyższe. 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255689">
              <w:rPr>
                <w:sz w:val="22"/>
                <w:szCs w:val="22"/>
                <w:lang w:val="de-DE"/>
              </w:rPr>
              <w:t>2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 do SWZ</w:t>
            </w:r>
            <w:r w:rsidR="00255689">
              <w:rPr>
                <w:sz w:val="22"/>
                <w:szCs w:val="22"/>
                <w:lang w:val="de-DE"/>
              </w:rPr>
              <w:t xml:space="preserve"> / załacznik nr 1 do umowy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, tj. </w:t>
            </w:r>
            <w:r w:rsidR="00255689">
              <w:rPr>
                <w:sz w:val="22"/>
                <w:szCs w:val="22"/>
                <w:lang w:val="de-DE"/>
              </w:rPr>
              <w:t>Formularz asortymentowo – cenowy w zakresie zadania nr 12 poz. 1 i 2</w:t>
            </w:r>
            <w:r w:rsidR="00255689" w:rsidRPr="00111650">
              <w:rPr>
                <w:sz w:val="22"/>
                <w:szCs w:val="22"/>
                <w:lang w:val="de-DE"/>
              </w:rPr>
              <w:t xml:space="preserve">, który zamieszcza na stronie internetowej Zamawiającego </w:t>
            </w:r>
            <w:r w:rsidR="00255689"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CA879F9" w14:textId="3FCB2CB9" w:rsidR="00C75288" w:rsidRPr="00255689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4FD8DFB1" w14:textId="29CE4BD0" w:rsidR="00C75288" w:rsidRPr="00107719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30</w:t>
            </w:r>
          </w:p>
          <w:p w14:paraId="23E9A52A" w14:textId="6A472135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dot. Zadania  13 poz. 1</w:t>
            </w:r>
          </w:p>
          <w:p w14:paraId="5571F4E7" w14:textId="6625096E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Zamawiający w Zadaniu 13 w pozycji 1  dopuści soczewkę sferyczną, pozostałe parametry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>bez zmian ?</w:t>
            </w:r>
          </w:p>
          <w:p w14:paraId="765C16FA" w14:textId="1648B521" w:rsidR="00C75288" w:rsidRPr="00EC5CFC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C5CFC">
              <w:rPr>
                <w:sz w:val="22"/>
                <w:szCs w:val="22"/>
              </w:rPr>
              <w:t xml:space="preserve"> Tak.</w:t>
            </w:r>
          </w:p>
          <w:p w14:paraId="0FCD280C" w14:textId="77777777" w:rsidR="00921561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43A64C" w14:textId="425A6005" w:rsidR="00C75288" w:rsidRPr="00107719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31</w:t>
            </w:r>
          </w:p>
          <w:p w14:paraId="4C861DF0" w14:textId="6027A718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dot. Zadania 13 </w:t>
            </w:r>
          </w:p>
          <w:p w14:paraId="50376843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do Zadania  13 Zamawiający wymaga dostarczenia 10 wielorazowych zestawów  do implantacji składających się z </w:t>
            </w:r>
            <w:proofErr w:type="spellStart"/>
            <w:r w:rsidRPr="00107719">
              <w:rPr>
                <w:sz w:val="22"/>
                <w:szCs w:val="22"/>
              </w:rPr>
              <w:t>indżektora</w:t>
            </w:r>
            <w:proofErr w:type="spellEnd"/>
            <w:r w:rsidRPr="00107719">
              <w:rPr>
                <w:sz w:val="22"/>
                <w:szCs w:val="22"/>
              </w:rPr>
              <w:t xml:space="preserve"> i </w:t>
            </w:r>
            <w:proofErr w:type="spellStart"/>
            <w:r w:rsidRPr="00107719">
              <w:rPr>
                <w:sz w:val="22"/>
                <w:szCs w:val="22"/>
              </w:rPr>
              <w:t>pensety</w:t>
            </w:r>
            <w:proofErr w:type="spellEnd"/>
            <w:r w:rsidRPr="00107719">
              <w:rPr>
                <w:sz w:val="22"/>
                <w:szCs w:val="22"/>
              </w:rPr>
              <w:t xml:space="preserve"> ?</w:t>
            </w:r>
          </w:p>
          <w:p w14:paraId="385BE592" w14:textId="108E3C4F" w:rsidR="00C75288" w:rsidRPr="00EC5CFC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C5CFC">
              <w:rPr>
                <w:sz w:val="22"/>
                <w:szCs w:val="22"/>
              </w:rPr>
              <w:t xml:space="preserve"> Tak.</w:t>
            </w:r>
          </w:p>
          <w:p w14:paraId="78A7B7A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46245A" w14:textId="697E9748" w:rsidR="00C75288" w:rsidRPr="00FA63ED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32</w:t>
            </w:r>
          </w:p>
          <w:p w14:paraId="553CFE98" w14:textId="40A4EC60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dot. projektu umowy </w:t>
            </w:r>
          </w:p>
          <w:p w14:paraId="1FFFFC57" w14:textId="35E7B5DA" w:rsidR="00921561" w:rsidRPr="00FA63ED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Czy Zamawiający zgodzi się dodać w §4 pkt 2) umowy kolejne zdanie w następującym brzmieniu: </w:t>
            </w:r>
            <w:r w:rsidRPr="00FA63ED">
              <w:rPr>
                <w:b/>
                <w:bCs/>
                <w:sz w:val="22"/>
                <w:szCs w:val="22"/>
              </w:rPr>
              <w:t xml:space="preserve">"Odstąpienie od umowy zostanie poprzedzone dodatkowym wezwaniem Wykonawcy </w:t>
            </w:r>
            <w:r w:rsidR="00A60F04" w:rsidRPr="00FA63ED">
              <w:rPr>
                <w:b/>
                <w:bCs/>
                <w:sz w:val="22"/>
                <w:szCs w:val="22"/>
              </w:rPr>
              <w:br/>
            </w:r>
            <w:r w:rsidRPr="00FA63ED">
              <w:rPr>
                <w:b/>
                <w:bCs/>
                <w:sz w:val="22"/>
                <w:szCs w:val="22"/>
              </w:rPr>
              <w:t>do doręczenia dokumentów." ?</w:t>
            </w:r>
          </w:p>
          <w:p w14:paraId="3A805765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Uzasadnienie:</w:t>
            </w:r>
          </w:p>
          <w:p w14:paraId="68A58399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Odstąpienie od umowy powinno być ostatecznością, zasadnym jest dodatkowe wezwanie Wykonawcy do przedłożenia dokumentów. </w:t>
            </w:r>
          </w:p>
          <w:p w14:paraId="2FEB5D75" w14:textId="1F4FECCB" w:rsidR="00C75288" w:rsidRPr="00FA63ED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30B6707B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7D084C" w14:textId="40E7C34C" w:rsidR="00C75288" w:rsidRPr="00FA63ED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33</w:t>
            </w:r>
          </w:p>
          <w:p w14:paraId="6205E7BD" w14:textId="3D1B6024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dot. projektu umowy </w:t>
            </w:r>
          </w:p>
          <w:p w14:paraId="17981B53" w14:textId="15382D76" w:rsidR="00921561" w:rsidRPr="00FA63ED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Czy Zamawiający zgodzi się zmienić §5 ust. 3 oraz §8 ust. 3 umowy tak, aby </w:t>
            </w:r>
            <w:r w:rsidRPr="00FA63ED">
              <w:rPr>
                <w:b/>
                <w:bCs/>
                <w:sz w:val="22"/>
                <w:szCs w:val="22"/>
              </w:rPr>
              <w:t xml:space="preserve">zakup zastępczy </w:t>
            </w:r>
            <w:r w:rsidR="00A60F04" w:rsidRPr="00FA63ED">
              <w:rPr>
                <w:b/>
                <w:bCs/>
                <w:sz w:val="22"/>
                <w:szCs w:val="22"/>
              </w:rPr>
              <w:br/>
            </w:r>
            <w:r w:rsidRPr="00FA63ED">
              <w:rPr>
                <w:b/>
                <w:bCs/>
                <w:sz w:val="22"/>
                <w:szCs w:val="22"/>
              </w:rPr>
              <w:t xml:space="preserve">był dopuszczalny, gdy brak terminowej dostawy wynika z okoliczności zależnych od Wykonawcy ? </w:t>
            </w:r>
          </w:p>
          <w:p w14:paraId="415CF494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Uzasadnienie:</w:t>
            </w:r>
          </w:p>
          <w:p w14:paraId="261F98CD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lastRenderedPageBreak/>
              <w:t xml:space="preserve">Wykonawca nie powinien ponosić konsekwencji zdarzeń, które są od niego niezależne, a które mogą wynikać z zaniedbań osób trzecich. </w:t>
            </w:r>
          </w:p>
          <w:p w14:paraId="736D1097" w14:textId="01A8903F" w:rsidR="00C75288" w:rsidRPr="00FA63ED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2535AB71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55FC82" w14:textId="5C285D2C" w:rsidR="00C75288" w:rsidRPr="00FA63ED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Pytanie nr 34</w:t>
            </w:r>
          </w:p>
          <w:p w14:paraId="16FEE605" w14:textId="55901DE0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 xml:space="preserve">dot. projektu umowy </w:t>
            </w:r>
          </w:p>
          <w:p w14:paraId="4BCB0ABC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Czy Zamawiający  zgodzi się wykreślić z §7 umowy ustęp nr 17 ?</w:t>
            </w:r>
          </w:p>
          <w:p w14:paraId="47679B9F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Uzasadnienie:</w:t>
            </w:r>
          </w:p>
          <w:p w14:paraId="6CCA0DFB" w14:textId="77777777" w:rsidR="00921561" w:rsidRPr="00FA63ED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3ED">
              <w:rPr>
                <w:sz w:val="22"/>
                <w:szCs w:val="22"/>
              </w:rPr>
              <w:t>Umowa nie powinna zabraniać Wykonawcy udzielania pełnomocnictw do dochodzenia swoich należności wynikających z umowy. W praktyce mogłoby to oznaczać  brak możliwości dochodzenia niezapłaconego wynagrodzenia przez adwokata lub radcę prawnego.</w:t>
            </w:r>
          </w:p>
          <w:p w14:paraId="7DE0F80B" w14:textId="3B8849BB" w:rsidR="00C75288" w:rsidRPr="00FA63ED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A63E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63ED" w:rsidRPr="00FA63ED">
              <w:rPr>
                <w:sz w:val="22"/>
                <w:szCs w:val="22"/>
              </w:rPr>
              <w:t xml:space="preserve"> Zgodnie z SWZ.</w:t>
            </w:r>
          </w:p>
          <w:p w14:paraId="1E87539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2AB67F" w14:textId="52682740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35</w:t>
            </w:r>
          </w:p>
          <w:p w14:paraId="489F8A92" w14:textId="7B08DF72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2B93E965" w14:textId="2734C35D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Czy Zamawiający zgodzi się przyjąć §8 ust. 2 umowy w następującym brzmieniu: "Wykonawca odpowiada za wady ilościowe i jakościowe dostarczonego towaru i gwarantuje wymianę </w:t>
            </w:r>
            <w:r w:rsidR="00A60F04" w:rsidRPr="00DC6915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 xml:space="preserve">na pełnowartościowy towar w ciągu 7 dni od chwili </w:t>
            </w:r>
            <w:r w:rsidRPr="00DC6915">
              <w:rPr>
                <w:b/>
                <w:bCs/>
                <w:sz w:val="22"/>
                <w:szCs w:val="22"/>
              </w:rPr>
              <w:t>doręczenia mu reklamowanego asortymentu przez Wykonawcę (reklamacja jakościowa) lub od powiadomienia o reklamacji (reklamacja ilościowa) ." ?</w:t>
            </w:r>
          </w:p>
          <w:p w14:paraId="646D7FD0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57CD2A46" w14:textId="2E3782CE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Wykonawca nie może on ustosunkować się do zastrzeżeń w zakresie jakości towaru, dopóki nie będzie mógł naocznie zbadać reklamowanego towaru, w związku z tym zasadne jest zagwarantowanie </w:t>
            </w:r>
            <w:r w:rsidR="00A60F04" w:rsidRPr="00DC6915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>mu takiej możliwości. Oprócz pisemnego zgłoszenia zasadne jest zatem zastrzeżenie, iż Zamawiający zobowiązany jest dostarczyć reklamowany towar.</w:t>
            </w:r>
          </w:p>
          <w:p w14:paraId="3A98CC70" w14:textId="0C5E8DCA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74DBA5DB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5E23EE" w14:textId="1012AC11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36</w:t>
            </w:r>
          </w:p>
          <w:p w14:paraId="2976A803" w14:textId="775EE24A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481852D5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Czy Zamawiający zgodzi się wykreślić z §10 ust. 2 umowy punkt nr 4) ?</w:t>
            </w:r>
          </w:p>
          <w:p w14:paraId="682E83C0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5B815CCD" w14:textId="7050C20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Umowa o zamówienie publiczne powinna zapewniać stabilność stosunku umownego, w szczególności </w:t>
            </w:r>
            <w:r w:rsidR="00733DAA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 xml:space="preserve">w zakresie kwestii ceny. Przyznanie Zamawiającemu prawa do korzystania z promocji  i upustów stoi </w:t>
            </w:r>
            <w:r w:rsidR="00733DAA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>w istotnej sprzeczności ekonomicznej z interesem Wykonawcy, który nie widzi uzasadnienia obniżenia ceny w takim przypadku. Cena ofertowa jest bowiem kalkulacją uwzględniająca prognozę zarówno obniżek jak i podwyżek cen w taki sposób aby zapewnić wykonawcy rentowność. Zastosowanie obniżki cen wobec Zamawiającego, a następnie podwyższenie cen na rynku producenckim w dalszym okresie zaburzałoby zatem równowagę finansową Wykonawcy, stawiając go tym samym w sytuacji niskiej opłacalności zamówienia, a nawet jej braku.</w:t>
            </w:r>
          </w:p>
          <w:p w14:paraId="78715CA3" w14:textId="560775A0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0CD20E93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29466B" w14:textId="53B554C1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37</w:t>
            </w:r>
          </w:p>
          <w:p w14:paraId="7185D8AB" w14:textId="76BF2D8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36D60BF6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lastRenderedPageBreak/>
              <w:t xml:space="preserve">Czy Zamawiający zgodzi się zmienić §10 ust. 4 umowy w ten sposób, że </w:t>
            </w:r>
            <w:r w:rsidRPr="00DC6915">
              <w:rPr>
                <w:b/>
                <w:bCs/>
                <w:sz w:val="22"/>
                <w:szCs w:val="22"/>
              </w:rPr>
              <w:t>jeśli ceny zamiennika będą wyższe niż ceny wyrobów objętych umową, to zamiennik będzie dostarczany po cenie rynkowej ?</w:t>
            </w:r>
          </w:p>
          <w:p w14:paraId="4C95AF50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25736CD3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Wykonawca nie powinien być zobowiązany do realizowania umowy ze stratą. Jeśli ceny zamienników będą wyższe nić ceny wyrobów podstawowych ujętych w umowie, to Wykonawca dostarczy zamienniki po cenach rynkowych. </w:t>
            </w:r>
          </w:p>
          <w:p w14:paraId="78B2CCCE" w14:textId="386CA14D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5822AF8C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B2BE08" w14:textId="290D5553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38</w:t>
            </w:r>
          </w:p>
          <w:p w14:paraId="45B55FFB" w14:textId="7312DE91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5A2FFD05" w14:textId="65307489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Czy Zamawiający zgodzi się przyjąć §10 ust. 8 umowy w następującym brzmieniu: "Zamawiający może wypowiedzieć umowę w trybie natychmiastowym całości lub w zakresie poszczególnych pakietów </w:t>
            </w:r>
            <w:r w:rsidR="00733DAA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>lub pozycji, bez wyznaczania dodatkowego terminu na usunięcie naruszeń, w przypadku zaistnienia któregoś z niżej wskazanych przypadków:</w:t>
            </w:r>
          </w:p>
          <w:p w14:paraId="7E0A84AD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1) co najmniej </w:t>
            </w:r>
            <w:r w:rsidRPr="00DC6915">
              <w:rPr>
                <w:b/>
                <w:bCs/>
                <w:sz w:val="22"/>
                <w:szCs w:val="22"/>
              </w:rPr>
              <w:t>czterokrotnie</w:t>
            </w:r>
            <w:r w:rsidRPr="00DC6915">
              <w:rPr>
                <w:sz w:val="22"/>
                <w:szCs w:val="22"/>
              </w:rPr>
              <w:t xml:space="preserve"> Wykonawca </w:t>
            </w:r>
            <w:r w:rsidRPr="00DC6915">
              <w:rPr>
                <w:b/>
                <w:bCs/>
                <w:sz w:val="22"/>
                <w:szCs w:val="22"/>
              </w:rPr>
              <w:t>popadł w zwłokę</w:t>
            </w:r>
            <w:r w:rsidRPr="00DC6915">
              <w:rPr>
                <w:sz w:val="22"/>
                <w:szCs w:val="22"/>
              </w:rPr>
              <w:t xml:space="preserve"> z realizacją dostaw;</w:t>
            </w:r>
          </w:p>
          <w:p w14:paraId="7490D535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2) jeżeli </w:t>
            </w:r>
            <w:r w:rsidRPr="00DC6915">
              <w:rPr>
                <w:b/>
                <w:bCs/>
                <w:sz w:val="22"/>
                <w:szCs w:val="22"/>
              </w:rPr>
              <w:t>dwukrotnie zwłoka</w:t>
            </w:r>
            <w:r w:rsidRPr="00DC6915">
              <w:rPr>
                <w:sz w:val="22"/>
                <w:szCs w:val="22"/>
              </w:rPr>
              <w:t xml:space="preserve"> w dostawie przekracza 14 dni roboczych;</w:t>
            </w:r>
          </w:p>
          <w:p w14:paraId="735055E6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3) </w:t>
            </w:r>
            <w:r w:rsidRPr="00DC6915">
              <w:rPr>
                <w:b/>
                <w:bCs/>
                <w:sz w:val="22"/>
                <w:szCs w:val="22"/>
              </w:rPr>
              <w:t>czterokrotnie</w:t>
            </w:r>
            <w:r w:rsidRPr="00DC6915">
              <w:rPr>
                <w:sz w:val="22"/>
                <w:szCs w:val="22"/>
              </w:rPr>
              <w:t xml:space="preserve"> dostarczony przedmiot zamówienia nie odpowiada SWZ;</w:t>
            </w:r>
          </w:p>
          <w:p w14:paraId="6BFC5E4D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4) nastąpiła co najmniej </w:t>
            </w:r>
            <w:r w:rsidRPr="00DC6915">
              <w:rPr>
                <w:b/>
                <w:bCs/>
                <w:sz w:val="22"/>
                <w:szCs w:val="22"/>
              </w:rPr>
              <w:t>czterokrotna zasadna</w:t>
            </w:r>
            <w:r w:rsidRPr="00DC6915">
              <w:rPr>
                <w:sz w:val="22"/>
                <w:szCs w:val="22"/>
              </w:rPr>
              <w:t xml:space="preserve"> reklamacja jakości towaru;" ?</w:t>
            </w:r>
          </w:p>
          <w:p w14:paraId="4BBA92A7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4F98F30C" w14:textId="22A1DF45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Rozwiązanie umowy powinno być ostatecznością dopuszczalną w przypadku powtarzających </w:t>
            </w:r>
            <w:r w:rsidR="00A60F04" w:rsidRPr="00DC6915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 xml:space="preserve">się kilkukrotnie i zawinionych wyłącznie przez Wykonawcę uchybień w zakresie istotnych warunków zamówienia. W pierwszej kolejności Zamawiający powinien korzystać z innych instrumentów służących dyscyplinowaniu Wykonawcy, takich jak kary umowne. </w:t>
            </w:r>
          </w:p>
          <w:p w14:paraId="7E67E1B6" w14:textId="7FC4F064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39B10028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24F3E1" w14:textId="6549A466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39</w:t>
            </w:r>
          </w:p>
          <w:p w14:paraId="565FCE7B" w14:textId="757CAAB3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34811741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Czy Zamawiający zgodzi się zmienić §11 umowy w ten sposób, że:</w:t>
            </w:r>
          </w:p>
          <w:p w14:paraId="5765F8E5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1) </w:t>
            </w:r>
            <w:r w:rsidRPr="00DC6915">
              <w:rPr>
                <w:b/>
                <w:bCs/>
                <w:sz w:val="22"/>
                <w:szCs w:val="22"/>
              </w:rPr>
              <w:t>Obniżenie wynagrodzenia nie nastąpi poniżej ceny ofertowej ?</w:t>
            </w:r>
          </w:p>
          <w:p w14:paraId="7E0A52B0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2) </w:t>
            </w:r>
            <w:r w:rsidRPr="00DC6915">
              <w:rPr>
                <w:b/>
                <w:bCs/>
                <w:sz w:val="22"/>
                <w:szCs w:val="22"/>
              </w:rPr>
              <w:t>Maksymalna wartość zmiany wynagrodzenia zostanie podniesiona z 10% do 15% ?</w:t>
            </w:r>
          </w:p>
          <w:p w14:paraId="6D13208C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11D48962" w14:textId="0EF39E7D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- Oferta jest składana w warunkach wysokiej inflacji oraz niepewnej sytuacji gospodarczej, a umowa </w:t>
            </w:r>
            <w:r w:rsidR="00733DAA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>ma obowiązywać aż przed 36 miesięcy, dlatego maksymalny poziom zmiany wynagrodzenia powinien zostać podniesiony przynajmniej do 15%;</w:t>
            </w:r>
          </w:p>
          <w:p w14:paraId="21A72515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- Stawka ofertowa obejmuje ewentualne prognozy obniżek cen na rynku, dlatego obniżenie wynagrodzenia nie powinno następować poniżej ceny ofertowej;</w:t>
            </w:r>
          </w:p>
          <w:p w14:paraId="724AEC17" w14:textId="530CA0F6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24465E1D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D7138C" w14:textId="528CC6D6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40</w:t>
            </w:r>
          </w:p>
          <w:p w14:paraId="3A953CF3" w14:textId="1E60B00E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0A501BE2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Czy Zamawiający zgodzi się zmienić §12 umowy w ten sposób, że:</w:t>
            </w:r>
          </w:p>
          <w:p w14:paraId="3E4A6C44" w14:textId="36FF2A04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lastRenderedPageBreak/>
              <w:t xml:space="preserve">1) Kary umowne wskazane w ust. 1 i 2 zostaną obniżone do 0,5% wartości danego towaru, </w:t>
            </w:r>
            <w:r w:rsidR="00A60F04" w:rsidRPr="00DC6915">
              <w:rPr>
                <w:b/>
                <w:bCs/>
                <w:sz w:val="22"/>
                <w:szCs w:val="22"/>
              </w:rPr>
              <w:br/>
            </w:r>
            <w:r w:rsidRPr="00DC6915">
              <w:rPr>
                <w:b/>
                <w:bCs/>
                <w:sz w:val="22"/>
                <w:szCs w:val="22"/>
              </w:rPr>
              <w:t>ale nie mniej niż 20 zł i nie więcej niż 10% wartości tego towaru,</w:t>
            </w:r>
          </w:p>
          <w:p w14:paraId="48284B43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2) Kara umowna wskazana w ust. 3 będzie naliczana od wartości jeszcze niezrealizowanej wartości umowy lub odpowiednio danego pakietu, co do którego następuje odstąpienie ?</w:t>
            </w:r>
          </w:p>
          <w:p w14:paraId="4CDC2C05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35919E20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- Kary umowne powinny zostać do wysokości bardziej odpowiadającej ewentualnej szkodzie, jaką może ponieść Zamawiający. Zasadnym jest także ustanowienie górnego limitu naliczania kar dla danej dostawy z osobna;</w:t>
            </w:r>
          </w:p>
          <w:p w14:paraId="2E6BF117" w14:textId="534FFC76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- Kara umowna naliczana w przypadku odstąpienia od umowy powinna być naliczana w oparciu </w:t>
            </w:r>
            <w:r w:rsidR="00A60F04" w:rsidRPr="00DC6915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 xml:space="preserve">o wartość jej niezrealizowanej części, w przeciwnym wypadku miałaby zawsze tę samą wysokość </w:t>
            </w:r>
            <w:r w:rsidR="00A60F04" w:rsidRPr="00DC6915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>bez względu na ilość zamówionego asortymentu;</w:t>
            </w:r>
          </w:p>
          <w:p w14:paraId="3F501AA1" w14:textId="04CFE8FE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7E0CD36C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D80781" w14:textId="7A0ACFE9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41</w:t>
            </w:r>
          </w:p>
          <w:p w14:paraId="4D17CECB" w14:textId="51B5CFE3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256525A1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Czy Zamawiający zgodzi się wydłużyć termin wskazany w §15 ust. 3 </w:t>
            </w:r>
            <w:r w:rsidRPr="00DC6915">
              <w:rPr>
                <w:b/>
                <w:bCs/>
                <w:sz w:val="22"/>
                <w:szCs w:val="22"/>
              </w:rPr>
              <w:t xml:space="preserve">do 7 dni ? </w:t>
            </w:r>
          </w:p>
          <w:p w14:paraId="346149D6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135A6100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Termin 2 dni kalendarzowych może być niewystraczający na zgłoszenie danego zdarzenia, zwłaszcza gdyby wystąpiło ono np. w piątek po południu. </w:t>
            </w:r>
          </w:p>
          <w:p w14:paraId="7F1A5818" w14:textId="60FCD1B7" w:rsidR="00C75288" w:rsidRPr="00DC6915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0D47F0B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DD033D" w14:textId="0F3B8151" w:rsidR="00C75288" w:rsidRPr="00DC6915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Pytanie nr 42</w:t>
            </w:r>
          </w:p>
          <w:p w14:paraId="1BE9E99B" w14:textId="6C12D995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dot. projektu umowy </w:t>
            </w:r>
          </w:p>
          <w:p w14:paraId="77B3AC55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Czy Zamawiający zgodzi się wykreślić z §16 umowy ustęp nr 8 ?</w:t>
            </w:r>
          </w:p>
          <w:p w14:paraId="42E72E97" w14:textId="77777777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>Uzasadnienie:</w:t>
            </w:r>
          </w:p>
          <w:p w14:paraId="39F33E7B" w14:textId="3E952471" w:rsidR="00921561" w:rsidRPr="00DC6915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6915">
              <w:rPr>
                <w:sz w:val="22"/>
                <w:szCs w:val="22"/>
              </w:rPr>
              <w:t xml:space="preserve">Wykonawca nie ma wpływu na relacje Zamawiającego z NFZ, jeśli Zamawiający ogłasza przetarg </w:t>
            </w:r>
            <w:r w:rsidR="00A60F04" w:rsidRPr="00DC6915">
              <w:rPr>
                <w:sz w:val="22"/>
                <w:szCs w:val="22"/>
              </w:rPr>
              <w:br/>
            </w:r>
            <w:r w:rsidRPr="00DC6915">
              <w:rPr>
                <w:sz w:val="22"/>
                <w:szCs w:val="22"/>
              </w:rPr>
              <w:t>to znaczy, że ma odpowiednio zabezpieczone środki na jego realizację.</w:t>
            </w:r>
          </w:p>
          <w:p w14:paraId="43B0D68A" w14:textId="425E22E9" w:rsidR="00921561" w:rsidRPr="00DC6915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C691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6915" w:rsidRPr="00DC6915">
              <w:rPr>
                <w:sz w:val="22"/>
                <w:szCs w:val="22"/>
              </w:rPr>
              <w:t xml:space="preserve"> Zgodnie z SWZ.</w:t>
            </w:r>
          </w:p>
          <w:p w14:paraId="1ADE6984" w14:textId="77777777" w:rsidR="00921561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2234E83" w14:textId="78DCAAFB" w:rsidR="00BB3471" w:rsidRPr="00107719" w:rsidRDefault="00BB347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522E2CF5" w14:textId="77777777" w:rsidTr="00164342">
        <w:tc>
          <w:tcPr>
            <w:tcW w:w="9356" w:type="dxa"/>
            <w:shd w:val="clear" w:color="auto" w:fill="auto"/>
          </w:tcPr>
          <w:p w14:paraId="2B5179EA" w14:textId="341B911B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C75288">
              <w:rPr>
                <w:b/>
                <w:bCs/>
                <w:sz w:val="22"/>
                <w:szCs w:val="22"/>
              </w:rPr>
              <w:t>4</w:t>
            </w:r>
            <w:r w:rsidRPr="00107719">
              <w:rPr>
                <w:b/>
                <w:bCs/>
                <w:sz w:val="22"/>
                <w:szCs w:val="22"/>
              </w:rPr>
              <w:t>3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FBED894" w14:textId="766FCC3A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Zamawiający dopuści w Pakiecie nr 6 kaniulę do dróg łzowych zagiętą 26G (0,45 x 28mm) ?</w:t>
            </w:r>
          </w:p>
          <w:p w14:paraId="39FAD49E" w14:textId="3444ED0F" w:rsidR="00C75288" w:rsidRPr="00BB3471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sz w:val="22"/>
                <w:szCs w:val="22"/>
              </w:rPr>
              <w:t xml:space="preserve"> Tak.</w:t>
            </w:r>
          </w:p>
          <w:p w14:paraId="26663F4F" w14:textId="77777777" w:rsidR="00C75288" w:rsidRDefault="00C75288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7AF609" w14:textId="12A10BBB" w:rsidR="00C75288" w:rsidRPr="00107719" w:rsidRDefault="00C75288" w:rsidP="00C7528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44</w:t>
            </w:r>
          </w:p>
          <w:p w14:paraId="0787860D" w14:textId="7AA3DA44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Czy Zamawiający dopuści w pakiecie 13 nóż okulistyczny do portu bocznego, do paracentezy, </w:t>
            </w:r>
            <w:r w:rsidR="00A60F04">
              <w:rPr>
                <w:sz w:val="22"/>
                <w:szCs w:val="22"/>
              </w:rPr>
              <w:br/>
            </w:r>
            <w:proofErr w:type="spellStart"/>
            <w:r w:rsidRPr="00107719">
              <w:rPr>
                <w:sz w:val="22"/>
                <w:szCs w:val="22"/>
              </w:rPr>
              <w:t>rozm</w:t>
            </w:r>
            <w:proofErr w:type="spellEnd"/>
            <w:r w:rsidRPr="00107719">
              <w:rPr>
                <w:sz w:val="22"/>
                <w:szCs w:val="22"/>
              </w:rPr>
              <w:t>. 1.1 mm, sterylny, jednorazowy ?</w:t>
            </w:r>
          </w:p>
          <w:p w14:paraId="752E63EE" w14:textId="0DF4F3A1" w:rsidR="00921561" w:rsidRPr="00BB3471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sz w:val="22"/>
                <w:szCs w:val="22"/>
              </w:rPr>
              <w:t xml:space="preserve"> Nie.</w:t>
            </w:r>
          </w:p>
          <w:p w14:paraId="0FBC9F0B" w14:textId="513C1001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921561" w:rsidRPr="00107719" w14:paraId="607F7227" w14:textId="77777777" w:rsidTr="00164342">
        <w:tc>
          <w:tcPr>
            <w:tcW w:w="9356" w:type="dxa"/>
            <w:shd w:val="clear" w:color="auto" w:fill="auto"/>
          </w:tcPr>
          <w:p w14:paraId="507F832D" w14:textId="209A93EC" w:rsidR="00921561" w:rsidRPr="00107719" w:rsidRDefault="00921561" w:rsidP="0016434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 w:rsidR="00C75288">
              <w:rPr>
                <w:b/>
                <w:bCs/>
                <w:sz w:val="22"/>
                <w:szCs w:val="22"/>
              </w:rPr>
              <w:t>45</w:t>
            </w:r>
            <w:r w:rsidR="00B75EAA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6D83CD3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Dotyczy pakietu nr 1</w:t>
            </w:r>
          </w:p>
          <w:p w14:paraId="70A23E92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lastRenderedPageBreak/>
              <w:t>Czy zamawiający w pakiecie nr 1 wymaga soczewki o poniższych parametrach:</w:t>
            </w:r>
          </w:p>
          <w:p w14:paraId="1B4751AA" w14:textId="7AF94D06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„Soczewka hydrofobowa, </w:t>
            </w:r>
            <w:proofErr w:type="spellStart"/>
            <w:r w:rsidRPr="00107719">
              <w:rPr>
                <w:sz w:val="22"/>
                <w:szCs w:val="22"/>
              </w:rPr>
              <w:t>preloaded</w:t>
            </w:r>
            <w:proofErr w:type="spellEnd"/>
            <w:r w:rsidRPr="00107719">
              <w:rPr>
                <w:sz w:val="22"/>
                <w:szCs w:val="22"/>
              </w:rPr>
              <w:t xml:space="preserve">, z filtrem UV, Soczewka </w:t>
            </w:r>
            <w:proofErr w:type="spellStart"/>
            <w:r w:rsidRPr="00107719">
              <w:rPr>
                <w:sz w:val="22"/>
                <w:szCs w:val="22"/>
              </w:rPr>
              <w:t>monofokalana</w:t>
            </w:r>
            <w:proofErr w:type="spellEnd"/>
            <w:r w:rsidRPr="00107719">
              <w:rPr>
                <w:sz w:val="22"/>
                <w:szCs w:val="22"/>
              </w:rPr>
              <w:t xml:space="preserve">, jednoczęściowa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z materiału hydrofobowego, </w:t>
            </w:r>
            <w:proofErr w:type="spellStart"/>
            <w:r w:rsidRPr="00107719">
              <w:rPr>
                <w:sz w:val="22"/>
                <w:szCs w:val="22"/>
              </w:rPr>
              <w:t>preloaded.Konstrukcja</w:t>
            </w:r>
            <w:proofErr w:type="spellEnd"/>
            <w:r w:rsidRPr="00107719">
              <w:rPr>
                <w:sz w:val="22"/>
                <w:szCs w:val="22"/>
              </w:rPr>
              <w:t xml:space="preserve"> 4 </w:t>
            </w:r>
            <w:proofErr w:type="spellStart"/>
            <w:r w:rsidRPr="00107719">
              <w:rPr>
                <w:sz w:val="22"/>
                <w:szCs w:val="22"/>
              </w:rPr>
              <w:t>haptykow</w:t>
            </w:r>
            <w:proofErr w:type="spellEnd"/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umozliwiajaca</w:t>
            </w:r>
            <w:proofErr w:type="spellEnd"/>
            <w:r w:rsidRPr="00107719">
              <w:rPr>
                <w:sz w:val="22"/>
                <w:szCs w:val="22"/>
              </w:rPr>
              <w:t xml:space="preserve"> podszycie.</w:t>
            </w:r>
          </w:p>
          <w:p w14:paraId="1A14AC85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Całkowita średnica 11.00mm( 0,0D do +9.5D,</w:t>
            </w:r>
          </w:p>
          <w:p w14:paraId="262B21EA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10.79mm(+10.0D- +25.0D), 10.50mm(25.5D –</w:t>
            </w:r>
          </w:p>
          <w:p w14:paraId="5FC0DF4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35.0D); </w:t>
            </w:r>
            <w:proofErr w:type="spellStart"/>
            <w:r w:rsidRPr="00107719">
              <w:rPr>
                <w:sz w:val="22"/>
                <w:szCs w:val="22"/>
              </w:rPr>
              <w:t>angulacja</w:t>
            </w:r>
            <w:proofErr w:type="spellEnd"/>
            <w:r w:rsidRPr="00107719">
              <w:rPr>
                <w:sz w:val="22"/>
                <w:szCs w:val="22"/>
              </w:rPr>
              <w:t xml:space="preserve"> 5°, dioptraż 0.0D do 35.0D co</w:t>
            </w:r>
          </w:p>
          <w:p w14:paraId="05439040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0.5 D; index refrakcji 1.54; cięcie</w:t>
            </w:r>
          </w:p>
          <w:p w14:paraId="0C01A3B8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2.0 mm. Soczewka doskonale centrująca się po wszczepie, z </w:t>
            </w:r>
            <w:proofErr w:type="spellStart"/>
            <w:r w:rsidRPr="00107719">
              <w:rPr>
                <w:sz w:val="22"/>
                <w:szCs w:val="22"/>
              </w:rPr>
              <w:t>pelnymi</w:t>
            </w:r>
            <w:proofErr w:type="spellEnd"/>
            <w:r w:rsidRPr="00107719">
              <w:rPr>
                <w:sz w:val="22"/>
                <w:szCs w:val="22"/>
              </w:rPr>
              <w:t xml:space="preserve"> ostrymi krawędziami w celu zapobiegania PCO”</w:t>
            </w:r>
          </w:p>
          <w:p w14:paraId="167C2C1E" w14:textId="11A1AF1E" w:rsidR="00C75288" w:rsidRPr="00BB3471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sz w:val="22"/>
                <w:szCs w:val="22"/>
              </w:rPr>
              <w:t xml:space="preserve"> Nie.</w:t>
            </w:r>
          </w:p>
          <w:p w14:paraId="35F293B9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F27480" w14:textId="4461D72B" w:rsidR="00217D16" w:rsidRPr="00107719" w:rsidRDefault="00217D16" w:rsidP="00217D1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46</w:t>
            </w:r>
          </w:p>
          <w:p w14:paraId="3619FDCB" w14:textId="0615A70F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Dotyczy pakietu nr 2</w:t>
            </w:r>
          </w:p>
          <w:p w14:paraId="1E2A2991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zamawiający dopuści w pakiecie nr 2 soczewki o poniższych parametrach:</w:t>
            </w:r>
          </w:p>
          <w:p w14:paraId="52896AD4" w14:textId="490CD5CA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„Soczewka hydrofobowa, </w:t>
            </w:r>
            <w:proofErr w:type="spellStart"/>
            <w:r w:rsidRPr="00107719">
              <w:rPr>
                <w:sz w:val="22"/>
                <w:szCs w:val="22"/>
              </w:rPr>
              <w:t>preloaded</w:t>
            </w:r>
            <w:proofErr w:type="spellEnd"/>
            <w:r w:rsidRPr="00107719">
              <w:rPr>
                <w:sz w:val="22"/>
                <w:szCs w:val="22"/>
              </w:rPr>
              <w:t xml:space="preserve">, z filtrem UV, Soczewka </w:t>
            </w:r>
            <w:proofErr w:type="spellStart"/>
            <w:r w:rsidRPr="00107719">
              <w:rPr>
                <w:sz w:val="22"/>
                <w:szCs w:val="22"/>
              </w:rPr>
              <w:t>monofokalana</w:t>
            </w:r>
            <w:proofErr w:type="spellEnd"/>
            <w:r w:rsidRPr="00107719">
              <w:rPr>
                <w:sz w:val="22"/>
                <w:szCs w:val="22"/>
              </w:rPr>
              <w:t xml:space="preserve">, jednoczęściowa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z materiału hydrofobowego, </w:t>
            </w:r>
            <w:proofErr w:type="spellStart"/>
            <w:r w:rsidRPr="00107719">
              <w:rPr>
                <w:sz w:val="22"/>
                <w:szCs w:val="22"/>
              </w:rPr>
              <w:t>preloaded.Konstrukcja</w:t>
            </w:r>
            <w:proofErr w:type="spellEnd"/>
            <w:r w:rsidRPr="00107719">
              <w:rPr>
                <w:sz w:val="22"/>
                <w:szCs w:val="22"/>
              </w:rPr>
              <w:t xml:space="preserve"> 4 </w:t>
            </w:r>
            <w:proofErr w:type="spellStart"/>
            <w:r w:rsidRPr="00107719">
              <w:rPr>
                <w:sz w:val="22"/>
                <w:szCs w:val="22"/>
              </w:rPr>
              <w:t>haptykow</w:t>
            </w:r>
            <w:proofErr w:type="spellEnd"/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umozliwiajaca</w:t>
            </w:r>
            <w:proofErr w:type="spellEnd"/>
            <w:r w:rsidRPr="00107719">
              <w:rPr>
                <w:sz w:val="22"/>
                <w:szCs w:val="22"/>
              </w:rPr>
              <w:t xml:space="preserve"> podszycie.</w:t>
            </w:r>
          </w:p>
          <w:p w14:paraId="7CD427F8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Całkowita średnica 11.00mm( 0,0D do +9.5D,</w:t>
            </w:r>
          </w:p>
          <w:p w14:paraId="720E56F1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10.79mm(+10.0D- +25.0D), 10.50mm(25.5D –</w:t>
            </w:r>
          </w:p>
          <w:p w14:paraId="2B2A5383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35.0D); </w:t>
            </w:r>
            <w:proofErr w:type="spellStart"/>
            <w:r w:rsidRPr="00107719">
              <w:rPr>
                <w:sz w:val="22"/>
                <w:szCs w:val="22"/>
              </w:rPr>
              <w:t>angulacja</w:t>
            </w:r>
            <w:proofErr w:type="spellEnd"/>
            <w:r w:rsidRPr="00107719">
              <w:rPr>
                <w:sz w:val="22"/>
                <w:szCs w:val="22"/>
              </w:rPr>
              <w:t xml:space="preserve"> 5°, dioptraż 0.0D do 35.0D co</w:t>
            </w:r>
          </w:p>
          <w:p w14:paraId="11D29B17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0.5 D; index refrakcji 1.54; cięcie</w:t>
            </w:r>
          </w:p>
          <w:p w14:paraId="5794744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2.0 mm. Soczewka doskonale centrująca się po wszczepie, z </w:t>
            </w:r>
            <w:proofErr w:type="spellStart"/>
            <w:r w:rsidRPr="00107719">
              <w:rPr>
                <w:sz w:val="22"/>
                <w:szCs w:val="22"/>
              </w:rPr>
              <w:t>pelnymi</w:t>
            </w:r>
            <w:proofErr w:type="spellEnd"/>
            <w:r w:rsidRPr="00107719">
              <w:rPr>
                <w:sz w:val="22"/>
                <w:szCs w:val="22"/>
              </w:rPr>
              <w:t xml:space="preserve"> ostrymi krawędziami w celu zapobiegania PCO”</w:t>
            </w:r>
          </w:p>
          <w:p w14:paraId="34B537AB" w14:textId="3E9D7AA9" w:rsidR="00C75288" w:rsidRPr="00BB3471" w:rsidRDefault="00C75288" w:rsidP="00C7528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sz w:val="22"/>
                <w:szCs w:val="22"/>
              </w:rPr>
              <w:t xml:space="preserve"> Nie.</w:t>
            </w:r>
          </w:p>
          <w:p w14:paraId="753EC1F4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ECE6F4" w14:textId="5BBAF09C" w:rsidR="00217D16" w:rsidRPr="00107719" w:rsidRDefault="00217D16" w:rsidP="00217D1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47</w:t>
            </w:r>
          </w:p>
          <w:p w14:paraId="03A3A3E2" w14:textId="78885932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Dotyczy pakietu nr 1</w:t>
            </w:r>
          </w:p>
          <w:p w14:paraId="37D2BA7E" w14:textId="77777777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>Czy zamawiający dopuści w pakiecie nr 1 soczewki o poniższych parametrach:</w:t>
            </w:r>
          </w:p>
          <w:p w14:paraId="2A493FC1" w14:textId="22C738B0" w:rsidR="00921561" w:rsidRPr="00107719" w:rsidRDefault="00921561" w:rsidP="001643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7719">
              <w:rPr>
                <w:sz w:val="22"/>
                <w:szCs w:val="22"/>
              </w:rPr>
              <w:t xml:space="preserve">Soczewka wewnątrzgałkowa </w:t>
            </w:r>
            <w:proofErr w:type="spellStart"/>
            <w:r w:rsidRPr="00107719">
              <w:rPr>
                <w:sz w:val="22"/>
                <w:szCs w:val="22"/>
              </w:rPr>
              <w:t>tylnokomorowa</w:t>
            </w:r>
            <w:proofErr w:type="spellEnd"/>
            <w:r w:rsidRPr="00107719">
              <w:rPr>
                <w:sz w:val="22"/>
                <w:szCs w:val="22"/>
              </w:rPr>
              <w:t xml:space="preserve">, obustronnie wypukła, zwijalna, jednoczęściowa, hydrofilna z powłoką hydrofobową, </w:t>
            </w:r>
            <w:proofErr w:type="spellStart"/>
            <w:r w:rsidRPr="00107719">
              <w:rPr>
                <w:sz w:val="22"/>
                <w:szCs w:val="22"/>
              </w:rPr>
              <w:t>asferyczna</w:t>
            </w:r>
            <w:proofErr w:type="spellEnd"/>
            <w:r w:rsidRPr="00107719">
              <w:rPr>
                <w:sz w:val="22"/>
                <w:szCs w:val="22"/>
              </w:rPr>
              <w:t xml:space="preserve">, ostra krawędź na całym obwodzie części optycznej, </w:t>
            </w:r>
            <w:proofErr w:type="spellStart"/>
            <w:r w:rsidRPr="00107719">
              <w:rPr>
                <w:sz w:val="22"/>
                <w:szCs w:val="22"/>
              </w:rPr>
              <w:t>haptyki</w:t>
            </w:r>
            <w:proofErr w:type="spellEnd"/>
            <w:r w:rsidRPr="00107719">
              <w:rPr>
                <w:sz w:val="22"/>
                <w:szCs w:val="22"/>
              </w:rPr>
              <w:t xml:space="preserve"> typu </w:t>
            </w:r>
            <w:proofErr w:type="spellStart"/>
            <w:r w:rsidRPr="00107719">
              <w:rPr>
                <w:sz w:val="22"/>
                <w:szCs w:val="22"/>
              </w:rPr>
              <w:t>Cloop</w:t>
            </w:r>
            <w:proofErr w:type="spellEnd"/>
            <w:r w:rsidRPr="00107719">
              <w:rPr>
                <w:sz w:val="22"/>
                <w:szCs w:val="22"/>
              </w:rPr>
              <w:t xml:space="preserve">, stopień uwodnienia 25%, ACD: 4,97; wymiary soczewki: średnica części optycznej 6mm, długość całkowita 13mm,; implantacja przez cięcie 1,8; zakres dioptrażu od -10D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do +32D co 0,5; filtr UV; na zamówienie dostępne soczewki do +45D; jednorazowy zestaw </w:t>
            </w:r>
            <w:r w:rsidR="00A60F04">
              <w:rPr>
                <w:sz w:val="22"/>
                <w:szCs w:val="22"/>
              </w:rPr>
              <w:br/>
            </w:r>
            <w:r w:rsidRPr="00107719">
              <w:rPr>
                <w:sz w:val="22"/>
                <w:szCs w:val="22"/>
              </w:rPr>
              <w:t xml:space="preserve">do implantacji z </w:t>
            </w:r>
            <w:proofErr w:type="spellStart"/>
            <w:r w:rsidRPr="00107719">
              <w:rPr>
                <w:sz w:val="22"/>
                <w:szCs w:val="22"/>
              </w:rPr>
              <w:t>powoka</w:t>
            </w:r>
            <w:proofErr w:type="spellEnd"/>
            <w:r w:rsidRPr="00107719">
              <w:rPr>
                <w:sz w:val="22"/>
                <w:szCs w:val="22"/>
              </w:rPr>
              <w:t xml:space="preserve"> pokryta </w:t>
            </w:r>
            <w:proofErr w:type="spellStart"/>
            <w:r w:rsidRPr="00107719">
              <w:rPr>
                <w:sz w:val="22"/>
                <w:szCs w:val="22"/>
              </w:rPr>
              <w:t>wiskoelastykiem</w:t>
            </w:r>
            <w:proofErr w:type="spellEnd"/>
            <w:r w:rsidRPr="00107719">
              <w:rPr>
                <w:sz w:val="22"/>
                <w:szCs w:val="22"/>
              </w:rPr>
              <w:t xml:space="preserve"> – </w:t>
            </w:r>
            <w:proofErr w:type="spellStart"/>
            <w:r w:rsidRPr="00107719">
              <w:rPr>
                <w:sz w:val="22"/>
                <w:szCs w:val="22"/>
              </w:rPr>
              <w:t>catridge</w:t>
            </w:r>
            <w:proofErr w:type="spellEnd"/>
            <w:r w:rsidRPr="00107719">
              <w:rPr>
                <w:sz w:val="22"/>
                <w:szCs w:val="22"/>
              </w:rPr>
              <w:t xml:space="preserve"> </w:t>
            </w:r>
            <w:proofErr w:type="spellStart"/>
            <w:r w:rsidRPr="00107719">
              <w:rPr>
                <w:sz w:val="22"/>
                <w:szCs w:val="22"/>
              </w:rPr>
              <w:t>premium</w:t>
            </w:r>
            <w:proofErr w:type="spellEnd"/>
            <w:r w:rsidRPr="00107719">
              <w:rPr>
                <w:sz w:val="22"/>
                <w:szCs w:val="22"/>
              </w:rPr>
              <w:t>, cięcie 2,2 mm.</w:t>
            </w:r>
          </w:p>
          <w:p w14:paraId="571F89A2" w14:textId="22D60192" w:rsidR="00921561" w:rsidRPr="00BB3471" w:rsidRDefault="00921561" w:rsidP="0016434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sz w:val="22"/>
                <w:szCs w:val="22"/>
              </w:rPr>
              <w:t xml:space="preserve"> Nie.</w:t>
            </w:r>
          </w:p>
          <w:p w14:paraId="574B1607" w14:textId="77777777" w:rsidR="00C46B12" w:rsidRDefault="00C46B12" w:rsidP="0016434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0B11D94" w14:textId="4B4371C3" w:rsidR="00C46B12" w:rsidRPr="00107719" w:rsidRDefault="00C46B12" w:rsidP="00C46B1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48</w:t>
            </w:r>
          </w:p>
          <w:p w14:paraId="69D5C35D" w14:textId="77777777" w:rsidR="00C46B12" w:rsidRPr="00C46B12" w:rsidRDefault="00C46B12" w:rsidP="00C46B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46B12">
              <w:rPr>
                <w:sz w:val="22"/>
                <w:szCs w:val="22"/>
              </w:rPr>
              <w:t>Dotyczy pakietu nr 1</w:t>
            </w:r>
          </w:p>
          <w:p w14:paraId="48B4B2C2" w14:textId="77777777" w:rsidR="00C46B12" w:rsidRPr="00C46B12" w:rsidRDefault="00C46B12" w:rsidP="00C46B1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46B12">
              <w:rPr>
                <w:sz w:val="22"/>
                <w:szCs w:val="22"/>
              </w:rPr>
              <w:t>Czy zamawiający w pakiecie nr 1 dopuści soczewkę o parametrach:</w:t>
            </w:r>
          </w:p>
          <w:p w14:paraId="25CB27B2" w14:textId="37873906" w:rsidR="00C46B12" w:rsidRPr="00C46B12" w:rsidRDefault="00C46B12" w:rsidP="00C46B1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C46B12">
              <w:rPr>
                <w:b/>
                <w:bCs/>
                <w:sz w:val="22"/>
                <w:szCs w:val="22"/>
              </w:rPr>
              <w:t xml:space="preserve">Soczewka hydrofilna </w:t>
            </w:r>
            <w:proofErr w:type="spellStart"/>
            <w:r w:rsidRPr="00C46B12">
              <w:rPr>
                <w:b/>
                <w:bCs/>
                <w:sz w:val="22"/>
                <w:szCs w:val="22"/>
              </w:rPr>
              <w:t>asferyczna</w:t>
            </w:r>
            <w:proofErr w:type="spellEnd"/>
            <w:r w:rsidRPr="00C46B12">
              <w:rPr>
                <w:b/>
                <w:bCs/>
                <w:sz w:val="22"/>
                <w:szCs w:val="22"/>
              </w:rPr>
              <w:t xml:space="preserve"> </w:t>
            </w:r>
            <w:r w:rsidRPr="00C46B12">
              <w:rPr>
                <w:sz w:val="22"/>
                <w:szCs w:val="22"/>
              </w:rPr>
              <w:t xml:space="preserve">o stopni </w:t>
            </w:r>
            <w:proofErr w:type="spellStart"/>
            <w:r w:rsidRPr="00C46B12">
              <w:rPr>
                <w:sz w:val="22"/>
                <w:szCs w:val="22"/>
              </w:rPr>
              <w:t>angulacji</w:t>
            </w:r>
            <w:proofErr w:type="spellEnd"/>
            <w:r w:rsidRPr="00C46B12">
              <w:rPr>
                <w:sz w:val="22"/>
                <w:szCs w:val="22"/>
              </w:rPr>
              <w:t xml:space="preserve"> 5 stopni, stała A=118,0. AC głębokość =4,96. Dostępna</w:t>
            </w:r>
            <w:r>
              <w:rPr>
                <w:sz w:val="22"/>
                <w:szCs w:val="22"/>
              </w:rPr>
              <w:t xml:space="preserve"> </w:t>
            </w:r>
            <w:r w:rsidRPr="00C46B12">
              <w:rPr>
                <w:sz w:val="22"/>
                <w:szCs w:val="22"/>
              </w:rPr>
              <w:t xml:space="preserve">w dioptrażach -10,0D do+40,0D co 0,5D. Index refrakcji 1,46; moduł sprężystości 3.0 </w:t>
            </w:r>
            <w:proofErr w:type="spellStart"/>
            <w:r w:rsidRPr="00C46B12">
              <w:rPr>
                <w:sz w:val="22"/>
                <w:szCs w:val="22"/>
              </w:rPr>
              <w:t>MPa</w:t>
            </w:r>
            <w:proofErr w:type="spellEnd"/>
            <w:r w:rsidRPr="00C46B12">
              <w:rPr>
                <w:sz w:val="22"/>
                <w:szCs w:val="22"/>
              </w:rPr>
              <w:t>; odporność na</w:t>
            </w:r>
            <w:r>
              <w:rPr>
                <w:sz w:val="22"/>
                <w:szCs w:val="22"/>
              </w:rPr>
              <w:t xml:space="preserve"> </w:t>
            </w:r>
            <w:r w:rsidRPr="00C46B12">
              <w:rPr>
                <w:sz w:val="22"/>
                <w:szCs w:val="22"/>
              </w:rPr>
              <w:t xml:space="preserve">rozciąganie 2.5 </w:t>
            </w:r>
            <w:proofErr w:type="spellStart"/>
            <w:r w:rsidRPr="00C46B12">
              <w:rPr>
                <w:sz w:val="22"/>
                <w:szCs w:val="22"/>
              </w:rPr>
              <w:t>MPa</w:t>
            </w:r>
            <w:proofErr w:type="spellEnd"/>
            <w:r w:rsidRPr="00C46B12">
              <w:rPr>
                <w:sz w:val="22"/>
                <w:szCs w:val="22"/>
              </w:rPr>
              <w:t>; gęstość nawodnienia 118g/cm3; filtr UV, długość soczewki 12,0mm, wielkość części</w:t>
            </w:r>
            <w:r>
              <w:rPr>
                <w:sz w:val="22"/>
                <w:szCs w:val="22"/>
              </w:rPr>
              <w:t xml:space="preserve"> </w:t>
            </w:r>
            <w:r w:rsidRPr="00C46B12">
              <w:rPr>
                <w:sz w:val="22"/>
                <w:szCs w:val="22"/>
              </w:rPr>
              <w:t xml:space="preserve">optycznej 6,00, budowa </w:t>
            </w:r>
            <w:proofErr w:type="spellStart"/>
            <w:r w:rsidRPr="00C46B12">
              <w:rPr>
                <w:sz w:val="22"/>
                <w:szCs w:val="22"/>
              </w:rPr>
              <w:t>haptyków</w:t>
            </w:r>
            <w:proofErr w:type="spellEnd"/>
            <w:r w:rsidRPr="00C46B12">
              <w:rPr>
                <w:sz w:val="22"/>
                <w:szCs w:val="22"/>
              </w:rPr>
              <w:t xml:space="preserve"> z otworami </w:t>
            </w:r>
            <w:proofErr w:type="spellStart"/>
            <w:r w:rsidRPr="00C46B12">
              <w:rPr>
                <w:sz w:val="22"/>
                <w:szCs w:val="22"/>
              </w:rPr>
              <w:t>fenestracyjnymi</w:t>
            </w:r>
            <w:proofErr w:type="spellEnd"/>
            <w:r w:rsidRPr="00C46B12">
              <w:rPr>
                <w:sz w:val="22"/>
                <w:szCs w:val="22"/>
              </w:rPr>
              <w:t xml:space="preserve"> umożliwiającymi pełną </w:t>
            </w:r>
            <w:r w:rsidRPr="00C46B12">
              <w:rPr>
                <w:sz w:val="22"/>
                <w:szCs w:val="22"/>
              </w:rPr>
              <w:lastRenderedPageBreak/>
              <w:t>stabilizację po</w:t>
            </w:r>
            <w:r>
              <w:rPr>
                <w:sz w:val="22"/>
                <w:szCs w:val="22"/>
              </w:rPr>
              <w:t xml:space="preserve"> </w:t>
            </w:r>
            <w:r w:rsidRPr="00C46B12">
              <w:rPr>
                <w:sz w:val="22"/>
                <w:szCs w:val="22"/>
              </w:rPr>
              <w:t xml:space="preserve">wszczepie. Pakowana w pudełku wraz z kartridżem i </w:t>
            </w:r>
            <w:proofErr w:type="spellStart"/>
            <w:r w:rsidRPr="00C46B12">
              <w:rPr>
                <w:sz w:val="22"/>
                <w:szCs w:val="22"/>
              </w:rPr>
              <w:t>injectorem</w:t>
            </w:r>
            <w:proofErr w:type="spellEnd"/>
            <w:r w:rsidRPr="00C46B12">
              <w:rPr>
                <w:sz w:val="22"/>
                <w:szCs w:val="22"/>
              </w:rPr>
              <w:t xml:space="preserve"> przeznaczonym </w:t>
            </w:r>
            <w:r w:rsidR="00AC382B">
              <w:rPr>
                <w:sz w:val="22"/>
                <w:szCs w:val="22"/>
              </w:rPr>
              <w:br/>
            </w:r>
            <w:r w:rsidRPr="00C46B12">
              <w:rPr>
                <w:sz w:val="22"/>
                <w:szCs w:val="22"/>
              </w:rPr>
              <w:t>do wszczepu- cięcie</w:t>
            </w:r>
            <w:r>
              <w:rPr>
                <w:sz w:val="22"/>
                <w:szCs w:val="22"/>
              </w:rPr>
              <w:t xml:space="preserve"> </w:t>
            </w:r>
            <w:r w:rsidRPr="00C46B12">
              <w:rPr>
                <w:sz w:val="22"/>
                <w:szCs w:val="22"/>
              </w:rPr>
              <w:t>2,2mm „</w:t>
            </w:r>
          </w:p>
          <w:p w14:paraId="606FD0A4" w14:textId="471B33BC" w:rsidR="00C46B12" w:rsidRPr="00BB3471" w:rsidRDefault="00C46B12" w:rsidP="00C46B1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10771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3471">
              <w:rPr>
                <w:b/>
                <w:bCs/>
                <w:sz w:val="22"/>
                <w:szCs w:val="22"/>
              </w:rPr>
              <w:t xml:space="preserve"> </w:t>
            </w:r>
            <w:r w:rsidR="00BB3471" w:rsidRPr="00BB3471">
              <w:rPr>
                <w:sz w:val="22"/>
                <w:szCs w:val="22"/>
              </w:rPr>
              <w:t>Nie.</w:t>
            </w:r>
          </w:p>
          <w:p w14:paraId="6FEFE05E" w14:textId="2DAD8616" w:rsidR="00921561" w:rsidRPr="00107719" w:rsidRDefault="00921561" w:rsidP="001643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44B33B0" w14:textId="77777777" w:rsidR="00BE7BFD" w:rsidRPr="00107719" w:rsidRDefault="00BE7BFD" w:rsidP="00520165">
      <w:pPr>
        <w:jc w:val="both"/>
        <w:rPr>
          <w:sz w:val="22"/>
          <w:szCs w:val="22"/>
        </w:rPr>
      </w:pPr>
    </w:p>
    <w:p w14:paraId="54865BF2" w14:textId="10D431CD" w:rsidR="00477070" w:rsidRPr="00AC382B" w:rsidRDefault="00477070" w:rsidP="00477070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AC382B">
        <w:rPr>
          <w:sz w:val="22"/>
          <w:szCs w:val="22"/>
        </w:rPr>
        <w:t>Termin składania i otwarcia ofert pozostaje bez zmian tj. zgodnie z</w:t>
      </w:r>
      <w:r w:rsidR="00AC382B" w:rsidRPr="00AC382B">
        <w:rPr>
          <w:sz w:val="22"/>
          <w:szCs w:val="22"/>
        </w:rPr>
        <w:t>e sprostowaniem . ogłoszeniem zmian lub dodatkowych informacji</w:t>
      </w:r>
      <w:r w:rsidRPr="00AC382B">
        <w:rPr>
          <w:sz w:val="22"/>
          <w:szCs w:val="22"/>
        </w:rPr>
        <w:t xml:space="preserve"> (nr </w:t>
      </w:r>
      <w:r w:rsidR="00AC382B" w:rsidRPr="00AC382B">
        <w:rPr>
          <w:sz w:val="22"/>
          <w:szCs w:val="22"/>
        </w:rPr>
        <w:t>1</w:t>
      </w:r>
      <w:r w:rsidRPr="00AC382B">
        <w:rPr>
          <w:sz w:val="22"/>
          <w:szCs w:val="22"/>
        </w:rPr>
        <w:t xml:space="preserve">) nr </w:t>
      </w:r>
      <w:r w:rsidR="00AC382B" w:rsidRPr="00AC382B">
        <w:rPr>
          <w:sz w:val="22"/>
          <w:szCs w:val="22"/>
        </w:rPr>
        <w:t>2023/S 118-370313</w:t>
      </w:r>
      <w:r w:rsidRPr="00AC382B">
        <w:rPr>
          <w:sz w:val="22"/>
          <w:szCs w:val="22"/>
        </w:rPr>
        <w:t xml:space="preserve"> z dnia 2</w:t>
      </w:r>
      <w:r w:rsidR="00AC382B" w:rsidRPr="00AC382B">
        <w:rPr>
          <w:sz w:val="22"/>
          <w:szCs w:val="22"/>
        </w:rPr>
        <w:t>1</w:t>
      </w:r>
      <w:r w:rsidRPr="00AC382B">
        <w:rPr>
          <w:sz w:val="22"/>
          <w:szCs w:val="22"/>
        </w:rPr>
        <w:t>.0</w:t>
      </w:r>
      <w:r w:rsidR="00AC382B" w:rsidRPr="00AC382B">
        <w:rPr>
          <w:sz w:val="22"/>
          <w:szCs w:val="22"/>
        </w:rPr>
        <w:t>6</w:t>
      </w:r>
      <w:r w:rsidRPr="00AC382B">
        <w:rPr>
          <w:sz w:val="22"/>
          <w:szCs w:val="22"/>
        </w:rPr>
        <w:t>.202</w:t>
      </w:r>
      <w:r w:rsidR="00AC382B" w:rsidRPr="00AC382B">
        <w:rPr>
          <w:sz w:val="22"/>
          <w:szCs w:val="22"/>
        </w:rPr>
        <w:t>3</w:t>
      </w:r>
      <w:r w:rsidRPr="00AC382B">
        <w:rPr>
          <w:sz w:val="22"/>
          <w:szCs w:val="22"/>
        </w:rPr>
        <w:t xml:space="preserve"> r.</w:t>
      </w:r>
    </w:p>
    <w:p w14:paraId="24B8E944" w14:textId="77777777" w:rsidR="00A7600C" w:rsidRDefault="00A7600C" w:rsidP="00A7600C">
      <w:pPr>
        <w:pStyle w:val="Tekstpodstawowywcity3"/>
        <w:ind w:firstLine="0"/>
        <w:rPr>
          <w:b/>
          <w:sz w:val="22"/>
          <w:szCs w:val="22"/>
          <w:u w:val="single"/>
        </w:rPr>
      </w:pPr>
    </w:p>
    <w:p w14:paraId="30771965" w14:textId="6F755096" w:rsidR="00A7600C" w:rsidRPr="00AC382B" w:rsidRDefault="00A7600C" w:rsidP="00A7600C">
      <w:pPr>
        <w:pStyle w:val="Tekstpodstawowywcity3"/>
        <w:ind w:firstLine="0"/>
        <w:rPr>
          <w:b/>
          <w:sz w:val="22"/>
          <w:szCs w:val="22"/>
          <w:u w:val="single"/>
        </w:rPr>
      </w:pPr>
      <w:r w:rsidRPr="00AC382B">
        <w:rPr>
          <w:b/>
          <w:sz w:val="22"/>
          <w:szCs w:val="22"/>
          <w:u w:val="single"/>
        </w:rPr>
        <w:t xml:space="preserve">Zamawiający informuje, iż złożenie wraz z ofertą formularza asortymentowo - cenowego sprzed modyfikacji z dnia </w:t>
      </w:r>
      <w:r w:rsidR="00AC382B" w:rsidRPr="00AC382B">
        <w:rPr>
          <w:b/>
          <w:sz w:val="22"/>
          <w:szCs w:val="22"/>
          <w:u w:val="single"/>
        </w:rPr>
        <w:t>21</w:t>
      </w:r>
      <w:r w:rsidRPr="00AC382B">
        <w:rPr>
          <w:b/>
          <w:sz w:val="22"/>
          <w:szCs w:val="22"/>
          <w:u w:val="single"/>
        </w:rPr>
        <w:t>.06.202</w:t>
      </w:r>
      <w:r w:rsidR="00AC382B" w:rsidRPr="00AC382B">
        <w:rPr>
          <w:b/>
          <w:sz w:val="22"/>
          <w:szCs w:val="22"/>
          <w:u w:val="single"/>
        </w:rPr>
        <w:t>3</w:t>
      </w:r>
      <w:r w:rsidRPr="00AC382B">
        <w:rPr>
          <w:b/>
          <w:sz w:val="22"/>
          <w:szCs w:val="22"/>
          <w:u w:val="single"/>
        </w:rPr>
        <w:t xml:space="preserve"> r. poczyni u Zamawiającego obowiązek zastosowania wobec Wykonawcy art. 226 ust.1 pkt. 5 Ustawy.</w:t>
      </w:r>
    </w:p>
    <w:p w14:paraId="5A9A2D43" w14:textId="77777777" w:rsidR="00477070" w:rsidRDefault="00477070" w:rsidP="00477070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32F8F994" w14:textId="0CDDC1EE" w:rsidR="00A7600C" w:rsidRPr="00AC382B" w:rsidRDefault="00A7600C" w:rsidP="00A7600C">
      <w:pPr>
        <w:pStyle w:val="Tekstpodstawowywcity3"/>
        <w:ind w:firstLine="0"/>
        <w:rPr>
          <w:sz w:val="22"/>
          <w:szCs w:val="22"/>
          <w:u w:val="single"/>
        </w:rPr>
      </w:pPr>
      <w:r w:rsidRPr="00AC382B">
        <w:rPr>
          <w:sz w:val="22"/>
          <w:szCs w:val="22"/>
          <w:u w:val="single"/>
        </w:rPr>
        <w:t xml:space="preserve">Zamawiający informuje, iż złożenie wraz z ofertą </w:t>
      </w:r>
      <w:r w:rsidR="00AC382B" w:rsidRPr="00AC382B">
        <w:rPr>
          <w:sz w:val="22"/>
          <w:szCs w:val="22"/>
          <w:u w:val="single"/>
        </w:rPr>
        <w:t>wzoru</w:t>
      </w:r>
      <w:r w:rsidRPr="00AC382B">
        <w:rPr>
          <w:sz w:val="22"/>
          <w:szCs w:val="22"/>
          <w:u w:val="single"/>
        </w:rPr>
        <w:t xml:space="preserve"> umowy sprzed modyfikacji z dnia </w:t>
      </w:r>
      <w:r w:rsidR="00AC382B" w:rsidRPr="00AC382B">
        <w:rPr>
          <w:sz w:val="22"/>
          <w:szCs w:val="22"/>
          <w:u w:val="single"/>
        </w:rPr>
        <w:t>2</w:t>
      </w:r>
      <w:r w:rsidRPr="00AC382B">
        <w:rPr>
          <w:sz w:val="22"/>
          <w:szCs w:val="22"/>
          <w:u w:val="single"/>
        </w:rPr>
        <w:t>1.06.202</w:t>
      </w:r>
      <w:r w:rsidR="00AC382B" w:rsidRPr="00AC382B">
        <w:rPr>
          <w:sz w:val="22"/>
          <w:szCs w:val="22"/>
          <w:u w:val="single"/>
        </w:rPr>
        <w:t>3</w:t>
      </w:r>
      <w:r w:rsidRPr="00AC382B">
        <w:rPr>
          <w:sz w:val="22"/>
          <w:szCs w:val="22"/>
          <w:u w:val="single"/>
        </w:rPr>
        <w:t xml:space="preserve"> r. poczyni u Zamawiającego obowiązek zastosowania wobec Wykonawcy art. 223 </w:t>
      </w:r>
      <w:r w:rsidRPr="00AC382B">
        <w:rPr>
          <w:sz w:val="22"/>
          <w:szCs w:val="22"/>
          <w:u w:val="single"/>
        </w:rPr>
        <w:br/>
        <w:t>ust. 2 pkt. 3 Ustawy.</w:t>
      </w:r>
    </w:p>
    <w:p w14:paraId="62FA2F64" w14:textId="77777777" w:rsidR="00A7600C" w:rsidRDefault="00A7600C" w:rsidP="00477070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18C42924" w14:textId="77777777" w:rsidR="00477070" w:rsidRPr="00C80B89" w:rsidRDefault="00477070" w:rsidP="0047707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386B0B57" w14:textId="77777777" w:rsidR="00477070" w:rsidRDefault="00477070" w:rsidP="004770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9EEA75" w14:textId="77777777" w:rsidR="00477070" w:rsidRDefault="00477070" w:rsidP="004770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495933F" w14:textId="77777777" w:rsidR="00477070" w:rsidRDefault="00477070" w:rsidP="004770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40AA189" w14:textId="24B04141" w:rsidR="006D4AB3" w:rsidRPr="00107719" w:rsidRDefault="006D4AB3" w:rsidP="0047707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10771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73CBA" w14:textId="77777777" w:rsidR="009E696D" w:rsidRDefault="009E696D">
      <w:r>
        <w:separator/>
      </w:r>
    </w:p>
  </w:endnote>
  <w:endnote w:type="continuationSeparator" w:id="0">
    <w:p w14:paraId="168B5606" w14:textId="77777777" w:rsidR="009E696D" w:rsidRDefault="009E6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9B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97C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49E3A" w14:textId="6306D51C" w:rsidR="006D4AB3" w:rsidRDefault="008E5E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512472F" wp14:editId="462A623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3782840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354B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D56E2F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321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1BE6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53927A" w14:textId="77777777" w:rsidR="006D4AB3" w:rsidRDefault="006D4AB3">
    <w:pPr>
      <w:pStyle w:val="Stopka"/>
      <w:tabs>
        <w:tab w:val="clear" w:pos="4536"/>
        <w:tab w:val="left" w:pos="6237"/>
      </w:tabs>
    </w:pPr>
  </w:p>
  <w:p w14:paraId="29270B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4E9F6" w14:textId="77777777" w:rsidR="009E696D" w:rsidRDefault="009E696D">
      <w:r>
        <w:separator/>
      </w:r>
    </w:p>
  </w:footnote>
  <w:footnote w:type="continuationSeparator" w:id="0">
    <w:p w14:paraId="325E5009" w14:textId="77777777" w:rsidR="009E696D" w:rsidRDefault="009E6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7921399">
    <w:abstractNumId w:val="3"/>
  </w:num>
  <w:num w:numId="2" w16cid:durableId="384379208">
    <w:abstractNumId w:val="6"/>
  </w:num>
  <w:num w:numId="3" w16cid:durableId="1951356579">
    <w:abstractNumId w:val="2"/>
  </w:num>
  <w:num w:numId="4" w16cid:durableId="1848714402">
    <w:abstractNumId w:val="5"/>
  </w:num>
  <w:num w:numId="5" w16cid:durableId="651106959">
    <w:abstractNumId w:val="0"/>
  </w:num>
  <w:num w:numId="6" w16cid:durableId="339549097">
    <w:abstractNumId w:val="1"/>
  </w:num>
  <w:num w:numId="7" w16cid:durableId="17432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6D"/>
    <w:rsid w:val="00031374"/>
    <w:rsid w:val="00055A63"/>
    <w:rsid w:val="000A1097"/>
    <w:rsid w:val="000E2A8F"/>
    <w:rsid w:val="00107719"/>
    <w:rsid w:val="0012245D"/>
    <w:rsid w:val="0012774F"/>
    <w:rsid w:val="00144B7A"/>
    <w:rsid w:val="00180C6E"/>
    <w:rsid w:val="00217D16"/>
    <w:rsid w:val="00255689"/>
    <w:rsid w:val="00295A08"/>
    <w:rsid w:val="0029606A"/>
    <w:rsid w:val="00477070"/>
    <w:rsid w:val="004848F3"/>
    <w:rsid w:val="004A75F2"/>
    <w:rsid w:val="005038F6"/>
    <w:rsid w:val="005144A9"/>
    <w:rsid w:val="00520165"/>
    <w:rsid w:val="00557770"/>
    <w:rsid w:val="00573A82"/>
    <w:rsid w:val="005B1B08"/>
    <w:rsid w:val="00632C3C"/>
    <w:rsid w:val="00662BDB"/>
    <w:rsid w:val="006A5DF1"/>
    <w:rsid w:val="006B7198"/>
    <w:rsid w:val="006D4AB3"/>
    <w:rsid w:val="006F3B81"/>
    <w:rsid w:val="00733DAA"/>
    <w:rsid w:val="0079597A"/>
    <w:rsid w:val="007D7198"/>
    <w:rsid w:val="00870F9F"/>
    <w:rsid w:val="008721C3"/>
    <w:rsid w:val="008804B6"/>
    <w:rsid w:val="00897AB0"/>
    <w:rsid w:val="008A3553"/>
    <w:rsid w:val="008E5E1F"/>
    <w:rsid w:val="009003D1"/>
    <w:rsid w:val="00921561"/>
    <w:rsid w:val="00947A50"/>
    <w:rsid w:val="009E696D"/>
    <w:rsid w:val="00A42ABA"/>
    <w:rsid w:val="00A60F04"/>
    <w:rsid w:val="00A617F4"/>
    <w:rsid w:val="00A7600C"/>
    <w:rsid w:val="00A905AC"/>
    <w:rsid w:val="00AC382B"/>
    <w:rsid w:val="00B1255C"/>
    <w:rsid w:val="00B12FC5"/>
    <w:rsid w:val="00B71593"/>
    <w:rsid w:val="00B75EAA"/>
    <w:rsid w:val="00BA6584"/>
    <w:rsid w:val="00BB3471"/>
    <w:rsid w:val="00BE7BFD"/>
    <w:rsid w:val="00C370F2"/>
    <w:rsid w:val="00C44EEC"/>
    <w:rsid w:val="00C46B12"/>
    <w:rsid w:val="00C516B0"/>
    <w:rsid w:val="00C75288"/>
    <w:rsid w:val="00CA1BCC"/>
    <w:rsid w:val="00D22FFA"/>
    <w:rsid w:val="00D8461B"/>
    <w:rsid w:val="00D9049C"/>
    <w:rsid w:val="00D915F2"/>
    <w:rsid w:val="00DC6915"/>
    <w:rsid w:val="00DF32E8"/>
    <w:rsid w:val="00E21B49"/>
    <w:rsid w:val="00E2789F"/>
    <w:rsid w:val="00E41204"/>
    <w:rsid w:val="00E72428"/>
    <w:rsid w:val="00EA14B3"/>
    <w:rsid w:val="00EA416E"/>
    <w:rsid w:val="00EC5CFC"/>
    <w:rsid w:val="00FA63E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8F421"/>
  <w15:chartTrackingRefBased/>
  <w15:docId w15:val="{EC587E1E-C200-446B-9190-082D444F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47707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13</Pages>
  <Words>3960</Words>
  <Characters>24908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20</cp:revision>
  <cp:lastPrinted>2001-02-10T14:28:00Z</cp:lastPrinted>
  <dcterms:created xsi:type="dcterms:W3CDTF">2023-06-16T07:12:00Z</dcterms:created>
  <dcterms:modified xsi:type="dcterms:W3CDTF">2023-06-21T10:13:00Z</dcterms:modified>
</cp:coreProperties>
</file>