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52259" w14:textId="77777777" w:rsidR="00EB1359" w:rsidRPr="003261E7" w:rsidRDefault="00B41C53" w:rsidP="00EB1359">
      <w:pPr>
        <w:spacing w:after="240"/>
        <w:jc w:val="right"/>
        <w:rPr>
          <w:sz w:val="22"/>
          <w:szCs w:val="22"/>
        </w:rPr>
      </w:pPr>
      <w:r w:rsidRPr="00B41C5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B41C53">
        <w:rPr>
          <w:sz w:val="22"/>
          <w:szCs w:val="22"/>
        </w:rPr>
        <w:t>2023-06-21</w:t>
      </w:r>
    </w:p>
    <w:p w14:paraId="28C39869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2BAB315" w14:textId="77777777" w:rsidR="00EB1359" w:rsidRPr="003261E7" w:rsidRDefault="00B41C53" w:rsidP="00EB1359">
      <w:pPr>
        <w:spacing w:after="40"/>
        <w:rPr>
          <w:b/>
          <w:bCs/>
          <w:sz w:val="22"/>
          <w:szCs w:val="22"/>
        </w:rPr>
      </w:pPr>
      <w:r w:rsidRPr="00B41C53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F751CA5" w14:textId="77777777" w:rsidR="00EB1359" w:rsidRPr="003261E7" w:rsidRDefault="00B41C53" w:rsidP="00EB1359">
      <w:pPr>
        <w:rPr>
          <w:sz w:val="22"/>
          <w:szCs w:val="22"/>
        </w:rPr>
      </w:pPr>
      <w:r w:rsidRPr="00B41C53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B41C53">
        <w:rPr>
          <w:sz w:val="22"/>
          <w:szCs w:val="22"/>
        </w:rPr>
        <w:t>66</w:t>
      </w:r>
    </w:p>
    <w:p w14:paraId="4AD8D50F" w14:textId="77777777" w:rsidR="00EB1359" w:rsidRPr="003261E7" w:rsidRDefault="00B41C53" w:rsidP="00EB1359">
      <w:pPr>
        <w:rPr>
          <w:sz w:val="22"/>
          <w:szCs w:val="22"/>
        </w:rPr>
      </w:pPr>
      <w:r w:rsidRPr="00B41C53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B41C53">
        <w:rPr>
          <w:sz w:val="22"/>
          <w:szCs w:val="22"/>
        </w:rPr>
        <w:t>Kraków</w:t>
      </w:r>
    </w:p>
    <w:p w14:paraId="7B7288AC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73F221B9" w14:textId="5202CC0A" w:rsidR="00EB1359" w:rsidRDefault="00EB1359" w:rsidP="00A15CD9">
      <w:pPr>
        <w:spacing w:after="24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505A7D44" w14:textId="139CAE6E" w:rsidR="00A15CD9" w:rsidRPr="00A15CD9" w:rsidRDefault="00A15CD9" w:rsidP="00EB1359">
      <w:pPr>
        <w:spacing w:after="480"/>
        <w:jc w:val="both"/>
        <w:rPr>
          <w:bCs/>
        </w:rPr>
      </w:pPr>
      <w:r w:rsidRPr="00A15CD9">
        <w:rPr>
          <w:bCs/>
        </w:rPr>
        <w:t>SZP-271-9/23 – 399.MM</w:t>
      </w:r>
    </w:p>
    <w:p w14:paraId="2B049E22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B3355C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B6F259D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202BBFE" w14:textId="59E9E40E" w:rsidR="00EB1359" w:rsidRDefault="00EB1359" w:rsidP="00A15CD9">
      <w:pPr>
        <w:spacing w:after="12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7CDEC99E" w14:textId="21672467" w:rsidR="00A15CD9" w:rsidRPr="00A15CD9" w:rsidRDefault="00A15CD9" w:rsidP="00EB1359">
      <w:pPr>
        <w:spacing w:after="480"/>
        <w:jc w:val="center"/>
        <w:rPr>
          <w:bCs/>
          <w:sz w:val="28"/>
          <w:szCs w:val="24"/>
        </w:rPr>
      </w:pPr>
      <w:r w:rsidRPr="00A15CD9">
        <w:rPr>
          <w:bCs/>
          <w:sz w:val="28"/>
          <w:szCs w:val="24"/>
        </w:rPr>
        <w:t>gr. 5,12,56,71,74,79,85,87,93,95,98,101,102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41C53" w:rsidRPr="003261E7" w14:paraId="2CC6D9C5" w14:textId="77777777" w:rsidTr="000B26F9">
        <w:trPr>
          <w:trHeight w:val="638"/>
        </w:trPr>
        <w:tc>
          <w:tcPr>
            <w:tcW w:w="959" w:type="dxa"/>
            <w:shd w:val="clear" w:color="auto" w:fill="auto"/>
          </w:tcPr>
          <w:p w14:paraId="1DF2F5D0" w14:textId="77777777" w:rsidR="00B41C53" w:rsidRPr="003261E7" w:rsidRDefault="00B41C53" w:rsidP="000B26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CCEDAE" w14:textId="77777777" w:rsidR="00B41C53" w:rsidRPr="003261E7" w:rsidRDefault="00B41C53" w:rsidP="000B26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1C53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41C53">
              <w:rPr>
                <w:b/>
                <w:bCs/>
                <w:sz w:val="22"/>
                <w:szCs w:val="22"/>
              </w:rPr>
              <w:t>Wykonanie przeglądów okresowych sprzętu medycznego na potrzeby Oddziałów Szpitalnych (112 grup)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41C53">
              <w:rPr>
                <w:b/>
                <w:sz w:val="22"/>
                <w:szCs w:val="22"/>
              </w:rPr>
              <w:t>SZP-271-9-2023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39D1ED3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DB470B4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E545A05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41C53" w:rsidRPr="00B41C53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B41C53" w:rsidRPr="00B41C53">
        <w:rPr>
          <w:sz w:val="22"/>
          <w:szCs w:val="22"/>
        </w:rPr>
        <w:t>(t.j.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37459C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E473B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A555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C06944F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41C53" w:rsidRPr="00EB1359" w14:paraId="04982D2F" w14:textId="77777777" w:rsidTr="000B26F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71F9" w14:textId="77777777" w:rsidR="00B41C53" w:rsidRPr="00710915" w:rsidRDefault="00B41C53" w:rsidP="000B26F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1C5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4443" w14:textId="77777777" w:rsidR="00B41C53" w:rsidRPr="00EB1359" w:rsidRDefault="00B41C53" w:rsidP="000B26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1C53">
              <w:rPr>
                <w:b/>
                <w:sz w:val="22"/>
                <w:szCs w:val="22"/>
              </w:rPr>
              <w:t>Aparat do kriochirurgii</w:t>
            </w:r>
          </w:p>
          <w:p w14:paraId="0ED179E9" w14:textId="1142C6A1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A15CD9">
              <w:rPr>
                <w:sz w:val="22"/>
                <w:szCs w:val="22"/>
              </w:rPr>
              <w:t xml:space="preserve"> Art. 255 pkt 2</w:t>
            </w:r>
            <w:r w:rsidR="00694808">
              <w:rPr>
                <w:sz w:val="22"/>
                <w:szCs w:val="22"/>
              </w:rPr>
              <w:t xml:space="preserve"> ustawy Pzp</w:t>
            </w:r>
          </w:p>
          <w:p w14:paraId="153EA2A2" w14:textId="77777777" w:rsidR="00B41C53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1EF1E32A" w14:textId="77777777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0A49295" w14:textId="77777777" w:rsidR="00B41C53" w:rsidRPr="00EB1359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oferty podlegały odrzuceniu.</w:t>
            </w:r>
          </w:p>
        </w:tc>
      </w:tr>
      <w:tr w:rsidR="00B41C53" w:rsidRPr="00EB1359" w14:paraId="2EE107D3" w14:textId="77777777" w:rsidTr="000B26F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0963" w14:textId="77777777" w:rsidR="00B41C53" w:rsidRPr="00710915" w:rsidRDefault="00B41C53" w:rsidP="000B26F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1C53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0656" w14:textId="77777777" w:rsidR="00B41C53" w:rsidRPr="00EB1359" w:rsidRDefault="00B41C53" w:rsidP="000B26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1C53">
              <w:rPr>
                <w:b/>
                <w:sz w:val="22"/>
                <w:szCs w:val="22"/>
              </w:rPr>
              <w:t>Defibrylatory i ssaki</w:t>
            </w:r>
          </w:p>
          <w:p w14:paraId="3F5AF63F" w14:textId="2AAECA95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A15CD9">
              <w:t xml:space="preserve"> </w:t>
            </w:r>
            <w:r w:rsidR="00A15CD9" w:rsidRPr="00A15CD9">
              <w:rPr>
                <w:sz w:val="22"/>
                <w:szCs w:val="22"/>
              </w:rPr>
              <w:t>Art. 255 pkt 2</w:t>
            </w:r>
            <w:r w:rsidR="00694808">
              <w:t xml:space="preserve"> </w:t>
            </w:r>
            <w:r w:rsidR="00694808" w:rsidRPr="00694808">
              <w:rPr>
                <w:sz w:val="22"/>
                <w:szCs w:val="22"/>
              </w:rPr>
              <w:t>ustawy Pzp</w:t>
            </w:r>
          </w:p>
          <w:p w14:paraId="1FA5A309" w14:textId="77777777" w:rsidR="00B41C53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306C4312" w14:textId="77777777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455E939" w14:textId="77777777" w:rsidR="00B41C53" w:rsidRPr="00EB1359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oferty podlegały odrzuceniu.</w:t>
            </w:r>
          </w:p>
        </w:tc>
      </w:tr>
      <w:tr w:rsidR="00B41C53" w:rsidRPr="00EB1359" w14:paraId="17F28088" w14:textId="77777777" w:rsidTr="000B26F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F482" w14:textId="77777777" w:rsidR="00B41C53" w:rsidRPr="00710915" w:rsidRDefault="00B41C53" w:rsidP="000B26F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1C53">
              <w:rPr>
                <w:b/>
                <w:bCs/>
                <w:sz w:val="22"/>
                <w:szCs w:val="22"/>
              </w:rPr>
              <w:lastRenderedPageBreak/>
              <w:t>56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E450" w14:textId="77777777" w:rsidR="00B41C53" w:rsidRPr="00EB1359" w:rsidRDefault="00B41C53" w:rsidP="000B26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1C53">
              <w:rPr>
                <w:b/>
                <w:sz w:val="22"/>
                <w:szCs w:val="22"/>
              </w:rPr>
              <w:t>Kapnograf</w:t>
            </w:r>
          </w:p>
          <w:p w14:paraId="329096AC" w14:textId="3FBA5406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A15CD9">
              <w:t xml:space="preserve"> </w:t>
            </w:r>
            <w:r w:rsidR="00A15CD9" w:rsidRPr="00A15CD9">
              <w:rPr>
                <w:sz w:val="22"/>
                <w:szCs w:val="22"/>
              </w:rPr>
              <w:t>Art. 255 pkt 2</w:t>
            </w:r>
            <w:r w:rsidR="00694808">
              <w:t xml:space="preserve"> </w:t>
            </w:r>
            <w:r w:rsidR="00694808" w:rsidRPr="00694808">
              <w:rPr>
                <w:sz w:val="22"/>
                <w:szCs w:val="22"/>
              </w:rPr>
              <w:t>ustawy Pzp</w:t>
            </w:r>
          </w:p>
          <w:p w14:paraId="6FF11481" w14:textId="77777777" w:rsidR="00B41C53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0EAC98C5" w14:textId="77777777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E6D7371" w14:textId="77777777" w:rsidR="00B41C53" w:rsidRPr="00EB1359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oferty podlegały odrzuceniu.</w:t>
            </w:r>
          </w:p>
        </w:tc>
      </w:tr>
      <w:tr w:rsidR="00B41C53" w:rsidRPr="00EB1359" w14:paraId="623CB1A7" w14:textId="77777777" w:rsidTr="000B26F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AA03" w14:textId="77777777" w:rsidR="00B41C53" w:rsidRPr="00710915" w:rsidRDefault="00B41C53" w:rsidP="000B26F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1C53">
              <w:rPr>
                <w:b/>
                <w:bCs/>
                <w:sz w:val="22"/>
                <w:szCs w:val="22"/>
              </w:rPr>
              <w:t>71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0F4E" w14:textId="77777777" w:rsidR="00B41C53" w:rsidRPr="00EB1359" w:rsidRDefault="00B41C53" w:rsidP="000B26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1C53">
              <w:rPr>
                <w:b/>
                <w:sz w:val="22"/>
                <w:szCs w:val="22"/>
              </w:rPr>
              <w:t>Laktator elektryczny</w:t>
            </w:r>
          </w:p>
          <w:p w14:paraId="7323F17C" w14:textId="26731906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A15CD9">
              <w:t xml:space="preserve"> </w:t>
            </w:r>
            <w:r w:rsidR="00A15CD9" w:rsidRPr="00A15CD9">
              <w:rPr>
                <w:sz w:val="22"/>
                <w:szCs w:val="22"/>
              </w:rPr>
              <w:t>Art. 255 pkt 2</w:t>
            </w:r>
            <w:r w:rsidR="00694808">
              <w:t xml:space="preserve"> </w:t>
            </w:r>
            <w:r w:rsidR="00694808" w:rsidRPr="00694808">
              <w:rPr>
                <w:sz w:val="22"/>
                <w:szCs w:val="22"/>
              </w:rPr>
              <w:t>ustawy Pzp</w:t>
            </w:r>
          </w:p>
          <w:p w14:paraId="44F40D32" w14:textId="77777777" w:rsidR="00B41C53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61AB0769" w14:textId="77777777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9483596" w14:textId="77777777" w:rsidR="00B41C53" w:rsidRPr="00EB1359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oferty podlegały odrzuceniu.</w:t>
            </w:r>
          </w:p>
        </w:tc>
      </w:tr>
      <w:tr w:rsidR="00B41C53" w:rsidRPr="00EB1359" w14:paraId="0F449140" w14:textId="77777777" w:rsidTr="000B26F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3EBD" w14:textId="77777777" w:rsidR="00B41C53" w:rsidRPr="00710915" w:rsidRDefault="00B41C53" w:rsidP="000B26F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1C53">
              <w:rPr>
                <w:b/>
                <w:bCs/>
                <w:sz w:val="22"/>
                <w:szCs w:val="22"/>
              </w:rPr>
              <w:t>74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C828" w14:textId="77777777" w:rsidR="00B41C53" w:rsidRPr="00EB1359" w:rsidRDefault="00B41C53" w:rsidP="000B26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1C53">
              <w:rPr>
                <w:b/>
                <w:sz w:val="22"/>
                <w:szCs w:val="22"/>
              </w:rPr>
              <w:t>Lampa bezcieniowa zabiegowo-diagnostyczna</w:t>
            </w:r>
          </w:p>
          <w:p w14:paraId="740A64CB" w14:textId="3147DC43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A15CD9">
              <w:t xml:space="preserve"> </w:t>
            </w:r>
            <w:r w:rsidR="00A15CD9" w:rsidRPr="00A15CD9">
              <w:rPr>
                <w:sz w:val="22"/>
                <w:szCs w:val="22"/>
              </w:rPr>
              <w:t>Art. 255 pkt 2</w:t>
            </w:r>
            <w:r w:rsidR="00694808">
              <w:t xml:space="preserve"> </w:t>
            </w:r>
            <w:r w:rsidR="00694808" w:rsidRPr="00694808">
              <w:rPr>
                <w:sz w:val="22"/>
                <w:szCs w:val="22"/>
              </w:rPr>
              <w:t>ustawy Pzp</w:t>
            </w:r>
          </w:p>
          <w:p w14:paraId="4DC9BDC6" w14:textId="77777777" w:rsidR="00B41C53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4F8242D9" w14:textId="77777777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34B6A94" w14:textId="77777777" w:rsidR="00B41C53" w:rsidRPr="00EB1359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oferty podlegały odrzuceniu.</w:t>
            </w:r>
          </w:p>
        </w:tc>
      </w:tr>
      <w:tr w:rsidR="00B41C53" w:rsidRPr="00EB1359" w14:paraId="49C53247" w14:textId="77777777" w:rsidTr="000B26F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03CA" w14:textId="77777777" w:rsidR="00B41C53" w:rsidRPr="00710915" w:rsidRDefault="00B41C53" w:rsidP="000B26F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1C53">
              <w:rPr>
                <w:b/>
                <w:bCs/>
                <w:sz w:val="22"/>
                <w:szCs w:val="22"/>
              </w:rPr>
              <w:t>79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376D" w14:textId="77777777" w:rsidR="00B41C53" w:rsidRPr="00EB1359" w:rsidRDefault="00B41C53" w:rsidP="000B26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1C53">
              <w:rPr>
                <w:b/>
                <w:sz w:val="22"/>
                <w:szCs w:val="22"/>
              </w:rPr>
              <w:t>Respirator</w:t>
            </w:r>
          </w:p>
          <w:p w14:paraId="2D2DF850" w14:textId="12743D19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A15CD9">
              <w:t xml:space="preserve"> </w:t>
            </w:r>
            <w:r w:rsidR="00A15CD9" w:rsidRPr="00A15CD9">
              <w:rPr>
                <w:sz w:val="22"/>
                <w:szCs w:val="22"/>
              </w:rPr>
              <w:t>Art. 255 pkt 2</w:t>
            </w:r>
            <w:r w:rsidR="00694808">
              <w:t xml:space="preserve"> </w:t>
            </w:r>
            <w:r w:rsidR="00694808" w:rsidRPr="00694808">
              <w:rPr>
                <w:sz w:val="22"/>
                <w:szCs w:val="22"/>
              </w:rPr>
              <w:t>ustawy Pzp</w:t>
            </w:r>
          </w:p>
          <w:p w14:paraId="579BD2E1" w14:textId="77777777" w:rsidR="00B41C53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0FF5D5F6" w14:textId="77777777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51DF823" w14:textId="77777777" w:rsidR="00B41C53" w:rsidRPr="00EB1359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oferty podlegały odrzuceniu.</w:t>
            </w:r>
          </w:p>
        </w:tc>
      </w:tr>
      <w:tr w:rsidR="00B41C53" w:rsidRPr="00EB1359" w14:paraId="04846429" w14:textId="77777777" w:rsidTr="000B26F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A649" w14:textId="77777777" w:rsidR="00B41C53" w:rsidRPr="00710915" w:rsidRDefault="00B41C53" w:rsidP="000B26F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1C53">
              <w:rPr>
                <w:b/>
                <w:bCs/>
                <w:sz w:val="22"/>
                <w:szCs w:val="22"/>
              </w:rPr>
              <w:t>85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05DA" w14:textId="77777777" w:rsidR="00B41C53" w:rsidRPr="00EB1359" w:rsidRDefault="00B41C53" w:rsidP="000B26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1C53">
              <w:rPr>
                <w:b/>
                <w:sz w:val="22"/>
                <w:szCs w:val="22"/>
              </w:rPr>
              <w:t>Kardiomonitor</w:t>
            </w:r>
          </w:p>
          <w:p w14:paraId="4DDB5309" w14:textId="7BC4112E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A15CD9">
              <w:t xml:space="preserve"> </w:t>
            </w:r>
            <w:r w:rsidR="00A15CD9" w:rsidRPr="00A15CD9">
              <w:rPr>
                <w:sz w:val="22"/>
                <w:szCs w:val="22"/>
              </w:rPr>
              <w:t>Art. 255 pkt 2</w:t>
            </w:r>
            <w:r w:rsidR="00694808">
              <w:t xml:space="preserve"> </w:t>
            </w:r>
            <w:r w:rsidR="00694808" w:rsidRPr="00694808">
              <w:rPr>
                <w:sz w:val="22"/>
                <w:szCs w:val="22"/>
              </w:rPr>
              <w:t>ustawy Pzp</w:t>
            </w:r>
          </w:p>
          <w:p w14:paraId="720D6E1D" w14:textId="77777777" w:rsidR="00B41C53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08463351" w14:textId="77777777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82B69BE" w14:textId="77777777" w:rsidR="00B41C53" w:rsidRPr="00EB1359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oferty podlegały odrzuceniu.</w:t>
            </w:r>
          </w:p>
        </w:tc>
      </w:tr>
      <w:tr w:rsidR="00B41C53" w:rsidRPr="00EB1359" w14:paraId="50336EA1" w14:textId="77777777" w:rsidTr="000B26F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2CF8" w14:textId="77777777" w:rsidR="00B41C53" w:rsidRPr="00710915" w:rsidRDefault="00B41C53" w:rsidP="000B26F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1C53">
              <w:rPr>
                <w:b/>
                <w:bCs/>
                <w:sz w:val="22"/>
                <w:szCs w:val="22"/>
              </w:rPr>
              <w:t>87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0927" w14:textId="77777777" w:rsidR="00B41C53" w:rsidRPr="00EB1359" w:rsidRDefault="00B41C53" w:rsidP="000B26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1C53">
              <w:rPr>
                <w:b/>
                <w:sz w:val="22"/>
                <w:szCs w:val="22"/>
              </w:rPr>
              <w:t>Urządzenie do masażu serca</w:t>
            </w:r>
          </w:p>
          <w:p w14:paraId="2E28D597" w14:textId="5D518ED8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A15CD9">
              <w:t xml:space="preserve"> </w:t>
            </w:r>
            <w:r w:rsidR="00A15CD9" w:rsidRPr="00A15CD9">
              <w:rPr>
                <w:sz w:val="22"/>
                <w:szCs w:val="22"/>
              </w:rPr>
              <w:t>Art. 255 pkt 2</w:t>
            </w:r>
            <w:r w:rsidR="00694808">
              <w:t xml:space="preserve"> </w:t>
            </w:r>
            <w:r w:rsidR="00694808" w:rsidRPr="00694808">
              <w:rPr>
                <w:sz w:val="22"/>
                <w:szCs w:val="22"/>
              </w:rPr>
              <w:t>ustawy Pzp</w:t>
            </w:r>
          </w:p>
          <w:p w14:paraId="6F96D313" w14:textId="77777777" w:rsidR="00B41C53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082C7C36" w14:textId="77777777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DA5E448" w14:textId="77777777" w:rsidR="00B41C53" w:rsidRPr="00EB1359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oferty podlegały odrzuceniu.</w:t>
            </w:r>
          </w:p>
        </w:tc>
      </w:tr>
      <w:tr w:rsidR="00B41C53" w:rsidRPr="00EB1359" w14:paraId="035B56E2" w14:textId="77777777" w:rsidTr="000B26F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F379" w14:textId="77777777" w:rsidR="00B41C53" w:rsidRPr="00710915" w:rsidRDefault="00B41C53" w:rsidP="000B26F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1C53">
              <w:rPr>
                <w:b/>
                <w:bCs/>
                <w:sz w:val="22"/>
                <w:szCs w:val="22"/>
              </w:rPr>
              <w:t>93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452C1" w14:textId="77777777" w:rsidR="00B41C53" w:rsidRPr="00EB1359" w:rsidRDefault="00B41C53" w:rsidP="000B26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1C53">
              <w:rPr>
                <w:b/>
                <w:sz w:val="22"/>
                <w:szCs w:val="22"/>
              </w:rPr>
              <w:t>EKG</w:t>
            </w:r>
          </w:p>
          <w:p w14:paraId="5BD7A23C" w14:textId="4567D06B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A15CD9">
              <w:t xml:space="preserve"> </w:t>
            </w:r>
            <w:r w:rsidR="00A15CD9" w:rsidRPr="00A15CD9">
              <w:rPr>
                <w:sz w:val="22"/>
                <w:szCs w:val="22"/>
              </w:rPr>
              <w:t>Art. 255 pkt 2</w:t>
            </w:r>
            <w:r w:rsidR="00694808">
              <w:t xml:space="preserve"> </w:t>
            </w:r>
            <w:r w:rsidR="00694808" w:rsidRPr="00694808">
              <w:rPr>
                <w:sz w:val="22"/>
                <w:szCs w:val="22"/>
              </w:rPr>
              <w:t>ustawy Pzp</w:t>
            </w:r>
          </w:p>
          <w:p w14:paraId="7A77B5D4" w14:textId="77777777" w:rsidR="00B41C53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5D8784A5" w14:textId="77777777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2F886E2" w14:textId="77777777" w:rsidR="00B41C53" w:rsidRPr="00EB1359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oferty podlegały odrzuceniu.</w:t>
            </w:r>
          </w:p>
        </w:tc>
      </w:tr>
      <w:tr w:rsidR="00B41C53" w:rsidRPr="00EB1359" w14:paraId="771623A1" w14:textId="77777777" w:rsidTr="000B26F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DA37" w14:textId="77777777" w:rsidR="00B41C53" w:rsidRPr="00710915" w:rsidRDefault="00B41C53" w:rsidP="000B26F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1C53">
              <w:rPr>
                <w:b/>
                <w:bCs/>
                <w:sz w:val="22"/>
                <w:szCs w:val="22"/>
              </w:rPr>
              <w:lastRenderedPageBreak/>
              <w:t>95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6013" w14:textId="77777777" w:rsidR="00B41C53" w:rsidRPr="00EB1359" w:rsidRDefault="00B41C53" w:rsidP="000B26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1C53">
              <w:rPr>
                <w:b/>
                <w:sz w:val="22"/>
                <w:szCs w:val="22"/>
              </w:rPr>
              <w:t>Diatermia</w:t>
            </w:r>
          </w:p>
          <w:p w14:paraId="0952888E" w14:textId="040CE85E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A15CD9">
              <w:t xml:space="preserve"> </w:t>
            </w:r>
            <w:r w:rsidR="00A15CD9" w:rsidRPr="00A15CD9">
              <w:rPr>
                <w:sz w:val="22"/>
                <w:szCs w:val="22"/>
              </w:rPr>
              <w:t>Art. 255 pkt 2</w:t>
            </w:r>
            <w:r w:rsidR="00694808">
              <w:t xml:space="preserve"> </w:t>
            </w:r>
            <w:r w:rsidR="00694808" w:rsidRPr="00694808">
              <w:rPr>
                <w:sz w:val="22"/>
                <w:szCs w:val="22"/>
              </w:rPr>
              <w:t>ustawy Pzp</w:t>
            </w:r>
          </w:p>
          <w:p w14:paraId="3E4D6649" w14:textId="77777777" w:rsidR="00B41C53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3A59C8ED" w14:textId="77777777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17DEDBD" w14:textId="77777777" w:rsidR="00B41C53" w:rsidRPr="00EB1359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oferty podlegały odrzuceniu.</w:t>
            </w:r>
          </w:p>
        </w:tc>
      </w:tr>
      <w:tr w:rsidR="00A15CD9" w:rsidRPr="00EB1359" w14:paraId="7E46A5B5" w14:textId="77777777" w:rsidTr="000B26F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356C" w14:textId="77777777" w:rsidR="00A15CD9" w:rsidRPr="00710915" w:rsidRDefault="00A15CD9" w:rsidP="000B26F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1C53">
              <w:rPr>
                <w:b/>
                <w:bCs/>
                <w:sz w:val="22"/>
                <w:szCs w:val="22"/>
              </w:rPr>
              <w:t>98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413B" w14:textId="77777777" w:rsidR="00A15CD9" w:rsidRPr="00EB1359" w:rsidRDefault="00A15CD9" w:rsidP="000B26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1C53">
              <w:rPr>
                <w:b/>
                <w:sz w:val="22"/>
                <w:szCs w:val="22"/>
              </w:rPr>
              <w:t>Aparat USG</w:t>
            </w:r>
          </w:p>
          <w:p w14:paraId="11FC5BD6" w14:textId="529B8671" w:rsidR="00A15CD9" w:rsidRDefault="00A15CD9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>
              <w:t xml:space="preserve"> </w:t>
            </w:r>
            <w:r w:rsidRPr="00A15CD9">
              <w:rPr>
                <w:sz w:val="22"/>
                <w:szCs w:val="22"/>
              </w:rPr>
              <w:t xml:space="preserve">Art. 255 pkt </w:t>
            </w:r>
            <w:r>
              <w:rPr>
                <w:sz w:val="22"/>
                <w:szCs w:val="22"/>
              </w:rPr>
              <w:t>3</w:t>
            </w:r>
            <w:r w:rsidR="00694808">
              <w:t xml:space="preserve"> </w:t>
            </w:r>
            <w:r w:rsidR="00694808" w:rsidRPr="00694808">
              <w:rPr>
                <w:sz w:val="22"/>
                <w:szCs w:val="22"/>
              </w:rPr>
              <w:t>ustawy Pzp</w:t>
            </w:r>
          </w:p>
          <w:p w14:paraId="195BEDB2" w14:textId="77777777" w:rsidR="00A15CD9" w:rsidRDefault="00A15CD9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76BA8E0B" w14:textId="77777777" w:rsidR="00A15CD9" w:rsidRDefault="00A15CD9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DE827AA" w14:textId="77777777" w:rsidR="00A15CD9" w:rsidRPr="00EB1359" w:rsidRDefault="00A15CD9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Oferta z najniższą ceną tj. 5508,00 zł przekracza kwotę jaką Zamawiający zamierza przeznaczyć na sfinansowanie zamówienia w zadaniu 98 tj. 3600,00 zł.</w:t>
            </w:r>
          </w:p>
        </w:tc>
      </w:tr>
      <w:tr w:rsidR="00B41C53" w:rsidRPr="00EB1359" w14:paraId="4DEE35E2" w14:textId="77777777" w:rsidTr="000B26F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CBA1" w14:textId="77777777" w:rsidR="00B41C53" w:rsidRPr="00710915" w:rsidRDefault="00B41C53" w:rsidP="000B26F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1C53">
              <w:rPr>
                <w:b/>
                <w:bCs/>
                <w:sz w:val="22"/>
                <w:szCs w:val="22"/>
              </w:rPr>
              <w:t>101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A7F1" w14:textId="77777777" w:rsidR="00B41C53" w:rsidRPr="00EB1359" w:rsidRDefault="00B41C53" w:rsidP="000B26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1C53">
              <w:rPr>
                <w:b/>
                <w:sz w:val="22"/>
                <w:szCs w:val="22"/>
              </w:rPr>
              <w:t>Aparat USG</w:t>
            </w:r>
          </w:p>
          <w:p w14:paraId="05B0BB32" w14:textId="5FF9E806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A15CD9">
              <w:t xml:space="preserve"> </w:t>
            </w:r>
            <w:r w:rsidR="00A15CD9" w:rsidRPr="00A15CD9">
              <w:rPr>
                <w:sz w:val="22"/>
                <w:szCs w:val="22"/>
              </w:rPr>
              <w:t>Art. 255 pkt 2</w:t>
            </w:r>
            <w:r w:rsidR="00694808">
              <w:t xml:space="preserve"> </w:t>
            </w:r>
            <w:r w:rsidR="00694808" w:rsidRPr="00694808">
              <w:rPr>
                <w:sz w:val="22"/>
                <w:szCs w:val="22"/>
              </w:rPr>
              <w:t>ustawy Pzp</w:t>
            </w:r>
          </w:p>
          <w:p w14:paraId="680A1D57" w14:textId="77777777" w:rsidR="00B41C53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67148AF0" w14:textId="77777777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A230E74" w14:textId="77777777" w:rsidR="00B41C53" w:rsidRPr="00EB1359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oferty podlegały odrzuceniu.</w:t>
            </w:r>
          </w:p>
        </w:tc>
      </w:tr>
      <w:tr w:rsidR="00B41C53" w:rsidRPr="00EB1359" w14:paraId="258B8C17" w14:textId="77777777" w:rsidTr="000B26F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EC5A" w14:textId="77777777" w:rsidR="00B41C53" w:rsidRPr="00710915" w:rsidRDefault="00B41C53" w:rsidP="000B26F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1C53">
              <w:rPr>
                <w:b/>
                <w:bCs/>
                <w:sz w:val="22"/>
                <w:szCs w:val="22"/>
              </w:rPr>
              <w:t>102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1CF4" w14:textId="77777777" w:rsidR="00B41C53" w:rsidRPr="00EB1359" w:rsidRDefault="00B41C53" w:rsidP="000B26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1C53">
              <w:rPr>
                <w:b/>
                <w:sz w:val="22"/>
                <w:szCs w:val="22"/>
              </w:rPr>
              <w:t>Lampa bezcieniowa zabiegowo-diagnostyczna</w:t>
            </w:r>
          </w:p>
          <w:p w14:paraId="0CF87178" w14:textId="79B9CF41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A15CD9">
              <w:t xml:space="preserve"> </w:t>
            </w:r>
            <w:r w:rsidR="00A15CD9" w:rsidRPr="00A15CD9">
              <w:rPr>
                <w:sz w:val="22"/>
                <w:szCs w:val="22"/>
              </w:rPr>
              <w:t>Art. 255 pkt 2</w:t>
            </w:r>
            <w:r w:rsidR="00694808">
              <w:t xml:space="preserve"> </w:t>
            </w:r>
            <w:r w:rsidR="00694808" w:rsidRPr="00694808">
              <w:rPr>
                <w:sz w:val="22"/>
                <w:szCs w:val="22"/>
              </w:rPr>
              <w:t>ustawy Pzp</w:t>
            </w:r>
          </w:p>
          <w:p w14:paraId="3225BE3F" w14:textId="77777777" w:rsidR="00B41C53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6D0037F6" w14:textId="77777777" w:rsidR="00B41C53" w:rsidRDefault="00B41C53" w:rsidP="000B26F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C6FBBFC" w14:textId="77777777" w:rsidR="00B41C53" w:rsidRPr="00EB1359" w:rsidRDefault="00B41C53" w:rsidP="000B26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41C53">
              <w:rPr>
                <w:sz w:val="22"/>
                <w:szCs w:val="22"/>
              </w:rPr>
              <w:t>Wszystkie oferty podlegały odrzuceniu.</w:t>
            </w:r>
          </w:p>
        </w:tc>
      </w:tr>
    </w:tbl>
    <w:p w14:paraId="7BA50224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4500B0E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0DC4C1D3" w14:textId="612510DD" w:rsidR="00010B31" w:rsidRDefault="00B41C53" w:rsidP="00010B31">
      <w:pPr>
        <w:spacing w:line="360" w:lineRule="auto"/>
        <w:jc w:val="right"/>
        <w:rPr>
          <w:i/>
          <w:sz w:val="24"/>
        </w:rPr>
      </w:pPr>
      <w:r w:rsidRPr="00B41C53">
        <w:rPr>
          <w:sz w:val="24"/>
        </w:rPr>
        <w:t xml:space="preserve">  </w:t>
      </w:r>
    </w:p>
    <w:p w14:paraId="504C75CC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0D375" w14:textId="77777777" w:rsidR="00B41C53" w:rsidRDefault="00B41C53" w:rsidP="00B41C53">
      <w:r>
        <w:separator/>
      </w:r>
    </w:p>
  </w:endnote>
  <w:endnote w:type="continuationSeparator" w:id="0">
    <w:p w14:paraId="66D4B67D" w14:textId="77777777" w:rsidR="00B41C53" w:rsidRDefault="00B41C53" w:rsidP="00B41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C2C14" w14:textId="77777777" w:rsidR="00B41C53" w:rsidRDefault="00B41C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29CBE" w14:textId="77777777" w:rsidR="00B41C53" w:rsidRDefault="00B41C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8EAE5" w14:textId="77777777" w:rsidR="00B41C53" w:rsidRDefault="00B41C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C7382" w14:textId="77777777" w:rsidR="00B41C53" w:rsidRDefault="00B41C53" w:rsidP="00B41C53">
      <w:r>
        <w:separator/>
      </w:r>
    </w:p>
  </w:footnote>
  <w:footnote w:type="continuationSeparator" w:id="0">
    <w:p w14:paraId="6664EA1F" w14:textId="77777777" w:rsidR="00B41C53" w:rsidRDefault="00B41C53" w:rsidP="00B41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73F4C" w14:textId="77777777" w:rsidR="00B41C53" w:rsidRDefault="00B41C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D8817" w14:textId="77777777" w:rsidR="00B41C53" w:rsidRDefault="00B41C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D2DAF" w14:textId="77777777" w:rsidR="00B41C53" w:rsidRDefault="00B41C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359"/>
    <w:rsid w:val="00010B31"/>
    <w:rsid w:val="00104963"/>
    <w:rsid w:val="00150F65"/>
    <w:rsid w:val="00694808"/>
    <w:rsid w:val="00823326"/>
    <w:rsid w:val="00856A3E"/>
    <w:rsid w:val="00894412"/>
    <w:rsid w:val="009462DF"/>
    <w:rsid w:val="009500EB"/>
    <w:rsid w:val="00993EFC"/>
    <w:rsid w:val="00A15CD9"/>
    <w:rsid w:val="00AB3E72"/>
    <w:rsid w:val="00AC1A4B"/>
    <w:rsid w:val="00B41C53"/>
    <w:rsid w:val="00C34359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5839D"/>
  <w15:chartTrackingRefBased/>
  <w15:docId w15:val="{956258AF-39F6-461E-98B0-8396F6175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B41C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41C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536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dcterms:created xsi:type="dcterms:W3CDTF">2023-06-21T09:09:00Z</dcterms:created>
  <dcterms:modified xsi:type="dcterms:W3CDTF">2023-06-21T09:37:00Z</dcterms:modified>
</cp:coreProperties>
</file>