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2FEC" w14:textId="77777777" w:rsidR="005F4BC0" w:rsidRDefault="00152F3E" w:rsidP="004F079B">
      <w:pPr>
        <w:spacing w:after="240"/>
        <w:jc w:val="right"/>
        <w:rPr>
          <w:sz w:val="22"/>
          <w:szCs w:val="22"/>
        </w:rPr>
      </w:pPr>
      <w:r w:rsidRPr="00152F3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52F3E">
        <w:rPr>
          <w:sz w:val="22"/>
          <w:szCs w:val="22"/>
        </w:rPr>
        <w:t>2023-06-16</w:t>
      </w:r>
    </w:p>
    <w:p w14:paraId="2F04779A" w14:textId="77777777" w:rsidR="00152F3E" w:rsidRPr="00152F3E" w:rsidRDefault="00152F3E">
      <w:pPr>
        <w:rPr>
          <w:b/>
          <w:bCs/>
          <w:sz w:val="22"/>
          <w:szCs w:val="22"/>
        </w:rPr>
      </w:pPr>
      <w:r w:rsidRPr="00152F3E">
        <w:rPr>
          <w:b/>
          <w:bCs/>
          <w:sz w:val="22"/>
          <w:szCs w:val="22"/>
        </w:rPr>
        <w:t>Szpital Wojewódzki w Poznaniu</w:t>
      </w:r>
    </w:p>
    <w:p w14:paraId="596D2377" w14:textId="77777777" w:rsidR="00F16C50" w:rsidRPr="00D91931" w:rsidRDefault="00152F3E">
      <w:pPr>
        <w:rPr>
          <w:b/>
          <w:bCs/>
          <w:sz w:val="22"/>
          <w:szCs w:val="22"/>
        </w:rPr>
      </w:pPr>
      <w:r w:rsidRPr="00152F3E">
        <w:rPr>
          <w:b/>
          <w:bCs/>
          <w:sz w:val="22"/>
          <w:szCs w:val="22"/>
        </w:rPr>
        <w:t>Dział Zamówień Publicznych</w:t>
      </w:r>
    </w:p>
    <w:p w14:paraId="4AF661E0" w14:textId="09385A1F" w:rsidR="00F16C50" w:rsidRPr="00BD5546" w:rsidRDefault="00FA249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52F3E" w:rsidRPr="00152F3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52F3E" w:rsidRPr="00152F3E">
        <w:rPr>
          <w:sz w:val="22"/>
          <w:szCs w:val="22"/>
        </w:rPr>
        <w:t>7/19</w:t>
      </w:r>
    </w:p>
    <w:p w14:paraId="69159973" w14:textId="77777777" w:rsidR="00F16C50" w:rsidRPr="00BD5546" w:rsidRDefault="00152F3E">
      <w:pPr>
        <w:rPr>
          <w:sz w:val="22"/>
          <w:szCs w:val="22"/>
        </w:rPr>
      </w:pPr>
      <w:r w:rsidRPr="00152F3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52F3E">
        <w:rPr>
          <w:sz w:val="22"/>
          <w:szCs w:val="22"/>
        </w:rPr>
        <w:t>Poznań</w:t>
      </w:r>
    </w:p>
    <w:p w14:paraId="7E9FC4B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4B08E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A19781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52F3E" w:rsidRPr="00152F3E">
        <w:rPr>
          <w:bCs/>
          <w:sz w:val="22"/>
          <w:szCs w:val="22"/>
        </w:rPr>
        <w:t>SZW/DZP/54/2023/8</w:t>
      </w:r>
      <w:r w:rsidRPr="00D91931">
        <w:rPr>
          <w:sz w:val="22"/>
          <w:szCs w:val="22"/>
        </w:rPr>
        <w:tab/>
        <w:t xml:space="preserve"> </w:t>
      </w:r>
    </w:p>
    <w:p w14:paraId="093E06E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9CB4D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D2C14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14C749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22860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7B754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4E34D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24E5AC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52F3E" w:rsidRPr="00607F9B" w14:paraId="5F8BCA40" w14:textId="77777777" w:rsidTr="00237177">
        <w:trPr>
          <w:trHeight w:val="638"/>
        </w:trPr>
        <w:tc>
          <w:tcPr>
            <w:tcW w:w="959" w:type="dxa"/>
            <w:shd w:val="clear" w:color="auto" w:fill="auto"/>
          </w:tcPr>
          <w:p w14:paraId="42FE2883" w14:textId="77777777" w:rsidR="00152F3E" w:rsidRPr="00607F9B" w:rsidRDefault="00152F3E" w:rsidP="002371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6512B7" w14:textId="27FB0D16" w:rsidR="00152F3E" w:rsidRPr="00607F9B" w:rsidRDefault="00152F3E" w:rsidP="002371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2F3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2F3E">
              <w:rPr>
                <w:b/>
                <w:bCs/>
                <w:sz w:val="22"/>
                <w:szCs w:val="22"/>
              </w:rPr>
              <w:t>Wyroby medyczne dla Oddziału Okulistyki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2F3E">
              <w:rPr>
                <w:b/>
                <w:sz w:val="22"/>
                <w:szCs w:val="22"/>
              </w:rPr>
              <w:t>SZW/DZP/54/2023</w:t>
            </w:r>
          </w:p>
        </w:tc>
      </w:tr>
    </w:tbl>
    <w:p w14:paraId="10DAD5F1" w14:textId="77777777" w:rsidR="00152F3E" w:rsidRPr="00152F3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52F3E" w:rsidRPr="00152F3E">
        <w:rPr>
          <w:rFonts w:ascii="Times New Roman" w:hAnsi="Times New Roman"/>
          <w:b/>
          <w:szCs w:val="22"/>
        </w:rPr>
        <w:t>Szpital Wojewódzki w Poznaniu</w:t>
      </w:r>
    </w:p>
    <w:p w14:paraId="364E261D" w14:textId="6BA06BED" w:rsidR="004F079B" w:rsidRDefault="00152F3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52F3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52F3E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FA2493">
        <w:rPr>
          <w:rFonts w:ascii="Times New Roman" w:hAnsi="Times New Roman"/>
          <w:szCs w:val="22"/>
        </w:rPr>
        <w:t xml:space="preserve"> czasem niezbędnym </w:t>
      </w:r>
      <w:r w:rsidR="00104C3D">
        <w:rPr>
          <w:rFonts w:ascii="Times New Roman" w:hAnsi="Times New Roman"/>
          <w:szCs w:val="22"/>
        </w:rPr>
        <w:br/>
      </w:r>
      <w:r w:rsidR="00FA2493">
        <w:rPr>
          <w:rFonts w:ascii="Times New Roman" w:hAnsi="Times New Roman"/>
          <w:szCs w:val="22"/>
        </w:rPr>
        <w:t>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FA2493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6F18FCC6" w14:textId="494FABE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52F3E" w:rsidRPr="00152F3E">
        <w:rPr>
          <w:rFonts w:ascii="Times New Roman" w:hAnsi="Times New Roman"/>
          <w:b/>
          <w:szCs w:val="22"/>
        </w:rPr>
        <w:t>2023-06-22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52F3E" w:rsidRPr="00152F3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52F3E" w:rsidRPr="00152F3E">
        <w:rPr>
          <w:rFonts w:ascii="Times New Roman" w:hAnsi="Times New Roman"/>
          <w:b/>
          <w:szCs w:val="22"/>
        </w:rPr>
        <w:t>2023-06-29</w:t>
      </w:r>
      <w:r w:rsidR="008365E9">
        <w:rPr>
          <w:rFonts w:ascii="Times New Roman" w:hAnsi="Times New Roman"/>
          <w:szCs w:val="22"/>
        </w:rPr>
        <w:t xml:space="preserve"> godz. </w:t>
      </w:r>
      <w:r w:rsidR="00152F3E" w:rsidRPr="00152F3E">
        <w:rPr>
          <w:rFonts w:ascii="Times New Roman" w:hAnsi="Times New Roman"/>
          <w:b/>
          <w:szCs w:val="22"/>
        </w:rPr>
        <w:t>09:00</w:t>
      </w:r>
    </w:p>
    <w:p w14:paraId="2CA63AC2" w14:textId="1082370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52F3E" w:rsidRPr="00152F3E">
        <w:rPr>
          <w:rFonts w:ascii="Times New Roman" w:hAnsi="Times New Roman"/>
          <w:b/>
          <w:szCs w:val="22"/>
        </w:rPr>
        <w:t>2023-06-22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52F3E" w:rsidRPr="00152F3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52F3E" w:rsidRPr="00152F3E">
        <w:rPr>
          <w:rFonts w:ascii="Times New Roman" w:hAnsi="Times New Roman"/>
          <w:b/>
          <w:szCs w:val="22"/>
        </w:rPr>
        <w:t>2023-06-29</w:t>
      </w:r>
      <w:r w:rsidR="008365E9">
        <w:rPr>
          <w:rFonts w:ascii="Times New Roman" w:hAnsi="Times New Roman"/>
          <w:szCs w:val="22"/>
        </w:rPr>
        <w:t xml:space="preserve"> godz. </w:t>
      </w:r>
      <w:r w:rsidR="00152F3E" w:rsidRPr="00152F3E">
        <w:rPr>
          <w:rFonts w:ascii="Times New Roman" w:hAnsi="Times New Roman"/>
          <w:b/>
          <w:szCs w:val="22"/>
        </w:rPr>
        <w:t>10:00</w:t>
      </w:r>
    </w:p>
    <w:p w14:paraId="0028DDA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ACBF37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D48AF2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98D0C5F" w14:textId="77777777" w:rsidR="00FA2493" w:rsidRDefault="00FA2493" w:rsidP="00FA2493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3208874" w14:textId="77777777" w:rsidR="00FA2493" w:rsidRDefault="00FA2493" w:rsidP="00FA249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21FB237" w14:textId="77777777" w:rsidR="00FA2493" w:rsidRDefault="00FA2493" w:rsidP="00FA249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504CD49" w14:textId="77777777" w:rsidR="00FA2493" w:rsidRDefault="00FA2493" w:rsidP="00FA249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2F7A01E" w14:textId="6E84C76D" w:rsidR="00F16C50" w:rsidRPr="00D91931" w:rsidRDefault="00152F3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152F3E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F978A" w14:textId="77777777" w:rsidR="00900C77" w:rsidRDefault="00900C77">
      <w:r>
        <w:separator/>
      </w:r>
    </w:p>
  </w:endnote>
  <w:endnote w:type="continuationSeparator" w:id="0">
    <w:p w14:paraId="4C58F3FF" w14:textId="77777777" w:rsidR="00900C77" w:rsidRDefault="0090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EBDF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E614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D55C6A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EB34FB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BE52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AAE7A" w14:textId="77777777" w:rsidR="00900C77" w:rsidRDefault="00900C77">
      <w:r>
        <w:separator/>
      </w:r>
    </w:p>
  </w:footnote>
  <w:footnote w:type="continuationSeparator" w:id="0">
    <w:p w14:paraId="6BCB3305" w14:textId="77777777" w:rsidR="00900C77" w:rsidRDefault="00900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E5AD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48A0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0A65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5223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C77"/>
    <w:rsid w:val="00104C3D"/>
    <w:rsid w:val="00136AEA"/>
    <w:rsid w:val="00152F3E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0C77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A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DFF69A"/>
  <w15:chartTrackingRefBased/>
  <w15:docId w15:val="{AD54C629-FDAE-4103-866E-198459AF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7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2001-02-09T20:53:00Z</cp:lastPrinted>
  <dcterms:created xsi:type="dcterms:W3CDTF">2023-06-16T08:18:00Z</dcterms:created>
  <dcterms:modified xsi:type="dcterms:W3CDTF">2023-06-16T08:18:00Z</dcterms:modified>
</cp:coreProperties>
</file>