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9C8C3B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B7772C" w:rsidRPr="00B7772C">
        <w:rPr>
          <w:b/>
        </w:rPr>
        <w:t xml:space="preserve">aspiratora gazowego akumulatorowego z możliwością pracy w terenie dla </w:t>
      </w:r>
      <w:proofErr w:type="spellStart"/>
      <w:r w:rsidR="00B7772C" w:rsidRPr="00B7772C">
        <w:rPr>
          <w:b/>
        </w:rPr>
        <w:t>WEiP</w:t>
      </w:r>
      <w:proofErr w:type="spellEnd"/>
      <w:r w:rsidR="00B7772C" w:rsidRPr="00B7772C">
        <w:rPr>
          <w:b/>
        </w:rPr>
        <w:t xml:space="preserve"> - </w:t>
      </w:r>
      <w:r w:rsidR="00B7772C">
        <w:rPr>
          <w:b/>
        </w:rPr>
        <w:br/>
      </w:r>
      <w:r w:rsidR="00B7772C" w:rsidRPr="00B7772C">
        <w:rPr>
          <w:b/>
        </w:rPr>
        <w:t>KC-</w:t>
      </w:r>
      <w:proofErr w:type="spellStart"/>
      <w:r w:rsidR="00B7772C" w:rsidRPr="00B7772C">
        <w:rPr>
          <w:b/>
        </w:rPr>
        <w:t>zp</w:t>
      </w:r>
      <w:proofErr w:type="spellEnd"/>
      <w:r w:rsidR="00B7772C" w:rsidRPr="00B7772C">
        <w:rPr>
          <w:b/>
        </w:rPr>
        <w:t>. 272-346/23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 xml:space="preserve">Akademia Górniczo–Hutnicza im. Stanisława Staszica </w:t>
      </w:r>
      <w:r w:rsidR="00B7772C">
        <w:rPr>
          <w:rFonts w:asciiTheme="minorHAnsi" w:eastAsia="Times New Roman" w:hAnsiTheme="minorHAnsi" w:cstheme="minorHAnsi"/>
          <w:b/>
          <w:bCs/>
          <w:lang w:eastAsia="pl-PL"/>
        </w:rPr>
        <w:br/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23FA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221"/>
    <w:rsid w:val="00333209"/>
    <w:rsid w:val="00337073"/>
    <w:rsid w:val="00350CD9"/>
    <w:rsid w:val="00351F8A"/>
    <w:rsid w:val="00364235"/>
    <w:rsid w:val="0038231F"/>
    <w:rsid w:val="003A328A"/>
    <w:rsid w:val="003B0F0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772C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2023-06-19T11:16:00Z</cp:lastPrinted>
  <dcterms:created xsi:type="dcterms:W3CDTF">2023-06-19T11:16:00Z</dcterms:created>
  <dcterms:modified xsi:type="dcterms:W3CDTF">2023-06-19T11:16:00Z</dcterms:modified>
</cp:coreProperties>
</file>