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1C4ECFAD" w:rsidR="009C7573" w:rsidRPr="006E5314" w:rsidRDefault="006E5314" w:rsidP="00404400">
      <w:pPr>
        <w:jc w:val="both"/>
      </w:pPr>
      <w:r w:rsidRPr="00613E67">
        <w:t xml:space="preserve">Przystępując do postępowania o udzielenie zamówienia publicznego, którego przedmiotem jest </w:t>
      </w:r>
      <w:r w:rsidR="00C26B42" w:rsidRPr="00C26B42">
        <w:rPr>
          <w:b/>
        </w:rPr>
        <w:t>Dostawa aspiratora gazowego akumulatorowego z mo</w:t>
      </w:r>
      <w:r w:rsidR="00C26B42">
        <w:rPr>
          <w:b/>
        </w:rPr>
        <w:t>ż</w:t>
      </w:r>
      <w:r w:rsidR="00C26B42" w:rsidRPr="00C26B42">
        <w:rPr>
          <w:b/>
        </w:rPr>
        <w:t xml:space="preserve">liwością pracy w terenie dla </w:t>
      </w:r>
      <w:proofErr w:type="spellStart"/>
      <w:r w:rsidR="00C26B42" w:rsidRPr="00C26B42">
        <w:rPr>
          <w:b/>
        </w:rPr>
        <w:t>WEiP</w:t>
      </w:r>
      <w:proofErr w:type="spellEnd"/>
      <w:r w:rsidR="00C26B42" w:rsidRPr="00C26B42">
        <w:rPr>
          <w:b/>
        </w:rPr>
        <w:t xml:space="preserve"> - KC-</w:t>
      </w:r>
      <w:proofErr w:type="spellStart"/>
      <w:r w:rsidR="00C26B42" w:rsidRPr="00C26B42">
        <w:rPr>
          <w:b/>
        </w:rPr>
        <w:t>zp</w:t>
      </w:r>
      <w:proofErr w:type="spellEnd"/>
      <w:r w:rsidR="00C26B42" w:rsidRPr="00C26B42">
        <w:rPr>
          <w:b/>
        </w:rPr>
        <w:t>. 272-346/23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</w:t>
      </w:r>
      <w:r w:rsidR="00606788">
        <w:t xml:space="preserve"> </w:t>
      </w:r>
      <w:r w:rsidRPr="00894B65">
        <w:t>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16"/>
        <w:gridCol w:w="2268"/>
        <w:gridCol w:w="708"/>
        <w:gridCol w:w="1134"/>
        <w:gridCol w:w="833"/>
        <w:gridCol w:w="851"/>
        <w:gridCol w:w="2001"/>
      </w:tblGrid>
      <w:tr w:rsidR="008C5F63" w:rsidRPr="00606788" w14:paraId="2E615D7B" w14:textId="77777777" w:rsidTr="0060678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C5395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6F61A2" w14:textId="77777777" w:rsidR="008C5F63" w:rsidRPr="00606788" w:rsidRDefault="008C5F63" w:rsidP="00910B37">
            <w:pPr>
              <w:jc w:val="center"/>
              <w:rPr>
                <w:b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Nazwa elementu</w:t>
            </w:r>
          </w:p>
          <w:p w14:paraId="2F0149E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sz w:val="18"/>
                <w:szCs w:val="18"/>
              </w:rPr>
              <w:t>(lub usługi)</w:t>
            </w:r>
          </w:p>
          <w:p w14:paraId="5F7D431D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0A08D0" w14:textId="77777777" w:rsidR="006E5314" w:rsidRPr="00606788" w:rsidRDefault="006E5314" w:rsidP="006E5314">
            <w:pPr>
              <w:spacing w:line="276" w:lineRule="auto"/>
              <w:jc w:val="center"/>
              <w:rPr>
                <w:b/>
                <w:color w:val="FF0000"/>
                <w:sz w:val="18"/>
                <w:szCs w:val="18"/>
                <w:lang w:eastAsia="en-US"/>
              </w:rPr>
            </w:pPr>
            <w:r w:rsidRPr="00606788">
              <w:rPr>
                <w:b/>
                <w:color w:val="FF0000"/>
                <w:sz w:val="18"/>
                <w:szCs w:val="18"/>
                <w:lang w:eastAsia="en-US"/>
              </w:rPr>
              <w:t>Należy wpisać:</w:t>
            </w:r>
          </w:p>
          <w:p w14:paraId="638496B6" w14:textId="6F010C45" w:rsidR="008C5F63" w:rsidRPr="00606788" w:rsidRDefault="006E5314" w:rsidP="006E5314">
            <w:pPr>
              <w:jc w:val="center"/>
              <w:rPr>
                <w:b/>
                <w:sz w:val="18"/>
                <w:szCs w:val="18"/>
              </w:rPr>
            </w:pPr>
            <w:r w:rsidRPr="00606788">
              <w:rPr>
                <w:b/>
                <w:color w:val="FF0000"/>
                <w:sz w:val="18"/>
                <w:szCs w:val="18"/>
                <w:lang w:eastAsia="en-US"/>
              </w:rPr>
              <w:t>Producent /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96A286" w14:textId="4341C167" w:rsidR="008C5F63" w:rsidRPr="00606788" w:rsidRDefault="006E5314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Liczba</w:t>
            </w:r>
          </w:p>
          <w:p w14:paraId="5DE5E9C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6AEA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6B5A0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Wartość netto</w:t>
            </w:r>
          </w:p>
          <w:p w14:paraId="5892921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FC5E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VAT</w:t>
            </w:r>
          </w:p>
          <w:p w14:paraId="31BB25F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[%]</w:t>
            </w:r>
          </w:p>
          <w:p w14:paraId="73AC34B7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6F5554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3A29534E" w14:textId="77777777" w:rsidR="008C5F63" w:rsidRPr="00606788" w:rsidRDefault="008C5F63" w:rsidP="00910B37">
            <w:pPr>
              <w:jc w:val="center"/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[PLN]</w:t>
            </w:r>
          </w:p>
          <w:p w14:paraId="5E6D9E5E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 xml:space="preserve"> (z doliczonym </w:t>
            </w:r>
            <w:r w:rsidRPr="00606788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8C5F63" w:rsidRPr="00606788" w14:paraId="252E68C1" w14:textId="77777777" w:rsidTr="0060678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4C0FA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1369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97E5D1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586E2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867EDF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BE0D66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14DA79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60E1452" w14:textId="77777777" w:rsidR="008C5F63" w:rsidRPr="00606788" w:rsidRDefault="008C5F63" w:rsidP="00910B37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47599" w:rsidRPr="00606788" w14:paraId="67D7EA61" w14:textId="77777777" w:rsidTr="0060678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2CA3926" w14:textId="7433525B" w:rsidR="00447599" w:rsidRPr="00447599" w:rsidRDefault="00447599" w:rsidP="00447599">
            <w:pPr>
              <w:jc w:val="center"/>
              <w:rPr>
                <w:sz w:val="18"/>
                <w:szCs w:val="18"/>
              </w:rPr>
            </w:pPr>
            <w:r w:rsidRPr="00447599">
              <w:rPr>
                <w:sz w:val="18"/>
                <w:szCs w:val="1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F342A5" w14:textId="413B3447" w:rsidR="00447599" w:rsidRPr="00606788" w:rsidRDefault="00447599" w:rsidP="00447599">
            <w:pPr>
              <w:spacing w:line="276" w:lineRule="auto"/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Aspirator</w:t>
            </w:r>
            <w:r w:rsidR="0084390A">
              <w:rPr>
                <w:sz w:val="18"/>
                <w:szCs w:val="18"/>
              </w:rPr>
              <w:t xml:space="preserve"> gazowy</w:t>
            </w:r>
            <w:r w:rsidRPr="00606788">
              <w:rPr>
                <w:sz w:val="18"/>
                <w:szCs w:val="18"/>
              </w:rPr>
              <w:t>:</w:t>
            </w:r>
          </w:p>
          <w:p w14:paraId="02FF4B36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6F51962" w14:textId="0D5D7538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>……………………………..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3DB7202" w14:textId="35AF659E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B1AA6B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E38FBB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B0DD001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16C63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47599" w:rsidRPr="00606788" w14:paraId="3E605029" w14:textId="77777777" w:rsidTr="00606788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AE4EB6E" w14:textId="6FEB591A" w:rsidR="00447599" w:rsidRPr="00447599" w:rsidRDefault="00447599" w:rsidP="00447599">
            <w:pPr>
              <w:jc w:val="center"/>
              <w:rPr>
                <w:sz w:val="18"/>
                <w:szCs w:val="18"/>
              </w:rPr>
            </w:pPr>
            <w:r w:rsidRPr="00447599">
              <w:rPr>
                <w:sz w:val="18"/>
                <w:szCs w:val="18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29ED190" w14:textId="77777777" w:rsidR="00447599" w:rsidRDefault="00447599" w:rsidP="00447599">
            <w:pPr>
              <w:spacing w:line="276" w:lineRule="auto"/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Zestaw </w:t>
            </w:r>
          </w:p>
          <w:p w14:paraId="44003B71" w14:textId="6213F4AF" w:rsidR="00447599" w:rsidRPr="00606788" w:rsidRDefault="00447599" w:rsidP="00447599">
            <w:pPr>
              <w:spacing w:line="276" w:lineRule="auto"/>
              <w:ind w:right="425"/>
              <w:rPr>
                <w:bCs/>
                <w:sz w:val="18"/>
                <w:szCs w:val="18"/>
                <w:highlight w:val="yellow"/>
                <w:lang w:eastAsia="en-US"/>
              </w:rPr>
            </w:pPr>
            <w:r>
              <w:rPr>
                <w:sz w:val="18"/>
                <w:szCs w:val="18"/>
              </w:rPr>
              <w:t>do kalibracji przepływu</w:t>
            </w:r>
            <w:r w:rsidRPr="00606788">
              <w:rPr>
                <w:bCs/>
                <w:sz w:val="18"/>
                <w:szCs w:val="18"/>
                <w:lang w:eastAsia="en-US"/>
              </w:rPr>
              <w:t>:</w:t>
            </w:r>
          </w:p>
          <w:p w14:paraId="4B28C895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A3CC00" w14:textId="71502A9D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  <w:r w:rsidRPr="00606788">
              <w:rPr>
                <w:bCs/>
                <w:sz w:val="18"/>
                <w:szCs w:val="18"/>
                <w:highlight w:val="yellow"/>
                <w:lang w:eastAsia="en-US"/>
              </w:rPr>
              <w:t>……………………………..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4D60DF8" w14:textId="24DA3445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E2A136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4F5E58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EE34BFB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E6B952" w14:textId="77777777" w:rsidR="00447599" w:rsidRPr="00606788" w:rsidRDefault="00447599" w:rsidP="0044759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447599" w:rsidRPr="00606788" w14:paraId="374EB395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E0FAEF" w14:textId="77777777" w:rsidR="00447599" w:rsidRPr="00606788" w:rsidRDefault="00447599" w:rsidP="00447599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606788">
              <w:rPr>
                <w:b/>
                <w:bCs/>
                <w:sz w:val="18"/>
                <w:szCs w:val="18"/>
              </w:rPr>
              <w:t>RAZEM:</w:t>
            </w:r>
          </w:p>
          <w:p w14:paraId="65076D73" w14:textId="77777777" w:rsidR="00447599" w:rsidRPr="00606788" w:rsidRDefault="00447599" w:rsidP="00447599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D1AE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F88D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51E1C2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</w:tr>
      <w:tr w:rsidR="00447599" w:rsidRPr="00606788" w14:paraId="5D433651" w14:textId="77777777" w:rsidTr="00606788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C2861" w14:textId="77777777" w:rsidR="00447599" w:rsidRPr="00606788" w:rsidRDefault="00447599" w:rsidP="00447599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1B5F57E" w14:textId="77777777" w:rsidR="00447599" w:rsidRPr="00606788" w:rsidRDefault="00447599" w:rsidP="00447599">
            <w:pPr>
              <w:rPr>
                <w:sz w:val="18"/>
                <w:szCs w:val="18"/>
              </w:rPr>
            </w:pPr>
            <w:r w:rsidRPr="00606788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BDF5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5F6261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4DFF2D" w14:textId="77777777" w:rsidR="00447599" w:rsidRPr="00606788" w:rsidRDefault="00447599" w:rsidP="00447599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2450C5E" w14:textId="77777777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7777777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7ACB2DDA" w14:textId="464C244B" w:rsidR="006E5314" w:rsidRDefault="006E5314" w:rsidP="006E5314">
      <w:pPr>
        <w:widowControl w:val="0"/>
        <w:spacing w:line="360" w:lineRule="auto"/>
        <w:ind w:right="1"/>
        <w:jc w:val="both"/>
        <w:rPr>
          <w:b/>
          <w:bCs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>………… miesięcy</w:t>
      </w:r>
    </w:p>
    <w:p w14:paraId="494156D4" w14:textId="474F4703" w:rsidR="00447599" w:rsidRPr="00447599" w:rsidRDefault="00447599" w:rsidP="00447599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lastRenderedPageBreak/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029BC51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47599"/>
    <w:rsid w:val="004578E3"/>
    <w:rsid w:val="00475D3D"/>
    <w:rsid w:val="004968B3"/>
    <w:rsid w:val="004B50C2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06788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7A46CB"/>
    <w:rsid w:val="008250A1"/>
    <w:rsid w:val="00833933"/>
    <w:rsid w:val="00842FB1"/>
    <w:rsid w:val="0084390A"/>
    <w:rsid w:val="00853083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C2312E"/>
    <w:rsid w:val="00C26B42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515</Words>
  <Characters>3870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2023-05-12T08:45:00Z</cp:lastPrinted>
  <dcterms:created xsi:type="dcterms:W3CDTF">2023-06-19T11:16:00Z</dcterms:created>
  <dcterms:modified xsi:type="dcterms:W3CDTF">2023-06-19T11:16:00Z</dcterms:modified>
</cp:coreProperties>
</file>