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98E84" w14:textId="77777777" w:rsidR="007C76D7" w:rsidRPr="00E874DC" w:rsidRDefault="007C76D7" w:rsidP="007C76D7">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B0D55C3" w14:textId="77777777" w:rsidR="007C76D7" w:rsidRDefault="007C76D7" w:rsidP="007C76D7">
      <w:pPr>
        <w:spacing w:before="48" w:line="240" w:lineRule="atLeast"/>
        <w:jc w:val="right"/>
        <w:rPr>
          <w:b/>
          <w:sz w:val="24"/>
          <w:szCs w:val="24"/>
          <w:lang w:val="pl-PL"/>
        </w:rPr>
      </w:pPr>
    </w:p>
    <w:p w14:paraId="49A004B0" w14:textId="77777777" w:rsidR="007C76D7" w:rsidRDefault="007C76D7" w:rsidP="007C76D7">
      <w:pPr>
        <w:spacing w:before="48" w:line="240" w:lineRule="atLeast"/>
        <w:jc w:val="center"/>
        <w:rPr>
          <w:b/>
          <w:sz w:val="24"/>
          <w:szCs w:val="24"/>
          <w:lang w:val="pl-PL"/>
        </w:rPr>
      </w:pPr>
      <w:r>
        <w:rPr>
          <w:b/>
          <w:sz w:val="24"/>
          <w:szCs w:val="24"/>
          <w:lang w:val="pl-PL"/>
        </w:rPr>
        <w:t>WZÓR UMOWY</w:t>
      </w:r>
    </w:p>
    <w:p w14:paraId="1AE0AEAE" w14:textId="77777777" w:rsidR="007C76D7" w:rsidRDefault="007C76D7" w:rsidP="007C76D7">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899FB6A" w14:textId="77777777" w:rsidR="007C76D7" w:rsidRDefault="007C76D7" w:rsidP="007C76D7">
      <w:pPr>
        <w:spacing w:before="48" w:line="240" w:lineRule="atLeast"/>
        <w:jc w:val="center"/>
        <w:rPr>
          <w:b/>
          <w:sz w:val="28"/>
          <w:lang w:val="pl-PL"/>
        </w:rPr>
      </w:pPr>
    </w:p>
    <w:p w14:paraId="064EDFD0" w14:textId="77582C91" w:rsidR="007C76D7" w:rsidRPr="00AA2A22" w:rsidRDefault="007C76D7" w:rsidP="007C76D7">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KC-zp.272-</w:t>
      </w:r>
      <w:r>
        <w:rPr>
          <w:rFonts w:ascii="Times New Roman" w:hAnsi="Times New Roman"/>
        </w:rPr>
        <w:t>34</w:t>
      </w:r>
      <w:r>
        <w:rPr>
          <w:rFonts w:ascii="Times New Roman" w:hAnsi="Times New Roman"/>
        </w:rPr>
        <w:t>1/23</w:t>
      </w:r>
      <w:r w:rsidRPr="00AA2A22">
        <w:rPr>
          <w:rFonts w:ascii="Times New Roman" w:hAnsi="Times New Roman"/>
        </w:rPr>
        <w:t xml:space="preserve"> </w:t>
      </w:r>
    </w:p>
    <w:p w14:paraId="1AECDAEC" w14:textId="77777777" w:rsidR="007C76D7" w:rsidRDefault="007C76D7" w:rsidP="007C76D7">
      <w:pPr>
        <w:pStyle w:val="Tekstpodstawowy"/>
        <w:ind w:right="-47"/>
        <w:jc w:val="both"/>
        <w:rPr>
          <w:rFonts w:ascii="Times New Roman" w:hAnsi="Times New Roman"/>
        </w:rPr>
      </w:pPr>
      <w:r w:rsidRPr="00AA2A22">
        <w:rPr>
          <w:rFonts w:ascii="Times New Roman" w:hAnsi="Times New Roman"/>
        </w:rPr>
        <w:t>pomiędzy</w:t>
      </w:r>
    </w:p>
    <w:p w14:paraId="0B975798" w14:textId="77777777" w:rsidR="007C76D7" w:rsidRDefault="007C76D7" w:rsidP="007C76D7">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8081D1D" w14:textId="77777777" w:rsidR="007C76D7" w:rsidRDefault="007C76D7" w:rsidP="007C76D7">
      <w:pPr>
        <w:pStyle w:val="Tekstpodstawowy"/>
        <w:ind w:right="-47"/>
        <w:jc w:val="both"/>
        <w:rPr>
          <w:rFonts w:ascii="Times New Roman" w:hAnsi="Times New Roman"/>
        </w:rPr>
      </w:pPr>
      <w:r>
        <w:rPr>
          <w:rFonts w:ascii="Times New Roman" w:hAnsi="Times New Roman"/>
        </w:rPr>
        <w:t>reprezentowana przez:</w:t>
      </w:r>
    </w:p>
    <w:p w14:paraId="7A51B288" w14:textId="77777777" w:rsidR="007C76D7" w:rsidRDefault="007C76D7" w:rsidP="007C76D7">
      <w:pPr>
        <w:pStyle w:val="Tekstpodstawowy"/>
        <w:ind w:right="-47"/>
        <w:jc w:val="both"/>
        <w:rPr>
          <w:rFonts w:ascii="Times New Roman" w:hAnsi="Times New Roman"/>
        </w:rPr>
      </w:pPr>
      <w:r>
        <w:rPr>
          <w:rFonts w:ascii="Times New Roman" w:hAnsi="Times New Roman"/>
        </w:rPr>
        <w:t xml:space="preserve">1.Dziekana Wydziału /Kierownika Jednostki/............................................................................. </w:t>
      </w:r>
    </w:p>
    <w:p w14:paraId="2B3AF2CF" w14:textId="77777777" w:rsidR="007C76D7" w:rsidRDefault="007C76D7" w:rsidP="007C76D7">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F81BC27" w14:textId="77777777" w:rsidR="007C76D7" w:rsidRDefault="007C76D7" w:rsidP="007C76D7">
      <w:pPr>
        <w:pStyle w:val="Tekstpodstawowy"/>
        <w:ind w:right="-47"/>
        <w:jc w:val="both"/>
        <w:rPr>
          <w:rFonts w:ascii="Times New Roman" w:hAnsi="Times New Roman"/>
        </w:rPr>
      </w:pPr>
      <w:r>
        <w:rPr>
          <w:rFonts w:ascii="Times New Roman" w:hAnsi="Times New Roman"/>
        </w:rPr>
        <w:t>zwaną dalej KUPUJĄCYM</w:t>
      </w:r>
    </w:p>
    <w:p w14:paraId="7F1BEC8C" w14:textId="77777777" w:rsidR="007C76D7" w:rsidRDefault="007C76D7" w:rsidP="007C76D7">
      <w:pPr>
        <w:pStyle w:val="Tekstpodstawowy"/>
        <w:ind w:right="-47"/>
        <w:jc w:val="both"/>
        <w:rPr>
          <w:rFonts w:ascii="Times New Roman" w:hAnsi="Times New Roman"/>
        </w:rPr>
      </w:pPr>
      <w:r>
        <w:rPr>
          <w:rFonts w:ascii="Times New Roman" w:hAnsi="Times New Roman"/>
        </w:rPr>
        <w:t xml:space="preserve">a </w:t>
      </w:r>
    </w:p>
    <w:p w14:paraId="6D4EA287" w14:textId="77777777" w:rsidR="007C76D7" w:rsidRDefault="007C76D7" w:rsidP="007C76D7">
      <w:pPr>
        <w:pStyle w:val="Tekstpodstawowy"/>
        <w:ind w:right="-47"/>
        <w:jc w:val="both"/>
        <w:rPr>
          <w:rFonts w:ascii="Times New Roman" w:hAnsi="Times New Roman"/>
        </w:rPr>
      </w:pPr>
      <w:r>
        <w:rPr>
          <w:rFonts w:ascii="Times New Roman" w:hAnsi="Times New Roman"/>
        </w:rPr>
        <w:t>......................................................................................................................................................</w:t>
      </w:r>
    </w:p>
    <w:p w14:paraId="7CBE15FE" w14:textId="77777777" w:rsidR="007C76D7" w:rsidRDefault="007C76D7" w:rsidP="007C76D7">
      <w:pPr>
        <w:pStyle w:val="Tekstpodstawowy"/>
        <w:ind w:right="-47"/>
        <w:jc w:val="both"/>
        <w:rPr>
          <w:rFonts w:ascii="Times New Roman" w:hAnsi="Times New Roman"/>
        </w:rPr>
      </w:pPr>
      <w:r>
        <w:rPr>
          <w:rFonts w:ascii="Times New Roman" w:hAnsi="Times New Roman"/>
        </w:rPr>
        <w:t>......................................................................................................................................................</w:t>
      </w:r>
    </w:p>
    <w:p w14:paraId="235EA258" w14:textId="77777777" w:rsidR="007C76D7" w:rsidRDefault="007C76D7" w:rsidP="007C76D7">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086C132" w14:textId="77777777" w:rsidR="007C76D7" w:rsidRDefault="007C76D7" w:rsidP="007C76D7">
      <w:pPr>
        <w:pStyle w:val="Tekstpodstawowy"/>
        <w:ind w:right="-47"/>
        <w:jc w:val="both"/>
        <w:rPr>
          <w:rFonts w:ascii="Times New Roman" w:hAnsi="Times New Roman"/>
        </w:rPr>
      </w:pPr>
      <w:r>
        <w:rPr>
          <w:rFonts w:ascii="Times New Roman" w:hAnsi="Times New Roman"/>
        </w:rPr>
        <w:t>reprezentowanym przez:</w:t>
      </w:r>
    </w:p>
    <w:p w14:paraId="4CAE499F" w14:textId="77777777" w:rsidR="007C76D7" w:rsidRDefault="007C76D7" w:rsidP="007C76D7">
      <w:pPr>
        <w:pStyle w:val="Tekstpodstawowy"/>
        <w:ind w:right="-47"/>
        <w:jc w:val="both"/>
        <w:rPr>
          <w:rFonts w:ascii="Times New Roman" w:hAnsi="Times New Roman"/>
        </w:rPr>
      </w:pPr>
      <w:r>
        <w:rPr>
          <w:rFonts w:ascii="Times New Roman" w:hAnsi="Times New Roman"/>
        </w:rPr>
        <w:t>1...................................................................................................................................................</w:t>
      </w:r>
    </w:p>
    <w:p w14:paraId="554B23EA" w14:textId="77777777" w:rsidR="007C76D7" w:rsidRDefault="007C76D7" w:rsidP="007C76D7">
      <w:pPr>
        <w:pStyle w:val="Tekstpodstawowy"/>
        <w:ind w:right="-47"/>
        <w:jc w:val="both"/>
        <w:rPr>
          <w:rFonts w:ascii="Times New Roman" w:hAnsi="Times New Roman"/>
        </w:rPr>
      </w:pPr>
      <w:r>
        <w:rPr>
          <w:rFonts w:ascii="Times New Roman" w:hAnsi="Times New Roman"/>
        </w:rPr>
        <w:t xml:space="preserve">2................................................................................................................................................... </w:t>
      </w:r>
    </w:p>
    <w:p w14:paraId="3EADB46E" w14:textId="77777777" w:rsidR="007C76D7" w:rsidRDefault="007C76D7" w:rsidP="007C76D7">
      <w:pPr>
        <w:pStyle w:val="Tekstpodstawowy"/>
        <w:ind w:right="-47"/>
        <w:jc w:val="both"/>
        <w:rPr>
          <w:rFonts w:ascii="Times New Roman" w:hAnsi="Times New Roman"/>
        </w:rPr>
      </w:pPr>
      <w:r>
        <w:rPr>
          <w:rFonts w:ascii="Times New Roman" w:hAnsi="Times New Roman"/>
        </w:rPr>
        <w:t>zwanym dalej SPRZEDAWCĄ</w:t>
      </w:r>
    </w:p>
    <w:p w14:paraId="28EFB36F" w14:textId="77777777" w:rsidR="007C76D7" w:rsidRDefault="007C76D7" w:rsidP="007C76D7">
      <w:pPr>
        <w:pStyle w:val="Tekstpodstawowy"/>
        <w:ind w:right="-47"/>
        <w:jc w:val="center"/>
        <w:rPr>
          <w:rFonts w:ascii="Times New Roman" w:hAnsi="Times New Roman"/>
        </w:rPr>
      </w:pPr>
    </w:p>
    <w:p w14:paraId="0EC36A24"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1</w:t>
      </w:r>
    </w:p>
    <w:p w14:paraId="79CB9F1F" w14:textId="45AB2F80" w:rsidR="007C76D7" w:rsidRPr="009D242F" w:rsidRDefault="007C76D7" w:rsidP="007C76D7">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komputera przenośnego</w:t>
      </w:r>
      <w:r>
        <w:rPr>
          <w:rFonts w:ascii="Times New Roman" w:hAnsi="Times New Roman"/>
          <w:b/>
        </w:rPr>
        <w:t xml:space="preserve"> na potrzeby WO</w:t>
      </w:r>
    </w:p>
    <w:p w14:paraId="13A4635F" w14:textId="77777777" w:rsidR="007C76D7" w:rsidRDefault="007C76D7" w:rsidP="007C76D7">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2484F7C6" w14:textId="77777777" w:rsidR="007C76D7" w:rsidRPr="0043435F" w:rsidRDefault="007C76D7" w:rsidP="007C76D7">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1C222C9E" w14:textId="77777777" w:rsidR="007C76D7" w:rsidRDefault="007C76D7" w:rsidP="007C76D7">
      <w:pPr>
        <w:pStyle w:val="Tekstpodstawowy"/>
        <w:ind w:right="-47"/>
        <w:jc w:val="both"/>
        <w:rPr>
          <w:rFonts w:ascii="Times New Roman" w:hAnsi="Times New Roman"/>
        </w:rPr>
      </w:pPr>
    </w:p>
    <w:p w14:paraId="66165A06"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2</w:t>
      </w:r>
    </w:p>
    <w:p w14:paraId="028893F7" w14:textId="77777777" w:rsidR="007C76D7" w:rsidRPr="0043435F" w:rsidRDefault="007C76D7" w:rsidP="007C76D7">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CA120E7" w14:textId="77777777" w:rsidR="007C76D7" w:rsidRPr="0043435F" w:rsidRDefault="007C76D7" w:rsidP="007C76D7">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C782445" w14:textId="77777777" w:rsidR="007C76D7" w:rsidRPr="0043435F" w:rsidRDefault="007C76D7" w:rsidP="007C76D7">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814608F" w14:textId="77777777" w:rsidR="007C76D7" w:rsidRDefault="007C76D7" w:rsidP="007C76D7">
      <w:pPr>
        <w:pStyle w:val="Tekstpodstawowy"/>
        <w:ind w:right="-47"/>
        <w:jc w:val="both"/>
        <w:rPr>
          <w:rFonts w:ascii="Times New Roman" w:hAnsi="Times New Roman"/>
        </w:rPr>
      </w:pPr>
    </w:p>
    <w:p w14:paraId="10C8FA3C" w14:textId="77777777" w:rsidR="007C76D7" w:rsidRDefault="007C76D7" w:rsidP="007C76D7">
      <w:pPr>
        <w:pStyle w:val="Tekstpodstawowy"/>
        <w:ind w:right="-47"/>
        <w:jc w:val="center"/>
        <w:rPr>
          <w:rFonts w:ascii="Times New Roman" w:hAnsi="Times New Roman"/>
          <w:b/>
        </w:rPr>
      </w:pPr>
    </w:p>
    <w:p w14:paraId="093490B0" w14:textId="77777777" w:rsidR="007C76D7" w:rsidRDefault="007C76D7" w:rsidP="007C76D7">
      <w:pPr>
        <w:pStyle w:val="Tekstpodstawowy"/>
        <w:ind w:right="-47"/>
        <w:jc w:val="center"/>
        <w:rPr>
          <w:rFonts w:ascii="Times New Roman" w:hAnsi="Times New Roman"/>
          <w:b/>
        </w:rPr>
      </w:pPr>
    </w:p>
    <w:p w14:paraId="409F6EF4"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3</w:t>
      </w:r>
    </w:p>
    <w:p w14:paraId="3F705744" w14:textId="77777777" w:rsidR="007C76D7" w:rsidRPr="0043435F" w:rsidRDefault="007C76D7" w:rsidP="007C76D7">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3D09043" w14:textId="77777777" w:rsidR="007C76D7" w:rsidRPr="0043435F" w:rsidRDefault="007C76D7" w:rsidP="007C76D7">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33B3BE7" w14:textId="77777777" w:rsidR="007C76D7" w:rsidRPr="0043435F" w:rsidRDefault="007C76D7" w:rsidP="007C76D7">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275AD11" w14:textId="77777777" w:rsidR="007C76D7" w:rsidRPr="0043435F" w:rsidRDefault="007C76D7" w:rsidP="007C76D7">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77D15BB" w14:textId="77777777" w:rsidR="007C76D7" w:rsidRDefault="007C76D7" w:rsidP="007C76D7">
      <w:pPr>
        <w:pStyle w:val="Tekstpodstawowy"/>
        <w:ind w:right="-47"/>
        <w:jc w:val="both"/>
        <w:rPr>
          <w:rFonts w:ascii="Times New Roman" w:hAnsi="Times New Roman"/>
        </w:rPr>
      </w:pPr>
    </w:p>
    <w:p w14:paraId="24B78C63"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4</w:t>
      </w:r>
    </w:p>
    <w:p w14:paraId="3091898F" w14:textId="77777777" w:rsidR="007C76D7" w:rsidRDefault="007C76D7" w:rsidP="007C76D7">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A56F363" w14:textId="77777777" w:rsidR="007C76D7" w:rsidRDefault="007C76D7" w:rsidP="007C76D7">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54C3FEE5" w14:textId="77777777" w:rsidR="007C76D7" w:rsidRDefault="007C76D7" w:rsidP="007C76D7">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E16808A" w14:textId="77777777" w:rsidR="007C76D7" w:rsidRPr="00593CEB" w:rsidRDefault="007C76D7" w:rsidP="007C76D7">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04E16CF" w14:textId="77777777" w:rsidR="007C76D7" w:rsidRDefault="007C76D7" w:rsidP="007C76D7">
      <w:pPr>
        <w:pStyle w:val="Tekstpodstawowy"/>
        <w:ind w:right="-47"/>
        <w:jc w:val="center"/>
        <w:rPr>
          <w:rFonts w:ascii="Times New Roman" w:hAnsi="Times New Roman"/>
        </w:rPr>
      </w:pPr>
    </w:p>
    <w:p w14:paraId="0ECDD39A"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5</w:t>
      </w:r>
    </w:p>
    <w:p w14:paraId="093B6A9A" w14:textId="77777777" w:rsidR="007C76D7" w:rsidRPr="00C53B52" w:rsidRDefault="007C76D7" w:rsidP="007C76D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7755D80" w14:textId="77777777" w:rsidR="007C76D7" w:rsidRPr="00C53B52" w:rsidRDefault="007C76D7" w:rsidP="007C76D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C90E33E" w14:textId="77777777" w:rsidR="007C76D7" w:rsidRPr="00C53B52" w:rsidRDefault="007C76D7" w:rsidP="007C76D7">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D6AC95E" w14:textId="77777777" w:rsidR="007C76D7" w:rsidRPr="00C53B52" w:rsidRDefault="007C76D7" w:rsidP="007C76D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4BC0120" w14:textId="77777777" w:rsidR="007C76D7" w:rsidRPr="00C53B52" w:rsidRDefault="007C76D7" w:rsidP="007C76D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1B840AA2" w14:textId="77777777" w:rsidR="007C76D7" w:rsidRPr="00C53B52" w:rsidRDefault="007C76D7" w:rsidP="007C76D7">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3398B2CF" w14:textId="77777777" w:rsidR="007C76D7" w:rsidRPr="00C53B52" w:rsidRDefault="007C76D7" w:rsidP="007C76D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4106D65" w14:textId="77777777" w:rsidR="007C76D7" w:rsidRPr="00C53B52" w:rsidRDefault="007C76D7" w:rsidP="007C76D7">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05416608" w14:textId="77777777" w:rsidR="007C76D7" w:rsidRPr="00C53B52" w:rsidRDefault="007C76D7" w:rsidP="007C76D7">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38F3E612" w14:textId="77777777" w:rsidR="007C76D7" w:rsidRPr="006B2CAA" w:rsidRDefault="007C76D7" w:rsidP="007C76D7">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FCE1DF9" w14:textId="77777777" w:rsidR="007C76D7" w:rsidRDefault="007C76D7" w:rsidP="007C76D7">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160C6B4" w14:textId="77777777" w:rsidR="007C76D7" w:rsidRDefault="007C76D7" w:rsidP="007C76D7">
      <w:pPr>
        <w:pStyle w:val="Tekstpodstawowy"/>
        <w:ind w:right="-47"/>
        <w:jc w:val="center"/>
        <w:rPr>
          <w:rFonts w:ascii="Times New Roman" w:hAnsi="Times New Roman"/>
          <w:b/>
        </w:rPr>
      </w:pPr>
    </w:p>
    <w:p w14:paraId="18B3BAF0" w14:textId="77777777" w:rsidR="007C76D7" w:rsidRDefault="007C76D7" w:rsidP="007C76D7">
      <w:pPr>
        <w:pStyle w:val="Tekstpodstawowy"/>
        <w:ind w:right="-47"/>
        <w:jc w:val="center"/>
        <w:rPr>
          <w:rFonts w:ascii="Times New Roman" w:hAnsi="Times New Roman"/>
          <w:b/>
        </w:rPr>
      </w:pPr>
    </w:p>
    <w:p w14:paraId="421750F8" w14:textId="77777777" w:rsidR="007C76D7" w:rsidRDefault="007C76D7" w:rsidP="007C76D7">
      <w:pPr>
        <w:pStyle w:val="Tekstpodstawowy"/>
        <w:ind w:right="-47"/>
        <w:jc w:val="center"/>
        <w:rPr>
          <w:rFonts w:ascii="Times New Roman" w:hAnsi="Times New Roman"/>
          <w:b/>
        </w:rPr>
      </w:pPr>
      <w:r w:rsidRPr="00877B92">
        <w:rPr>
          <w:rFonts w:ascii="Times New Roman" w:hAnsi="Times New Roman"/>
          <w:b/>
        </w:rPr>
        <w:t>§ 6</w:t>
      </w:r>
    </w:p>
    <w:p w14:paraId="138A1463" w14:textId="77777777" w:rsidR="007C76D7" w:rsidRDefault="007C76D7" w:rsidP="007C76D7">
      <w:pPr>
        <w:pStyle w:val="Tekstpodstawowy"/>
        <w:ind w:right="-47"/>
        <w:jc w:val="center"/>
        <w:rPr>
          <w:rFonts w:ascii="Times New Roman" w:hAnsi="Times New Roman"/>
          <w:b/>
        </w:rPr>
      </w:pPr>
    </w:p>
    <w:p w14:paraId="333CC8B9" w14:textId="77777777" w:rsidR="007C76D7" w:rsidRDefault="007C76D7" w:rsidP="007C76D7">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DED21DF" w14:textId="77777777" w:rsidR="007C76D7" w:rsidRDefault="007C76D7" w:rsidP="007C76D7">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D39387C" w14:textId="77777777" w:rsidR="007C76D7" w:rsidRDefault="007C76D7" w:rsidP="007C76D7">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738CA09" w14:textId="77777777" w:rsidR="007C76D7" w:rsidRDefault="007C76D7" w:rsidP="007C76D7">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8AB7EB4" w14:textId="77777777" w:rsidR="007C76D7" w:rsidRDefault="007C76D7" w:rsidP="007C76D7">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628AB82"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1489E8E" w14:textId="77777777" w:rsidR="007C76D7" w:rsidRPr="003F1749" w:rsidRDefault="007C76D7" w:rsidP="007C76D7">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9F758AC" w14:textId="77777777" w:rsidR="007C76D7" w:rsidRDefault="007C76D7" w:rsidP="007C76D7">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11182F9" w14:textId="77777777" w:rsidR="007C76D7" w:rsidRDefault="007C76D7" w:rsidP="007C76D7">
      <w:pPr>
        <w:pStyle w:val="Tekstpodstawowy"/>
        <w:ind w:right="-47"/>
        <w:jc w:val="center"/>
        <w:rPr>
          <w:rFonts w:ascii="Times New Roman" w:hAnsi="Times New Roman"/>
        </w:rPr>
      </w:pPr>
    </w:p>
    <w:p w14:paraId="67DA3EAE"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AA38A34" w14:textId="77777777" w:rsidR="007C76D7" w:rsidRPr="0043435F" w:rsidRDefault="007C76D7" w:rsidP="007C76D7">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EF9C36F" w14:textId="77777777" w:rsidR="007C76D7" w:rsidRPr="0043435F" w:rsidRDefault="007C76D7" w:rsidP="007C76D7">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3ECB4B4C"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8147183"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63536C54"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126FC622"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510C43E"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F4559B6"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28F7721" w14:textId="77777777" w:rsidR="007C76D7" w:rsidRPr="0043435F" w:rsidRDefault="007C76D7" w:rsidP="007C76D7">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4DA08ED" w14:textId="77777777" w:rsidR="007C76D7" w:rsidRPr="0043435F" w:rsidRDefault="007C76D7" w:rsidP="007C76D7">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954110" w14:textId="77777777" w:rsidR="007C76D7" w:rsidRPr="0043435F" w:rsidRDefault="007C76D7" w:rsidP="007C76D7">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7EE0244" w14:textId="77777777" w:rsidR="007C76D7" w:rsidRPr="0043435F" w:rsidRDefault="007C76D7" w:rsidP="007C76D7">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0D9C37E" w14:textId="77777777" w:rsidR="007C76D7" w:rsidRDefault="007C76D7" w:rsidP="007C76D7">
      <w:pPr>
        <w:pStyle w:val="Tekstpodstawowy"/>
        <w:ind w:left="284" w:right="-47"/>
        <w:jc w:val="both"/>
        <w:rPr>
          <w:rFonts w:ascii="Times New Roman" w:hAnsi="Times New Roman"/>
        </w:rPr>
      </w:pPr>
    </w:p>
    <w:p w14:paraId="6D2D9BFA"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09C5B28B" w14:textId="77777777" w:rsidR="007C76D7" w:rsidRDefault="007C76D7" w:rsidP="007C76D7">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05F478E" w14:textId="77777777" w:rsidR="007C76D7" w:rsidRPr="009B2595" w:rsidRDefault="007C76D7" w:rsidP="007C76D7">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248C9E2" w14:textId="77777777" w:rsidR="007C76D7" w:rsidRPr="009B2595" w:rsidRDefault="007C76D7" w:rsidP="007C76D7">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D75BEE5" w14:textId="77777777" w:rsidR="007C76D7" w:rsidRPr="009B2595" w:rsidRDefault="007C76D7" w:rsidP="007C76D7">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929063F" w14:textId="77777777" w:rsidR="007C76D7" w:rsidRPr="009B2595" w:rsidRDefault="007C76D7" w:rsidP="007C76D7">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45E17B6C" w14:textId="77777777" w:rsidR="007C76D7" w:rsidRPr="009B2595" w:rsidRDefault="007C76D7" w:rsidP="007C76D7">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648C495" w14:textId="77777777" w:rsidR="007C76D7" w:rsidRPr="009B2595" w:rsidRDefault="007C76D7" w:rsidP="007C76D7">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0AA8CFA" w14:textId="77777777" w:rsidR="007C76D7" w:rsidRPr="009B2595" w:rsidRDefault="007C76D7" w:rsidP="007C76D7">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09EF2E9C" w14:textId="77777777" w:rsidR="007C76D7" w:rsidRPr="009B2595" w:rsidRDefault="007C76D7" w:rsidP="007C76D7">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7DBDDB4" w14:textId="77777777" w:rsidR="007C76D7" w:rsidRPr="009B2595" w:rsidRDefault="007C76D7" w:rsidP="007C76D7">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8D523BA" w14:textId="77777777" w:rsidR="007C76D7" w:rsidRPr="00042F5C" w:rsidRDefault="007C76D7" w:rsidP="007C76D7">
      <w:pPr>
        <w:widowControl w:val="0"/>
        <w:suppressAutoHyphens/>
        <w:autoSpaceDN w:val="0"/>
        <w:ind w:left="360"/>
        <w:jc w:val="center"/>
        <w:textAlignment w:val="baseline"/>
        <w:rPr>
          <w:rFonts w:eastAsia="SimSun"/>
          <w:b/>
          <w:bCs/>
          <w:color w:val="000000"/>
          <w:kern w:val="2"/>
          <w:sz w:val="24"/>
          <w:szCs w:val="24"/>
          <w:lang w:val="pl-PL"/>
        </w:rPr>
      </w:pPr>
    </w:p>
    <w:p w14:paraId="73C8482C" w14:textId="77777777" w:rsidR="007C76D7" w:rsidRPr="009B2595" w:rsidRDefault="007C76D7" w:rsidP="007C76D7">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585A343" w14:textId="77777777" w:rsidR="007C76D7" w:rsidRPr="009B2595" w:rsidRDefault="007C76D7" w:rsidP="007C76D7">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2D5351A" w14:textId="77777777" w:rsidR="007C76D7" w:rsidRPr="009B2595" w:rsidRDefault="007C76D7" w:rsidP="007C76D7">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86318A3" w14:textId="77777777" w:rsidR="007C76D7" w:rsidRPr="009B2595" w:rsidRDefault="007C76D7" w:rsidP="007C76D7">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CB4F828" w14:textId="77777777" w:rsidR="007C76D7" w:rsidRPr="009B2595" w:rsidRDefault="007C76D7" w:rsidP="007C76D7">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5A119A7"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0621713" w14:textId="77777777" w:rsidR="007C76D7" w:rsidRDefault="007C76D7" w:rsidP="007C76D7">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E1C140A" w14:textId="77777777" w:rsidR="007C76D7" w:rsidRDefault="007C76D7" w:rsidP="007C76D7">
      <w:pPr>
        <w:pStyle w:val="Tekstpodstawowy"/>
        <w:ind w:right="-47"/>
        <w:jc w:val="center"/>
        <w:rPr>
          <w:rFonts w:ascii="Times New Roman" w:hAnsi="Times New Roman"/>
        </w:rPr>
      </w:pPr>
    </w:p>
    <w:p w14:paraId="663978D4" w14:textId="77777777" w:rsidR="007C76D7" w:rsidRDefault="007C76D7" w:rsidP="007C76D7">
      <w:pPr>
        <w:pStyle w:val="Tekstpodstawowy"/>
        <w:ind w:right="-47"/>
        <w:jc w:val="center"/>
        <w:rPr>
          <w:rFonts w:ascii="Times New Roman" w:hAnsi="Times New Roman"/>
        </w:rPr>
      </w:pPr>
    </w:p>
    <w:p w14:paraId="45DD5BDF" w14:textId="77777777" w:rsidR="007C76D7" w:rsidRPr="00877B92" w:rsidRDefault="007C76D7" w:rsidP="007C76D7">
      <w:pPr>
        <w:pStyle w:val="Tekstpodstawowy"/>
        <w:ind w:right="-47"/>
        <w:jc w:val="center"/>
        <w:rPr>
          <w:b/>
        </w:rPr>
      </w:pPr>
      <w:r w:rsidRPr="00877B92">
        <w:rPr>
          <w:rFonts w:ascii="Times New Roman" w:hAnsi="Times New Roman"/>
          <w:b/>
        </w:rPr>
        <w:t>§1</w:t>
      </w:r>
      <w:r>
        <w:rPr>
          <w:rFonts w:ascii="Times New Roman" w:hAnsi="Times New Roman"/>
          <w:b/>
        </w:rPr>
        <w:t>2</w:t>
      </w:r>
    </w:p>
    <w:p w14:paraId="581A4158" w14:textId="77777777" w:rsidR="007C76D7" w:rsidRDefault="007C76D7" w:rsidP="007C76D7">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249A3D1" w14:textId="77777777" w:rsidR="007C76D7" w:rsidRDefault="007C76D7" w:rsidP="007C76D7">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5E1E2A0B" w14:textId="77777777" w:rsidR="007C76D7" w:rsidRDefault="007C76D7" w:rsidP="007C76D7">
      <w:pPr>
        <w:pStyle w:val="NormalnyWeb"/>
        <w:jc w:val="both"/>
      </w:pPr>
      <w:r>
        <w:t xml:space="preserve">3. Wykonawca zobowiązuje się do wykorzystania uzyskanych, powyższych informacji jedynie w celu wykonania przedmiotu umowy. </w:t>
      </w:r>
    </w:p>
    <w:p w14:paraId="463FCCC7" w14:textId="77777777" w:rsidR="007C76D7" w:rsidRDefault="007C76D7" w:rsidP="007C76D7">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89FC48A" w14:textId="77777777" w:rsidR="007C76D7" w:rsidRDefault="007C76D7" w:rsidP="007C76D7">
      <w:pPr>
        <w:pStyle w:val="NormalnyWeb"/>
        <w:jc w:val="both"/>
      </w:pPr>
      <w:r>
        <w:t>5. Powyższe przepisy nie będą miały zastosowania wobec informacji powszechnie znanych lub opublikowanych oraz w przypadku żądania ich ujawnienia przez uprawniony organ.</w:t>
      </w:r>
    </w:p>
    <w:p w14:paraId="4443983B" w14:textId="77777777" w:rsidR="007C76D7" w:rsidRDefault="007C76D7" w:rsidP="007C76D7">
      <w:pPr>
        <w:pStyle w:val="Tekstpodstawowy"/>
        <w:ind w:right="-47"/>
        <w:jc w:val="both"/>
        <w:rPr>
          <w:rFonts w:ascii="Times New Roman" w:hAnsi="Times New Roman"/>
        </w:rPr>
      </w:pPr>
    </w:p>
    <w:p w14:paraId="7033EED1"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35DAA89" w14:textId="77777777" w:rsidR="007C76D7" w:rsidRDefault="007C76D7" w:rsidP="007C76D7">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B63FEBF" w14:textId="77777777" w:rsidR="007C76D7" w:rsidRDefault="007C76D7" w:rsidP="007C76D7">
      <w:pPr>
        <w:pStyle w:val="Tekstpodstawowy"/>
        <w:ind w:right="-47"/>
        <w:jc w:val="both"/>
        <w:rPr>
          <w:rFonts w:ascii="Times New Roman" w:hAnsi="Times New Roman"/>
        </w:rPr>
      </w:pPr>
    </w:p>
    <w:p w14:paraId="1630A8FA"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3CF2C26" w14:textId="77777777" w:rsidR="007C76D7" w:rsidRDefault="007C76D7" w:rsidP="007C76D7">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DDDA9E3" w14:textId="77777777" w:rsidR="007C76D7" w:rsidRDefault="007C76D7" w:rsidP="007C76D7">
      <w:pPr>
        <w:pStyle w:val="Tekstpodstawowy"/>
        <w:ind w:right="-47"/>
        <w:jc w:val="both"/>
        <w:rPr>
          <w:rFonts w:ascii="Times New Roman" w:hAnsi="Times New Roman"/>
        </w:rPr>
      </w:pPr>
    </w:p>
    <w:p w14:paraId="5BCB3B83" w14:textId="77777777" w:rsidR="007C76D7" w:rsidRPr="00877B92" w:rsidRDefault="007C76D7" w:rsidP="007C76D7">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EB6E676" w14:textId="77777777" w:rsidR="007C76D7" w:rsidRPr="004F0507" w:rsidRDefault="007C76D7" w:rsidP="007C76D7">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9B3F67C" w14:textId="77777777" w:rsidR="007C76D7" w:rsidRDefault="007C76D7" w:rsidP="007C76D7">
      <w:pPr>
        <w:pStyle w:val="Tekstpodstawowy2"/>
        <w:spacing w:line="240" w:lineRule="auto"/>
        <w:ind w:right="-47"/>
      </w:pPr>
    </w:p>
    <w:p w14:paraId="3803E709" w14:textId="77777777" w:rsidR="007C76D7" w:rsidRPr="004F0507" w:rsidRDefault="007C76D7" w:rsidP="007C76D7">
      <w:pPr>
        <w:pStyle w:val="Tekstpodstawowy2"/>
        <w:spacing w:line="240" w:lineRule="auto"/>
        <w:ind w:right="-47"/>
        <w:rPr>
          <w:b/>
          <w:sz w:val="24"/>
        </w:rPr>
      </w:pPr>
      <w:r>
        <w:rPr>
          <w:b/>
          <w:sz w:val="24"/>
        </w:rPr>
        <w:t xml:space="preserve">      </w:t>
      </w:r>
      <w:r w:rsidRPr="004F0507">
        <w:rPr>
          <w:b/>
          <w:sz w:val="24"/>
        </w:rPr>
        <w:t>Za Sprzedawcę                                                                                   Za Kupującego</w:t>
      </w:r>
    </w:p>
    <w:p w14:paraId="08C32501" w14:textId="77777777" w:rsidR="007C76D7" w:rsidRPr="000936CA" w:rsidRDefault="007C76D7" w:rsidP="007C76D7">
      <w:pPr>
        <w:rPr>
          <w:lang w:val="pl-PL"/>
        </w:rPr>
      </w:pPr>
    </w:p>
    <w:p w14:paraId="416F5DF2" w14:textId="77777777" w:rsidR="007C76D7" w:rsidRDefault="007C76D7" w:rsidP="007C76D7">
      <w:pPr>
        <w:pStyle w:val="Zwykytekst"/>
        <w:rPr>
          <w:lang w:val="pl-PL"/>
        </w:rPr>
      </w:pPr>
    </w:p>
    <w:p w14:paraId="6873EACC" w14:textId="77777777" w:rsidR="007C76D7" w:rsidRDefault="007C76D7" w:rsidP="007C76D7">
      <w:pPr>
        <w:pStyle w:val="Zwykytekst"/>
        <w:rPr>
          <w:lang w:val="pl-PL"/>
        </w:rPr>
      </w:pPr>
    </w:p>
    <w:p w14:paraId="420384CD" w14:textId="77777777" w:rsidR="007C76D7" w:rsidRDefault="007C76D7" w:rsidP="007C76D7">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C0A8D82" w14:textId="77777777" w:rsidR="007C76D7" w:rsidRPr="00496551" w:rsidRDefault="007C76D7" w:rsidP="007C76D7">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BE37051" w14:textId="77777777" w:rsidR="007C76D7" w:rsidRPr="00496551" w:rsidRDefault="007C76D7" w:rsidP="007C76D7">
      <w:pPr>
        <w:pStyle w:val="Zwykytekst"/>
        <w:rPr>
          <w:rFonts w:ascii="Times New Roman" w:hAnsi="Times New Roman" w:cs="Times New Roman"/>
          <w:sz w:val="16"/>
          <w:szCs w:val="16"/>
          <w:lang w:val="pl-PL"/>
        </w:rPr>
      </w:pPr>
    </w:p>
    <w:p w14:paraId="3F58C731" w14:textId="77777777" w:rsidR="007C76D7" w:rsidRPr="00496551" w:rsidRDefault="007C76D7" w:rsidP="007C76D7">
      <w:pPr>
        <w:pStyle w:val="Zwykytekst"/>
        <w:rPr>
          <w:sz w:val="16"/>
          <w:szCs w:val="16"/>
          <w:lang w:val="pl-PL"/>
        </w:rPr>
      </w:pPr>
    </w:p>
    <w:p w14:paraId="4BDE6EA1" w14:textId="77777777" w:rsidR="007C76D7" w:rsidRPr="00877B92" w:rsidRDefault="007C76D7" w:rsidP="007C76D7">
      <w:pPr>
        <w:rPr>
          <w:lang w:val="pl-PL"/>
        </w:rPr>
      </w:pPr>
    </w:p>
    <w:p w14:paraId="2F46E96F" w14:textId="77777777" w:rsidR="007C76D7" w:rsidRDefault="007C76D7" w:rsidP="007C76D7">
      <w:pPr>
        <w:rPr>
          <w:lang w:val="pl-PL"/>
        </w:rPr>
      </w:pPr>
    </w:p>
    <w:p w14:paraId="4E762416" w14:textId="77777777" w:rsidR="007C76D7" w:rsidRPr="009B06ED" w:rsidRDefault="007C76D7" w:rsidP="007C76D7">
      <w:pPr>
        <w:rPr>
          <w:lang w:val="pl-PL"/>
        </w:rPr>
      </w:pPr>
      <w:r>
        <w:rPr>
          <w:lang w:val="pl-PL"/>
        </w:rPr>
        <w:t>* Egzemplarz dla Wykonawcy / AGH</w:t>
      </w:r>
    </w:p>
    <w:p w14:paraId="59D3C7AA" w14:textId="77777777" w:rsidR="007C76D7" w:rsidRDefault="007C76D7" w:rsidP="007C76D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2C9FBA2C" w14:textId="77777777" w:rsidR="007C76D7" w:rsidRDefault="007C76D7" w:rsidP="007C76D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06B5F5AA" w14:textId="77777777" w:rsidR="007C76D7" w:rsidRDefault="007C76D7" w:rsidP="007C76D7">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0D9E3FC5" w14:textId="77777777" w:rsidR="007C76D7" w:rsidRDefault="007C76D7" w:rsidP="007C76D7">
      <w:pPr>
        <w:widowControl w:val="0"/>
        <w:autoSpaceDE w:val="0"/>
        <w:jc w:val="right"/>
        <w:textAlignment w:val="baseline"/>
        <w:rPr>
          <w:sz w:val="24"/>
          <w:szCs w:val="24"/>
          <w:lang w:val="pl-PL"/>
        </w:rPr>
      </w:pPr>
    </w:p>
    <w:p w14:paraId="0B012736" w14:textId="77777777" w:rsidR="007C76D7" w:rsidRDefault="007C76D7" w:rsidP="007C76D7">
      <w:pPr>
        <w:widowControl w:val="0"/>
        <w:autoSpaceDE w:val="0"/>
        <w:jc w:val="right"/>
        <w:textAlignment w:val="baseline"/>
        <w:rPr>
          <w:sz w:val="24"/>
          <w:szCs w:val="24"/>
          <w:lang w:val="pl-PL"/>
        </w:rPr>
      </w:pPr>
    </w:p>
    <w:p w14:paraId="4649F066" w14:textId="77777777" w:rsidR="007C76D7" w:rsidRDefault="007C76D7" w:rsidP="007C76D7">
      <w:pPr>
        <w:widowControl w:val="0"/>
        <w:autoSpaceDE w:val="0"/>
        <w:jc w:val="right"/>
        <w:textAlignment w:val="baseline"/>
        <w:rPr>
          <w:sz w:val="24"/>
          <w:szCs w:val="24"/>
          <w:lang w:val="pl-PL"/>
        </w:rPr>
      </w:pPr>
    </w:p>
    <w:p w14:paraId="1D985239" w14:textId="77777777" w:rsidR="007C76D7" w:rsidRDefault="007C76D7" w:rsidP="007C76D7">
      <w:pPr>
        <w:widowControl w:val="0"/>
        <w:autoSpaceDE w:val="0"/>
        <w:jc w:val="right"/>
        <w:textAlignment w:val="baseline"/>
        <w:rPr>
          <w:sz w:val="24"/>
          <w:szCs w:val="24"/>
          <w:lang w:val="pl-PL"/>
        </w:rPr>
      </w:pPr>
    </w:p>
    <w:p w14:paraId="77970E06" w14:textId="77777777" w:rsidR="007C76D7" w:rsidRDefault="007C76D7" w:rsidP="007C76D7">
      <w:pPr>
        <w:widowControl w:val="0"/>
        <w:autoSpaceDE w:val="0"/>
        <w:jc w:val="right"/>
        <w:textAlignment w:val="baseline"/>
        <w:rPr>
          <w:sz w:val="24"/>
          <w:szCs w:val="24"/>
          <w:lang w:val="pl-PL"/>
        </w:rPr>
      </w:pPr>
    </w:p>
    <w:p w14:paraId="7901FAA8" w14:textId="77777777" w:rsidR="007C76D7" w:rsidRDefault="007C76D7" w:rsidP="007C76D7">
      <w:pPr>
        <w:widowControl w:val="0"/>
        <w:autoSpaceDE w:val="0"/>
        <w:jc w:val="right"/>
        <w:textAlignment w:val="baseline"/>
        <w:rPr>
          <w:sz w:val="24"/>
          <w:szCs w:val="24"/>
          <w:lang w:val="pl-PL"/>
        </w:rPr>
      </w:pPr>
    </w:p>
    <w:p w14:paraId="5BF9F03F" w14:textId="77777777" w:rsidR="007C76D7" w:rsidRDefault="007C76D7" w:rsidP="007C76D7">
      <w:pPr>
        <w:widowControl w:val="0"/>
        <w:autoSpaceDE w:val="0"/>
        <w:jc w:val="right"/>
        <w:textAlignment w:val="baseline"/>
        <w:rPr>
          <w:sz w:val="24"/>
          <w:szCs w:val="24"/>
          <w:lang w:val="pl-PL"/>
        </w:rPr>
      </w:pPr>
    </w:p>
    <w:p w14:paraId="1E828C69" w14:textId="77777777" w:rsidR="007C76D7" w:rsidRDefault="007C76D7" w:rsidP="007C76D7">
      <w:pPr>
        <w:widowControl w:val="0"/>
        <w:autoSpaceDE w:val="0"/>
        <w:jc w:val="right"/>
        <w:textAlignment w:val="baseline"/>
        <w:rPr>
          <w:sz w:val="24"/>
          <w:szCs w:val="24"/>
          <w:lang w:val="pl-PL"/>
        </w:rPr>
      </w:pPr>
    </w:p>
    <w:p w14:paraId="115164B9" w14:textId="77777777" w:rsidR="007C76D7" w:rsidRDefault="007C76D7" w:rsidP="007C76D7">
      <w:pPr>
        <w:widowControl w:val="0"/>
        <w:autoSpaceDE w:val="0"/>
        <w:jc w:val="right"/>
        <w:textAlignment w:val="baseline"/>
        <w:rPr>
          <w:sz w:val="24"/>
          <w:szCs w:val="24"/>
          <w:lang w:val="pl-PL"/>
        </w:rPr>
      </w:pPr>
    </w:p>
    <w:p w14:paraId="7A91D91B" w14:textId="77777777" w:rsidR="007C76D7" w:rsidRDefault="007C76D7" w:rsidP="007C76D7">
      <w:pPr>
        <w:widowControl w:val="0"/>
        <w:autoSpaceDE w:val="0"/>
        <w:jc w:val="right"/>
        <w:textAlignment w:val="baseline"/>
        <w:rPr>
          <w:sz w:val="24"/>
          <w:szCs w:val="24"/>
          <w:lang w:val="pl-PL"/>
        </w:rPr>
      </w:pPr>
    </w:p>
    <w:p w14:paraId="4842E116" w14:textId="77777777" w:rsidR="007C76D7" w:rsidRDefault="007C76D7" w:rsidP="007C76D7">
      <w:pPr>
        <w:widowControl w:val="0"/>
        <w:autoSpaceDE w:val="0"/>
        <w:jc w:val="right"/>
        <w:textAlignment w:val="baseline"/>
        <w:rPr>
          <w:sz w:val="24"/>
          <w:szCs w:val="24"/>
          <w:lang w:val="pl-PL"/>
        </w:rPr>
      </w:pPr>
    </w:p>
    <w:p w14:paraId="48C1E1A2" w14:textId="77777777" w:rsidR="007C76D7" w:rsidRDefault="007C76D7" w:rsidP="007C76D7">
      <w:pPr>
        <w:widowControl w:val="0"/>
        <w:autoSpaceDE w:val="0"/>
        <w:jc w:val="right"/>
        <w:textAlignment w:val="baseline"/>
        <w:rPr>
          <w:sz w:val="24"/>
          <w:szCs w:val="24"/>
          <w:lang w:val="pl-PL"/>
        </w:rPr>
      </w:pPr>
    </w:p>
    <w:p w14:paraId="50F9D91F" w14:textId="77777777" w:rsidR="007C76D7" w:rsidRDefault="007C76D7" w:rsidP="007C76D7">
      <w:pPr>
        <w:widowControl w:val="0"/>
        <w:autoSpaceDE w:val="0"/>
        <w:jc w:val="right"/>
        <w:textAlignment w:val="baseline"/>
        <w:rPr>
          <w:sz w:val="24"/>
          <w:szCs w:val="24"/>
          <w:lang w:val="pl-PL"/>
        </w:rPr>
      </w:pPr>
    </w:p>
    <w:p w14:paraId="1C0B48DD" w14:textId="77777777" w:rsidR="007C76D7" w:rsidRDefault="007C76D7" w:rsidP="007C76D7">
      <w:pPr>
        <w:widowControl w:val="0"/>
        <w:autoSpaceDE w:val="0"/>
        <w:jc w:val="right"/>
        <w:textAlignment w:val="baseline"/>
        <w:rPr>
          <w:sz w:val="24"/>
          <w:szCs w:val="24"/>
          <w:lang w:val="pl-PL"/>
        </w:rPr>
      </w:pPr>
    </w:p>
    <w:p w14:paraId="77F70E83" w14:textId="77777777" w:rsidR="007C76D7" w:rsidRDefault="007C76D7" w:rsidP="007C76D7">
      <w:pPr>
        <w:widowControl w:val="0"/>
        <w:autoSpaceDE w:val="0"/>
        <w:jc w:val="right"/>
        <w:textAlignment w:val="baseline"/>
        <w:rPr>
          <w:sz w:val="24"/>
          <w:szCs w:val="24"/>
          <w:lang w:val="pl-PL"/>
        </w:rPr>
      </w:pPr>
    </w:p>
    <w:p w14:paraId="5BF4BBB0" w14:textId="77777777" w:rsidR="007C76D7" w:rsidRDefault="007C76D7" w:rsidP="007C76D7">
      <w:pPr>
        <w:widowControl w:val="0"/>
        <w:autoSpaceDE w:val="0"/>
        <w:jc w:val="right"/>
        <w:textAlignment w:val="baseline"/>
        <w:rPr>
          <w:sz w:val="24"/>
          <w:szCs w:val="24"/>
          <w:lang w:val="pl-PL"/>
        </w:rPr>
      </w:pPr>
    </w:p>
    <w:p w14:paraId="56D131C4" w14:textId="77777777" w:rsidR="007C76D7" w:rsidRDefault="007C76D7" w:rsidP="007C76D7">
      <w:pPr>
        <w:widowControl w:val="0"/>
        <w:autoSpaceDE w:val="0"/>
        <w:jc w:val="right"/>
        <w:textAlignment w:val="baseline"/>
        <w:rPr>
          <w:sz w:val="24"/>
          <w:szCs w:val="24"/>
          <w:lang w:val="pl-PL"/>
        </w:rPr>
      </w:pPr>
      <w:r>
        <w:rPr>
          <w:sz w:val="24"/>
          <w:szCs w:val="24"/>
          <w:lang w:val="pl-PL"/>
        </w:rPr>
        <w:lastRenderedPageBreak/>
        <w:t>Załącznik nr 2 do umowy</w:t>
      </w:r>
    </w:p>
    <w:p w14:paraId="326F1C72" w14:textId="77777777" w:rsidR="007C76D7" w:rsidRDefault="007C76D7" w:rsidP="007C76D7">
      <w:pPr>
        <w:widowControl w:val="0"/>
        <w:autoSpaceDE w:val="0"/>
        <w:jc w:val="both"/>
        <w:textAlignment w:val="baseline"/>
        <w:rPr>
          <w:sz w:val="24"/>
          <w:szCs w:val="24"/>
          <w:lang w:val="pl-PL"/>
        </w:rPr>
      </w:pPr>
    </w:p>
    <w:p w14:paraId="6BA31EFF" w14:textId="77777777" w:rsidR="007C76D7" w:rsidRDefault="007C76D7" w:rsidP="007C76D7">
      <w:pPr>
        <w:widowControl w:val="0"/>
        <w:autoSpaceDE w:val="0"/>
        <w:jc w:val="both"/>
        <w:textAlignment w:val="baseline"/>
        <w:rPr>
          <w:sz w:val="24"/>
          <w:szCs w:val="24"/>
          <w:lang w:val="pl-PL"/>
        </w:rPr>
      </w:pPr>
    </w:p>
    <w:p w14:paraId="6BE917D1" w14:textId="77777777" w:rsidR="007C76D7" w:rsidRDefault="007C76D7" w:rsidP="007C76D7">
      <w:pPr>
        <w:widowControl w:val="0"/>
        <w:autoSpaceDE w:val="0"/>
        <w:jc w:val="both"/>
        <w:textAlignment w:val="baseline"/>
        <w:rPr>
          <w:sz w:val="24"/>
          <w:szCs w:val="24"/>
          <w:lang w:val="pl-PL"/>
        </w:rPr>
      </w:pPr>
      <w:r>
        <w:rPr>
          <w:sz w:val="24"/>
          <w:szCs w:val="24"/>
          <w:lang w:val="pl-PL"/>
        </w:rPr>
        <w:t>.....................................… </w:t>
      </w:r>
    </w:p>
    <w:p w14:paraId="68439E71" w14:textId="77777777" w:rsidR="007C76D7" w:rsidRDefault="007C76D7" w:rsidP="007C76D7">
      <w:pPr>
        <w:widowControl w:val="0"/>
        <w:autoSpaceDE w:val="0"/>
        <w:ind w:firstLine="555"/>
        <w:textAlignment w:val="baseline"/>
        <w:rPr>
          <w:sz w:val="24"/>
          <w:szCs w:val="24"/>
          <w:lang w:val="pl-PL"/>
        </w:rPr>
      </w:pPr>
      <w:r>
        <w:rPr>
          <w:sz w:val="24"/>
          <w:szCs w:val="24"/>
          <w:lang w:val="pl-PL"/>
        </w:rPr>
        <w:t>Nazwa Wykonawcy</w:t>
      </w:r>
    </w:p>
    <w:p w14:paraId="05223616" w14:textId="77777777" w:rsidR="007C76D7" w:rsidRDefault="007C76D7" w:rsidP="007C76D7">
      <w:pPr>
        <w:widowControl w:val="0"/>
        <w:autoSpaceDE w:val="0"/>
        <w:textAlignment w:val="baseline"/>
        <w:rPr>
          <w:sz w:val="24"/>
          <w:szCs w:val="24"/>
          <w:lang w:val="pl-PL"/>
        </w:rPr>
      </w:pPr>
    </w:p>
    <w:p w14:paraId="0C81A617" w14:textId="77777777" w:rsidR="007C76D7" w:rsidRDefault="007C76D7" w:rsidP="007C76D7">
      <w:pPr>
        <w:widowControl w:val="0"/>
        <w:autoSpaceDE w:val="0"/>
        <w:jc w:val="both"/>
        <w:textAlignment w:val="baseline"/>
        <w:rPr>
          <w:sz w:val="24"/>
          <w:szCs w:val="24"/>
          <w:lang w:val="pl-PL"/>
        </w:rPr>
      </w:pPr>
      <w:r>
        <w:rPr>
          <w:sz w:val="24"/>
          <w:szCs w:val="24"/>
          <w:lang w:val="pl-PL"/>
        </w:rPr>
        <w:t>.....................................…</w:t>
      </w:r>
    </w:p>
    <w:p w14:paraId="64CD6764" w14:textId="77777777" w:rsidR="007C76D7" w:rsidRDefault="007C76D7" w:rsidP="007C76D7">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37045985" w14:textId="77777777" w:rsidR="007C76D7" w:rsidRDefault="007C76D7" w:rsidP="007C76D7">
      <w:pPr>
        <w:widowControl w:val="0"/>
        <w:autoSpaceDE w:val="0"/>
        <w:spacing w:before="90"/>
        <w:ind w:left="115" w:right="110"/>
        <w:jc w:val="both"/>
        <w:outlineLvl w:val="0"/>
        <w:rPr>
          <w:rFonts w:eastAsia="Verdana"/>
          <w:b/>
          <w:bCs/>
          <w:sz w:val="24"/>
          <w:szCs w:val="24"/>
          <w:lang w:val="pl-PL" w:eastAsia="en-US"/>
        </w:rPr>
      </w:pPr>
    </w:p>
    <w:p w14:paraId="3CEB1643" w14:textId="77777777" w:rsidR="007C76D7" w:rsidRDefault="007C76D7" w:rsidP="007C76D7">
      <w:pPr>
        <w:widowControl w:val="0"/>
        <w:autoSpaceDE w:val="0"/>
        <w:spacing w:before="90"/>
        <w:ind w:right="110"/>
        <w:jc w:val="both"/>
        <w:outlineLvl w:val="0"/>
        <w:rPr>
          <w:rFonts w:eastAsia="Verdana"/>
          <w:b/>
          <w:bCs/>
          <w:sz w:val="24"/>
          <w:szCs w:val="24"/>
          <w:lang w:val="pl-PL" w:eastAsia="en-US"/>
        </w:rPr>
      </w:pPr>
    </w:p>
    <w:p w14:paraId="21C1E51A" w14:textId="77777777" w:rsidR="007C76D7" w:rsidRDefault="007C76D7" w:rsidP="007C76D7">
      <w:pPr>
        <w:widowControl w:val="0"/>
        <w:autoSpaceDE w:val="0"/>
        <w:jc w:val="center"/>
        <w:textAlignment w:val="baseline"/>
        <w:rPr>
          <w:b/>
          <w:bCs/>
          <w:sz w:val="24"/>
          <w:szCs w:val="24"/>
          <w:lang w:val="pl-PL"/>
        </w:rPr>
      </w:pPr>
    </w:p>
    <w:p w14:paraId="267EEB57" w14:textId="77777777" w:rsidR="007C76D7" w:rsidRDefault="007C76D7" w:rsidP="007C76D7">
      <w:pPr>
        <w:widowControl w:val="0"/>
        <w:autoSpaceDE w:val="0"/>
        <w:jc w:val="center"/>
        <w:textAlignment w:val="baseline"/>
        <w:rPr>
          <w:b/>
          <w:bCs/>
          <w:sz w:val="24"/>
          <w:szCs w:val="24"/>
          <w:lang w:val="pl-PL"/>
        </w:rPr>
      </w:pPr>
    </w:p>
    <w:p w14:paraId="6E173AB9" w14:textId="77777777" w:rsidR="007C76D7" w:rsidRDefault="007C76D7" w:rsidP="007C76D7">
      <w:pPr>
        <w:widowControl w:val="0"/>
        <w:autoSpaceDE w:val="0"/>
        <w:jc w:val="center"/>
        <w:textAlignment w:val="baseline"/>
        <w:rPr>
          <w:b/>
          <w:bCs/>
          <w:sz w:val="24"/>
          <w:szCs w:val="24"/>
          <w:lang w:val="pl-PL"/>
        </w:rPr>
      </w:pPr>
      <w:r>
        <w:rPr>
          <w:b/>
          <w:bCs/>
          <w:sz w:val="24"/>
          <w:szCs w:val="24"/>
          <w:lang w:val="pl-PL"/>
        </w:rPr>
        <w:t>OŚWIADCZENIE DLA CELÓW PODATKOWYCH</w:t>
      </w:r>
    </w:p>
    <w:p w14:paraId="0C34CE69" w14:textId="77777777" w:rsidR="007C76D7" w:rsidRDefault="007C76D7" w:rsidP="007C76D7">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60DF47B7" w14:textId="77777777" w:rsidR="007C76D7" w:rsidRDefault="007C76D7" w:rsidP="007C76D7">
      <w:pPr>
        <w:widowControl w:val="0"/>
        <w:autoSpaceDE w:val="0"/>
        <w:jc w:val="center"/>
        <w:textAlignment w:val="baseline"/>
        <w:rPr>
          <w:b/>
          <w:bCs/>
          <w:sz w:val="24"/>
          <w:szCs w:val="24"/>
          <w:lang w:val="pl-PL"/>
        </w:rPr>
      </w:pPr>
    </w:p>
    <w:p w14:paraId="70CF32CF" w14:textId="77777777" w:rsidR="007C76D7" w:rsidRDefault="007C76D7" w:rsidP="007C76D7">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57DD2EA7" w14:textId="77777777" w:rsidR="007C76D7" w:rsidRDefault="007C76D7" w:rsidP="007C76D7">
      <w:pPr>
        <w:widowControl w:val="0"/>
        <w:numPr>
          <w:ilvl w:val="0"/>
          <w:numId w:val="45"/>
        </w:numPr>
        <w:autoSpaceDE w:val="0"/>
        <w:autoSpaceDN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5B539575" w14:textId="77777777" w:rsidR="007C76D7" w:rsidRDefault="007C76D7" w:rsidP="007C76D7">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30998CB6" w14:textId="77777777" w:rsidR="007C76D7" w:rsidRDefault="007C76D7" w:rsidP="007C76D7">
      <w:pPr>
        <w:widowControl w:val="0"/>
        <w:numPr>
          <w:ilvl w:val="0"/>
          <w:numId w:val="45"/>
        </w:numPr>
        <w:autoSpaceDE w:val="0"/>
        <w:autoSpaceDN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0DB7E87A" w14:textId="77777777" w:rsidR="007C76D7" w:rsidRDefault="007C76D7" w:rsidP="007C76D7">
      <w:pPr>
        <w:widowControl w:val="0"/>
        <w:numPr>
          <w:ilvl w:val="0"/>
          <w:numId w:val="45"/>
        </w:numPr>
        <w:autoSpaceDE w:val="0"/>
        <w:autoSpaceDN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635E594C" w14:textId="77777777" w:rsidR="007C76D7" w:rsidRDefault="007C76D7" w:rsidP="007C76D7">
      <w:pPr>
        <w:spacing w:line="276" w:lineRule="auto"/>
        <w:ind w:left="780"/>
        <w:contextualSpacing/>
        <w:textAlignment w:val="baseline"/>
        <w:rPr>
          <w:sz w:val="24"/>
          <w:szCs w:val="24"/>
          <w:lang w:val="pl-PL"/>
        </w:rPr>
      </w:pPr>
    </w:p>
    <w:p w14:paraId="3594B5AA" w14:textId="77777777" w:rsidR="007C76D7" w:rsidRDefault="007C76D7" w:rsidP="007C76D7">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250A1AAB" w14:textId="77777777" w:rsidR="007C76D7" w:rsidRDefault="007C76D7" w:rsidP="007C76D7">
      <w:pPr>
        <w:widowControl w:val="0"/>
        <w:autoSpaceDE w:val="0"/>
        <w:spacing w:before="90"/>
        <w:ind w:right="110"/>
        <w:jc w:val="both"/>
        <w:outlineLvl w:val="0"/>
        <w:rPr>
          <w:rFonts w:eastAsia="Verdana"/>
          <w:b/>
          <w:bCs/>
          <w:sz w:val="24"/>
          <w:szCs w:val="24"/>
          <w:lang w:val="pl-PL" w:eastAsia="en-US"/>
        </w:rPr>
      </w:pPr>
    </w:p>
    <w:p w14:paraId="0FADD8C8" w14:textId="77777777" w:rsidR="007C76D7" w:rsidRDefault="007C76D7" w:rsidP="007C76D7">
      <w:pPr>
        <w:widowControl w:val="0"/>
        <w:autoSpaceDE w:val="0"/>
        <w:spacing w:before="90"/>
        <w:ind w:right="110"/>
        <w:jc w:val="both"/>
        <w:outlineLvl w:val="0"/>
        <w:rPr>
          <w:rFonts w:eastAsia="Verdana"/>
          <w:b/>
          <w:bCs/>
          <w:sz w:val="24"/>
          <w:szCs w:val="24"/>
          <w:lang w:val="pl-PL" w:eastAsia="en-US"/>
        </w:rPr>
      </w:pPr>
    </w:p>
    <w:p w14:paraId="1B622F26" w14:textId="77777777" w:rsidR="007C76D7" w:rsidRDefault="007C76D7" w:rsidP="007C76D7">
      <w:pPr>
        <w:widowControl w:val="0"/>
        <w:autoSpaceDE w:val="0"/>
        <w:spacing w:before="90"/>
        <w:ind w:right="110"/>
        <w:jc w:val="both"/>
        <w:outlineLvl w:val="0"/>
        <w:rPr>
          <w:rFonts w:eastAsia="Verdana"/>
          <w:b/>
          <w:bCs/>
          <w:sz w:val="24"/>
          <w:szCs w:val="24"/>
          <w:lang w:val="pl-PL" w:eastAsia="en-US"/>
        </w:rPr>
      </w:pPr>
    </w:p>
    <w:p w14:paraId="20B78B04" w14:textId="77777777" w:rsidR="007C76D7" w:rsidRDefault="007C76D7" w:rsidP="007C76D7">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7C76D7" w:rsidRPr="007C76D7" w14:paraId="0B9927B4" w14:textId="77777777" w:rsidTr="00BF1C30">
        <w:tc>
          <w:tcPr>
            <w:tcW w:w="4105" w:type="dxa"/>
            <w:hideMark/>
          </w:tcPr>
          <w:p w14:paraId="3C5CD37F" w14:textId="77777777" w:rsidR="007C76D7" w:rsidRDefault="007C76D7" w:rsidP="00BF1C30">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502A8E12" w14:textId="77777777" w:rsidR="007C76D7" w:rsidRDefault="007C76D7" w:rsidP="00BF1C30">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0D94CBBB" w14:textId="77777777" w:rsidR="007C76D7" w:rsidRDefault="007C76D7" w:rsidP="007C76D7">
      <w:pPr>
        <w:spacing w:line="360" w:lineRule="auto"/>
        <w:jc w:val="both"/>
        <w:rPr>
          <w:rFonts w:ascii="Verdana" w:eastAsia="Calibri" w:hAnsi="Verdana" w:cs="Arial"/>
          <w:color w:val="222A35"/>
          <w:lang w:val="pl-PL" w:eastAsia="x-none"/>
        </w:rPr>
      </w:pPr>
    </w:p>
    <w:p w14:paraId="20588646" w14:textId="77777777" w:rsidR="007C76D7" w:rsidRDefault="007C76D7" w:rsidP="007C76D7">
      <w:pPr>
        <w:widowControl w:val="0"/>
        <w:autoSpaceDE w:val="0"/>
        <w:spacing w:line="360" w:lineRule="auto"/>
        <w:rPr>
          <w:rFonts w:ascii="Verdana" w:eastAsia="Verdana" w:hAnsi="Verdana" w:cs="Arial"/>
          <w:color w:val="222A35"/>
          <w:lang w:val="pl-PL" w:eastAsia="x-none"/>
        </w:rPr>
      </w:pPr>
    </w:p>
    <w:p w14:paraId="7F23EDE3" w14:textId="77777777" w:rsidR="007C76D7" w:rsidRDefault="007C76D7" w:rsidP="007C76D7">
      <w:pPr>
        <w:widowControl w:val="0"/>
        <w:autoSpaceDE w:val="0"/>
        <w:spacing w:before="90"/>
        <w:ind w:right="110"/>
        <w:jc w:val="both"/>
        <w:outlineLvl w:val="0"/>
        <w:rPr>
          <w:rFonts w:ascii="Verdana" w:eastAsia="Verdana" w:hAnsi="Verdana" w:cs="Verdana"/>
          <w:b/>
          <w:bCs/>
          <w:lang w:val="pl-PL" w:eastAsia="en-US"/>
        </w:rPr>
      </w:pPr>
    </w:p>
    <w:p w14:paraId="206A2217" w14:textId="77777777" w:rsidR="007C76D7" w:rsidRDefault="007C76D7" w:rsidP="007C76D7">
      <w:pPr>
        <w:rPr>
          <w:lang w:val="pl-PL"/>
        </w:rPr>
      </w:pPr>
    </w:p>
    <w:p w14:paraId="22AA9351" w14:textId="77777777" w:rsidR="007C76D7" w:rsidRDefault="007C76D7" w:rsidP="007C76D7">
      <w:pPr>
        <w:rPr>
          <w:lang w:val="pl-PL"/>
        </w:rPr>
      </w:pPr>
    </w:p>
    <w:p w14:paraId="04E23E6E" w14:textId="77777777" w:rsidR="007C76D7" w:rsidRPr="00FF60F9" w:rsidRDefault="007C76D7" w:rsidP="007C76D7">
      <w:pPr>
        <w:rPr>
          <w:lang w:val="pl-PL"/>
        </w:rPr>
      </w:pPr>
    </w:p>
    <w:p w14:paraId="15FA8FE0" w14:textId="31A34DB9" w:rsidR="00496551" w:rsidRPr="007C76D7" w:rsidRDefault="00496551" w:rsidP="007C76D7">
      <w:pPr>
        <w:rPr>
          <w:lang w:val="pl-PL"/>
        </w:rPr>
      </w:pPr>
    </w:p>
    <w:sectPr w:rsidR="00496551" w:rsidRPr="007C76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24A7D" w14:textId="77777777" w:rsidR="0094564C" w:rsidRDefault="0094564C">
      <w:r>
        <w:separator/>
      </w:r>
    </w:p>
  </w:endnote>
  <w:endnote w:type="continuationSeparator" w:id="0">
    <w:p w14:paraId="79BEEB5D" w14:textId="77777777" w:rsidR="0094564C" w:rsidRDefault="00945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B01C" w14:textId="77777777" w:rsidR="00AD220E" w:rsidRDefault="00AD22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D23C" w14:textId="77777777" w:rsidR="007C76D7" w:rsidRDefault="007C76D7">
    <w:pPr>
      <w:pStyle w:val="Stopka"/>
      <w:jc w:val="right"/>
    </w:pPr>
    <w:r>
      <w:fldChar w:fldCharType="begin"/>
    </w:r>
    <w:r>
      <w:instrText>PAGE   \* MERGEFORMAT</w:instrText>
    </w:r>
    <w:r>
      <w:fldChar w:fldCharType="separate"/>
    </w:r>
    <w:r>
      <w:rPr>
        <w:lang w:val="pl-PL"/>
      </w:rPr>
      <w:t>2</w:t>
    </w:r>
    <w:r>
      <w:fldChar w:fldCharType="end"/>
    </w:r>
  </w:p>
  <w:p w14:paraId="0447F1EE" w14:textId="77777777" w:rsidR="00AD220E" w:rsidRDefault="00AD220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A1DC7" w14:textId="77777777" w:rsidR="00AD220E" w:rsidRDefault="00AD22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954A2" w14:textId="77777777" w:rsidR="0094564C" w:rsidRDefault="0094564C">
      <w:r>
        <w:separator/>
      </w:r>
    </w:p>
  </w:footnote>
  <w:footnote w:type="continuationSeparator" w:id="0">
    <w:p w14:paraId="6F1877ED" w14:textId="77777777" w:rsidR="0094564C" w:rsidRDefault="0094564C">
      <w:r>
        <w:continuationSeparator/>
      </w:r>
    </w:p>
  </w:footnote>
  <w:footnote w:id="1">
    <w:p w14:paraId="7681B7AE" w14:textId="77777777" w:rsidR="007C76D7" w:rsidRDefault="007C76D7" w:rsidP="007C76D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970977A" w14:textId="77777777" w:rsidR="007C76D7" w:rsidRDefault="007C76D7" w:rsidP="007C76D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F701A89" w14:textId="77777777" w:rsidR="007C76D7" w:rsidRDefault="007C76D7" w:rsidP="007C76D7">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AB6ACDF" w14:textId="77777777" w:rsidR="007C76D7" w:rsidRDefault="007C76D7" w:rsidP="007C76D7">
      <w:pPr>
        <w:pStyle w:val="paragraph"/>
        <w:numPr>
          <w:ilvl w:val="0"/>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D12BC35" w14:textId="77777777" w:rsidR="007C76D7" w:rsidRDefault="007C76D7" w:rsidP="007C76D7">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CB04E3" w14:textId="77777777" w:rsidR="007C76D7" w:rsidRDefault="007C76D7" w:rsidP="007C76D7">
      <w:pPr>
        <w:pStyle w:val="paragraph"/>
        <w:numPr>
          <w:ilvl w:val="1"/>
          <w:numId w:val="46"/>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18744D2" w14:textId="77777777" w:rsidR="007C76D7" w:rsidRDefault="007C76D7" w:rsidP="007C76D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D67E34A" w14:textId="77777777" w:rsidR="007C76D7" w:rsidRDefault="007C76D7" w:rsidP="007C76D7">
      <w:pPr>
        <w:pStyle w:val="paragraph"/>
        <w:numPr>
          <w:ilvl w:val="0"/>
          <w:numId w:val="47"/>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5874DCB" w14:textId="77777777" w:rsidR="007C76D7" w:rsidRDefault="007C76D7" w:rsidP="007C76D7">
      <w:pPr>
        <w:pStyle w:val="paragraph"/>
        <w:numPr>
          <w:ilvl w:val="1"/>
          <w:numId w:val="47"/>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C062A1" w14:textId="77777777" w:rsidR="007C76D7" w:rsidRDefault="007C76D7" w:rsidP="007C76D7">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9473F5" w14:textId="77777777" w:rsidR="007C76D7" w:rsidRDefault="007C76D7" w:rsidP="007C76D7">
      <w:pPr>
        <w:pStyle w:val="paragraph"/>
        <w:numPr>
          <w:ilvl w:val="1"/>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F31640E" w14:textId="77777777" w:rsidR="007C76D7" w:rsidRDefault="007C76D7" w:rsidP="007C76D7">
      <w:pPr>
        <w:pStyle w:val="paragraph"/>
        <w:numPr>
          <w:ilvl w:val="0"/>
          <w:numId w:val="47"/>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4D85636" w14:textId="77777777" w:rsidR="007C76D7" w:rsidRDefault="007C76D7" w:rsidP="007C76D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A702962" w14:textId="77777777" w:rsidR="007C76D7" w:rsidRDefault="007C76D7" w:rsidP="007C76D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BF097A6" w14:textId="77777777" w:rsidR="007C76D7" w:rsidRDefault="007C76D7" w:rsidP="007C76D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7F6AF99" w14:textId="77777777" w:rsidR="007C76D7" w:rsidRDefault="007C76D7" w:rsidP="007C76D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DBB3077" w14:textId="77777777" w:rsidR="007C76D7" w:rsidRDefault="007C76D7" w:rsidP="007C76D7">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13EFB54" w14:textId="77777777" w:rsidR="007C76D7" w:rsidRDefault="007C76D7" w:rsidP="007C76D7">
      <w:pPr>
        <w:pStyle w:val="Tekstprzypisudolnego"/>
        <w:numPr>
          <w:ilvl w:val="0"/>
          <w:numId w:val="48"/>
        </w:numPr>
        <w:autoSpaceDN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583CA4E6" w14:textId="77777777" w:rsidR="007C76D7" w:rsidRDefault="007C76D7" w:rsidP="007C76D7">
      <w:pPr>
        <w:pStyle w:val="Tekstprzypisudolnego"/>
        <w:numPr>
          <w:ilvl w:val="0"/>
          <w:numId w:val="48"/>
        </w:numPr>
        <w:autoSpaceDN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8EEE29" w14:textId="77777777" w:rsidR="007C76D7" w:rsidRDefault="007C76D7" w:rsidP="007C76D7">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6B53763B" w14:textId="77777777" w:rsidR="007C76D7" w:rsidRDefault="007C76D7" w:rsidP="007C76D7">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7BEB9F61" w14:textId="77777777" w:rsidR="007C76D7" w:rsidRDefault="007C76D7" w:rsidP="007C76D7">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194E4673" w14:textId="77777777" w:rsidR="007C76D7" w:rsidRDefault="007C76D7" w:rsidP="007C76D7">
      <w:pPr>
        <w:pStyle w:val="Tekstprzypisudolnego"/>
        <w:ind w:firstLine="142"/>
        <w:jc w:val="both"/>
        <w:rPr>
          <w:sz w:val="16"/>
          <w:szCs w:val="16"/>
          <w:lang w:val="pl-PL"/>
        </w:rPr>
      </w:pPr>
      <w:r>
        <w:rPr>
          <w:sz w:val="16"/>
          <w:szCs w:val="16"/>
          <w:lang w:val="pl-PL"/>
        </w:rPr>
        <w:t>a) osobę prawną,</w:t>
      </w:r>
    </w:p>
    <w:p w14:paraId="6AF16724" w14:textId="77777777" w:rsidR="007C76D7" w:rsidRDefault="007C76D7" w:rsidP="007C76D7">
      <w:pPr>
        <w:pStyle w:val="Tekstprzypisudolnego"/>
        <w:ind w:firstLine="142"/>
        <w:jc w:val="both"/>
        <w:rPr>
          <w:sz w:val="16"/>
          <w:szCs w:val="16"/>
          <w:lang w:val="pl-PL"/>
        </w:rPr>
      </w:pPr>
      <w:r>
        <w:rPr>
          <w:sz w:val="16"/>
          <w:szCs w:val="16"/>
          <w:lang w:val="pl-PL"/>
        </w:rPr>
        <w:t>b) spółkę kapitałową w organizacji,</w:t>
      </w:r>
    </w:p>
    <w:p w14:paraId="4A0EC737" w14:textId="77777777" w:rsidR="007C76D7" w:rsidRDefault="007C76D7" w:rsidP="007C76D7">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33FD5BA1" w14:textId="77777777" w:rsidR="007C76D7" w:rsidRDefault="007C76D7" w:rsidP="007C76D7">
      <w:pPr>
        <w:pStyle w:val="Tekstprzypisudolnego"/>
        <w:ind w:firstLine="142"/>
        <w:jc w:val="both"/>
        <w:rPr>
          <w:sz w:val="16"/>
          <w:szCs w:val="16"/>
          <w:lang w:val="pl-PL"/>
        </w:rPr>
      </w:pPr>
      <w:r>
        <w:rPr>
          <w:sz w:val="16"/>
          <w:szCs w:val="16"/>
          <w:lang w:val="pl-PL"/>
        </w:rPr>
        <w:t>d) spółkę niemającą osobowości prawnej, o której mowa w art. 1 ust. 3 pkt 2,</w:t>
      </w:r>
    </w:p>
    <w:p w14:paraId="19B0F061" w14:textId="77777777" w:rsidR="007C76D7" w:rsidRDefault="007C76D7" w:rsidP="007C76D7">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34027841" w14:textId="77777777" w:rsidR="007C76D7" w:rsidRDefault="007C76D7" w:rsidP="007C76D7">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CC263C" w14:textId="77777777" w:rsidR="007C76D7" w:rsidRDefault="007C76D7" w:rsidP="007C76D7">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BE3B6B7" w14:textId="77777777" w:rsidR="007C76D7" w:rsidRDefault="007C76D7" w:rsidP="007C76D7">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0201" w14:textId="77777777" w:rsidR="00AD220E" w:rsidRDefault="00AD22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A4CB" w14:textId="77777777" w:rsidR="00AD220E" w:rsidRDefault="00AD22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7ADD5" w14:textId="77777777" w:rsidR="00AD220E" w:rsidRDefault="00AD22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59257009">
    <w:abstractNumId w:val="19"/>
  </w:num>
  <w:num w:numId="2" w16cid:durableId="65923685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3804926">
    <w:abstractNumId w:val="29"/>
  </w:num>
  <w:num w:numId="4" w16cid:durableId="1956400022">
    <w:abstractNumId w:val="11"/>
  </w:num>
  <w:num w:numId="5" w16cid:durableId="138494958">
    <w:abstractNumId w:val="30"/>
  </w:num>
  <w:num w:numId="6" w16cid:durableId="1276248867">
    <w:abstractNumId w:val="32"/>
  </w:num>
  <w:num w:numId="7" w16cid:durableId="208105339">
    <w:abstractNumId w:val="35"/>
  </w:num>
  <w:num w:numId="8" w16cid:durableId="560597150">
    <w:abstractNumId w:val="25"/>
  </w:num>
  <w:num w:numId="9" w16cid:durableId="1164734680">
    <w:abstractNumId w:val="39"/>
  </w:num>
  <w:num w:numId="10" w16cid:durableId="1435980069">
    <w:abstractNumId w:val="27"/>
  </w:num>
  <w:num w:numId="11" w16cid:durableId="783305234">
    <w:abstractNumId w:val="6"/>
  </w:num>
  <w:num w:numId="12" w16cid:durableId="1268125080">
    <w:abstractNumId w:val="10"/>
  </w:num>
  <w:num w:numId="13" w16cid:durableId="594361871">
    <w:abstractNumId w:val="14"/>
  </w:num>
  <w:num w:numId="14" w16cid:durableId="19399765">
    <w:abstractNumId w:val="40"/>
  </w:num>
  <w:num w:numId="15" w16cid:durableId="1626735880">
    <w:abstractNumId w:val="13"/>
  </w:num>
  <w:num w:numId="16" w16cid:durableId="851918372">
    <w:abstractNumId w:val="9"/>
  </w:num>
  <w:num w:numId="17" w16cid:durableId="612589665">
    <w:abstractNumId w:val="37"/>
  </w:num>
  <w:num w:numId="18" w16cid:durableId="1029641243">
    <w:abstractNumId w:val="28"/>
  </w:num>
  <w:num w:numId="19" w16cid:durableId="217471767">
    <w:abstractNumId w:val="23"/>
  </w:num>
  <w:num w:numId="20" w16cid:durableId="1279994940">
    <w:abstractNumId w:val="26"/>
  </w:num>
  <w:num w:numId="21" w16cid:durableId="828906874">
    <w:abstractNumId w:val="20"/>
  </w:num>
  <w:num w:numId="22" w16cid:durableId="193465261">
    <w:abstractNumId w:val="0"/>
  </w:num>
  <w:num w:numId="23" w16cid:durableId="594175078">
    <w:abstractNumId w:val="38"/>
  </w:num>
  <w:num w:numId="24" w16cid:durableId="1951356067">
    <w:abstractNumId w:val="18"/>
  </w:num>
  <w:num w:numId="25" w16cid:durableId="1086538245">
    <w:abstractNumId w:val="3"/>
  </w:num>
  <w:num w:numId="26" w16cid:durableId="7679249">
    <w:abstractNumId w:val="31"/>
  </w:num>
  <w:num w:numId="27" w16cid:durableId="5206326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89672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67323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57010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00578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633567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79017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1429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66402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9304517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80015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9490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878532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45371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4755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985566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272896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83275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585307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197279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318228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739763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31567109">
    <w:abstractNumId w:val="7"/>
  </w:num>
  <w:num w:numId="50" w16cid:durableId="61291554">
    <w:abstractNumId w:val="36"/>
  </w:num>
  <w:num w:numId="51" w16cid:durableId="7261435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564C"/>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76D7"/>
    <w:rsid w:val="007D703B"/>
    <w:rsid w:val="00800261"/>
    <w:rsid w:val="00841B63"/>
    <w:rsid w:val="0086736E"/>
    <w:rsid w:val="008D3AF3"/>
    <w:rsid w:val="008E0730"/>
    <w:rsid w:val="0092337E"/>
    <w:rsid w:val="0092730E"/>
    <w:rsid w:val="0094564C"/>
    <w:rsid w:val="009561DA"/>
    <w:rsid w:val="0098432D"/>
    <w:rsid w:val="00997B0E"/>
    <w:rsid w:val="009A694A"/>
    <w:rsid w:val="009A7064"/>
    <w:rsid w:val="009F7ECA"/>
    <w:rsid w:val="00A57131"/>
    <w:rsid w:val="00A601F8"/>
    <w:rsid w:val="00A701A7"/>
    <w:rsid w:val="00A70EA7"/>
    <w:rsid w:val="00AA7F39"/>
    <w:rsid w:val="00AD220E"/>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3E419"/>
  <w15:chartTrackingRefBased/>
  <w15:docId w15:val="{642884FD-D991-4CA9-A902-E9CD1C05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76D7"/>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C76D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2488</Words>
  <Characters>14933</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2023-06-07T12:24:00Z</cp:lastPrinted>
  <dcterms:created xsi:type="dcterms:W3CDTF">2023-06-07T12:25:00Z</dcterms:created>
  <dcterms:modified xsi:type="dcterms:W3CDTF">2023-06-07T12:25:00Z</dcterms:modified>
</cp:coreProperties>
</file>