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EFCCF" w14:textId="77777777" w:rsidR="00FA19F0" w:rsidRPr="00240E71" w:rsidRDefault="008C2296" w:rsidP="00FA19F0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224045B5">
          <v:roundrect id="_x0000_s1027" style="position:absolute;left:0;text-align:left;margin-left:-25.5pt;margin-top:-13.15pt;width:162pt;height:1in;z-index:251659264" arcsize="10923f"/>
        </w:pict>
      </w:r>
      <w:r w:rsidR="00FA19F0">
        <w:rPr>
          <w:b w:val="0"/>
          <w:sz w:val="22"/>
          <w:szCs w:val="22"/>
        </w:rPr>
        <w:tab/>
      </w:r>
      <w:r w:rsidR="00FA19F0">
        <w:rPr>
          <w:b w:val="0"/>
          <w:sz w:val="22"/>
          <w:szCs w:val="22"/>
        </w:rPr>
        <w:tab/>
      </w:r>
      <w:r w:rsidR="00FA19F0">
        <w:rPr>
          <w:b w:val="0"/>
          <w:sz w:val="22"/>
          <w:szCs w:val="22"/>
        </w:rPr>
        <w:tab/>
      </w:r>
      <w:r w:rsidR="00FA19F0">
        <w:rPr>
          <w:b w:val="0"/>
          <w:sz w:val="22"/>
          <w:szCs w:val="22"/>
        </w:rPr>
        <w:tab/>
      </w:r>
      <w:r w:rsidR="00FA19F0">
        <w:rPr>
          <w:b w:val="0"/>
          <w:sz w:val="22"/>
          <w:szCs w:val="22"/>
        </w:rPr>
        <w:tab/>
      </w:r>
      <w:r w:rsidR="00FA19F0">
        <w:rPr>
          <w:b w:val="0"/>
          <w:sz w:val="22"/>
          <w:szCs w:val="22"/>
        </w:rPr>
        <w:tab/>
      </w:r>
      <w:r w:rsidR="00FA19F0">
        <w:rPr>
          <w:b w:val="0"/>
          <w:sz w:val="22"/>
          <w:szCs w:val="22"/>
        </w:rPr>
        <w:tab/>
      </w:r>
      <w:r w:rsidR="00FA19F0" w:rsidRPr="004C278E">
        <w:rPr>
          <w:rFonts w:ascii="Times New Roman" w:hAnsi="Times New Roman"/>
        </w:rPr>
        <w:t xml:space="preserve">Załącznik nr </w:t>
      </w:r>
      <w:r w:rsidR="00FA19F0">
        <w:rPr>
          <w:rFonts w:ascii="Times New Roman" w:hAnsi="Times New Roman"/>
        </w:rPr>
        <w:t>1</w:t>
      </w:r>
    </w:p>
    <w:p w14:paraId="37F552B0" w14:textId="77777777" w:rsidR="00FA19F0" w:rsidRDefault="00FA19F0" w:rsidP="00FA19F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971FA56" w14:textId="77777777" w:rsidR="00FA19F0" w:rsidRPr="0022732C" w:rsidRDefault="00FA19F0" w:rsidP="00FA19F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49D8B44" w14:textId="77777777" w:rsidR="00FA19F0" w:rsidRDefault="00FA19F0" w:rsidP="00FA19F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AF450E6" w14:textId="77777777" w:rsidR="00FA19F0" w:rsidRPr="0022732C" w:rsidRDefault="00FA19F0" w:rsidP="00FA19F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9D04CEF" w14:textId="77777777" w:rsidR="00FA19F0" w:rsidRPr="0022732C" w:rsidRDefault="00FA19F0" w:rsidP="00FA19F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72474AB" w14:textId="77777777" w:rsidR="00FA19F0" w:rsidRPr="0022732C" w:rsidRDefault="00FA19F0" w:rsidP="00FA19F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C9CAA19" w14:textId="77777777" w:rsidR="00FA19F0" w:rsidRPr="0022732C" w:rsidRDefault="00FA19F0" w:rsidP="00FA19F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1366318" w14:textId="77777777" w:rsidR="00FA19F0" w:rsidRPr="0022732C" w:rsidRDefault="00FA19F0" w:rsidP="00FA19F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E843350" w14:textId="77777777" w:rsidR="00FA19F0" w:rsidRPr="0022732C" w:rsidRDefault="00FA19F0" w:rsidP="00FA19F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50B14241" w14:textId="77777777" w:rsidR="00FA19F0" w:rsidRPr="0022732C" w:rsidRDefault="00FA19F0" w:rsidP="00FA19F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B4793D0" w14:textId="77777777" w:rsidR="00FA19F0" w:rsidRPr="0022732C" w:rsidRDefault="00FA19F0" w:rsidP="00FA19F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3FE6CC7" w14:textId="77777777" w:rsidR="00FA19F0" w:rsidRPr="0022732C" w:rsidRDefault="00FA19F0" w:rsidP="00FA19F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29FDC72" w14:textId="77777777" w:rsidR="00FA19F0" w:rsidRDefault="00FA19F0" w:rsidP="00FA19F0">
      <w:pPr>
        <w:spacing w:line="360" w:lineRule="auto"/>
      </w:pPr>
      <w:r>
        <w:t>Do: Nazwa i siedziba Zamawiającego:</w:t>
      </w:r>
    </w:p>
    <w:p w14:paraId="19D8C633" w14:textId="77777777" w:rsidR="00FA19F0" w:rsidRPr="00EF79DE" w:rsidRDefault="00FA19F0" w:rsidP="00FA19F0">
      <w:pPr>
        <w:ind w:right="-110"/>
        <w:rPr>
          <w:b/>
        </w:rPr>
      </w:pPr>
      <w:r w:rsidRPr="00EF79DE">
        <w:rPr>
          <w:b/>
        </w:rPr>
        <w:t>Akademia Górniczo - Hutnicza</w:t>
      </w:r>
    </w:p>
    <w:p w14:paraId="2C3862A1" w14:textId="77777777" w:rsidR="00FA19F0" w:rsidRPr="00EF79DE" w:rsidRDefault="00FA19F0" w:rsidP="00FA19F0">
      <w:pPr>
        <w:ind w:right="-110"/>
        <w:rPr>
          <w:b/>
        </w:rPr>
      </w:pPr>
      <w:r w:rsidRPr="00EF79DE">
        <w:rPr>
          <w:b/>
        </w:rPr>
        <w:t>im. Stanisława Staszica w Krakowie</w:t>
      </w:r>
    </w:p>
    <w:p w14:paraId="0A2C74A3" w14:textId="77777777" w:rsidR="00FA19F0" w:rsidRDefault="00FA19F0" w:rsidP="00FA19F0">
      <w:pPr>
        <w:ind w:right="-110"/>
        <w:rPr>
          <w:b/>
        </w:rPr>
      </w:pPr>
      <w:r w:rsidRPr="00EF79DE">
        <w:rPr>
          <w:b/>
        </w:rPr>
        <w:t>Dział Zamówień Publicznych</w:t>
      </w:r>
      <w:r>
        <w:rPr>
          <w:b/>
        </w:rPr>
        <w:t xml:space="preserve">  </w:t>
      </w:r>
    </w:p>
    <w:p w14:paraId="668342E4" w14:textId="77777777" w:rsidR="00FA19F0" w:rsidRDefault="00FA19F0" w:rsidP="00FA19F0">
      <w:pPr>
        <w:ind w:right="-110"/>
        <w:rPr>
          <w:b/>
        </w:rPr>
      </w:pPr>
      <w:r w:rsidRPr="00EF79DE">
        <w:rPr>
          <w:b/>
        </w:rPr>
        <w:t>Al. Mickiewicza</w:t>
      </w:r>
      <w:r>
        <w:rPr>
          <w:b/>
        </w:rPr>
        <w:t xml:space="preserve"> </w:t>
      </w:r>
      <w:r w:rsidRPr="00EF79DE">
        <w:rPr>
          <w:b/>
        </w:rPr>
        <w:t>30</w:t>
      </w:r>
      <w:r>
        <w:rPr>
          <w:b/>
        </w:rPr>
        <w:t xml:space="preserve"> </w:t>
      </w:r>
    </w:p>
    <w:p w14:paraId="54AA0F13" w14:textId="77777777" w:rsidR="00FA19F0" w:rsidRDefault="00FA19F0" w:rsidP="00FA19F0">
      <w:pPr>
        <w:rPr>
          <w:b/>
        </w:rPr>
      </w:pPr>
      <w:r w:rsidRPr="00EF79DE">
        <w:rPr>
          <w:b/>
        </w:rPr>
        <w:t>30-059</w:t>
      </w:r>
      <w:r>
        <w:rPr>
          <w:b/>
        </w:rPr>
        <w:t xml:space="preserve"> </w:t>
      </w:r>
      <w:r w:rsidRPr="00EF79DE">
        <w:rPr>
          <w:b/>
        </w:rPr>
        <w:t>Kraków</w:t>
      </w:r>
      <w:r>
        <w:rPr>
          <w:b/>
        </w:rPr>
        <w:t xml:space="preserve">,  </w:t>
      </w:r>
    </w:p>
    <w:p w14:paraId="1B113B79" w14:textId="77777777" w:rsidR="00FA19F0" w:rsidRDefault="00FA19F0" w:rsidP="00FA19F0">
      <w:pPr>
        <w:ind w:firstLine="3969"/>
        <w:rPr>
          <w:b/>
        </w:rPr>
      </w:pPr>
    </w:p>
    <w:p w14:paraId="7F235630" w14:textId="52969736" w:rsidR="00FA19F0" w:rsidRDefault="00FA19F0" w:rsidP="00FA19F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EF79DE">
        <w:rPr>
          <w:b/>
        </w:rPr>
        <w:t xml:space="preserve">Dostawa </w:t>
      </w:r>
      <w:r>
        <w:rPr>
          <w:b/>
        </w:rPr>
        <w:t>komputera przenośnego</w:t>
      </w:r>
      <w:r w:rsidRPr="00EF79DE">
        <w:rPr>
          <w:b/>
        </w:rPr>
        <w:t xml:space="preserve"> na potrzeby WO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KC-zp.272-341/23 </w:t>
      </w:r>
      <w:r>
        <w:t>oferuję realizację przedmiotu zamówienia , zgodnie z zasadami określonymi w specyfikacji istotnych warunków zamówienia.</w:t>
      </w:r>
    </w:p>
    <w:p w14:paraId="09AE6959" w14:textId="77777777" w:rsidR="00FA19F0" w:rsidRDefault="00FA19F0" w:rsidP="00FA19F0">
      <w:pPr>
        <w:tabs>
          <w:tab w:val="right" w:pos="9000"/>
        </w:tabs>
      </w:pPr>
    </w:p>
    <w:p w14:paraId="030C4331" w14:textId="77777777" w:rsidR="00FA19F0" w:rsidRDefault="00FA19F0" w:rsidP="00FA19F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087A69B3" w14:textId="77777777" w:rsidR="00FA19F0" w:rsidRDefault="00FA19F0" w:rsidP="00FA19F0">
      <w:pPr>
        <w:widowControl w:val="0"/>
        <w:spacing w:line="264" w:lineRule="auto"/>
        <w:ind w:right="1"/>
        <w:rPr>
          <w:b/>
        </w:rPr>
      </w:pPr>
    </w:p>
    <w:p w14:paraId="5B35A2AA" w14:textId="77777777" w:rsidR="00FA19F0" w:rsidRDefault="00FA19F0" w:rsidP="00FA19F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33AE2BCA" w14:textId="77777777" w:rsidR="00FA19F0" w:rsidRPr="00FB1B4F" w:rsidRDefault="00FA19F0" w:rsidP="00FA19F0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BD2BF59" w14:textId="77777777" w:rsidR="00FA19F0" w:rsidRPr="00FB1B4F" w:rsidRDefault="00FA19F0" w:rsidP="00FA19F0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1F038071" w14:textId="77777777" w:rsidR="00FA19F0" w:rsidRPr="00FB1B4F" w:rsidRDefault="00FA19F0" w:rsidP="00FA19F0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46330FC" w14:textId="77777777" w:rsidR="00FA19F0" w:rsidRDefault="00FA19F0" w:rsidP="00FA19F0">
      <w:pPr>
        <w:pStyle w:val="Tekstpodstawowy"/>
      </w:pPr>
      <w:r>
        <w:t>Powyższa cena zawiera podatek VAT w wysokości 23 % tj.…………………….PLN</w:t>
      </w:r>
    </w:p>
    <w:p w14:paraId="4C5B2DC1" w14:textId="77777777" w:rsidR="00FA19F0" w:rsidRDefault="00FA19F0" w:rsidP="00FA19F0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60F728C4" w14:textId="1C8EE11A" w:rsidR="00FA19F0" w:rsidRDefault="00FA19F0" w:rsidP="00FA19F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40073A">
        <w:rPr>
          <w:b/>
          <w:bCs/>
        </w:rPr>
        <w:t xml:space="preserve">do </w:t>
      </w:r>
      <w:r>
        <w:rPr>
          <w:b/>
          <w:bCs/>
        </w:rPr>
        <w:t>……………….</w:t>
      </w:r>
      <w:r w:rsidRPr="0040073A">
        <w:rPr>
          <w:b/>
          <w:bCs/>
        </w:rPr>
        <w:t xml:space="preserve"> dni od daty podpisania umowy.</w:t>
      </w:r>
      <w:r>
        <w:rPr>
          <w:b/>
          <w:bCs/>
        </w:rPr>
        <w:t xml:space="preserve"> </w:t>
      </w:r>
      <w:r>
        <w:t>(</w:t>
      </w:r>
      <w:r w:rsidRPr="0022732C">
        <w:rPr>
          <w:i/>
          <w:highlight w:val="yellow"/>
        </w:rPr>
        <w:t>kryterium oceny ofert)</w:t>
      </w:r>
    </w:p>
    <w:p w14:paraId="04E3D760" w14:textId="77777777" w:rsidR="00FA19F0" w:rsidRDefault="00FA19F0" w:rsidP="00FA19F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</w:t>
      </w:r>
      <w:r>
        <w:t xml:space="preserve"> miesięcy (</w:t>
      </w:r>
      <w:r w:rsidRPr="0022732C">
        <w:rPr>
          <w:i/>
          <w:highlight w:val="yellow"/>
        </w:rPr>
        <w:t>kryterium oceny ofert)</w:t>
      </w:r>
    </w:p>
    <w:p w14:paraId="33CA2E21" w14:textId="77777777" w:rsidR="00FA19F0" w:rsidRPr="00FE545C" w:rsidRDefault="00FA19F0" w:rsidP="00FA19F0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E5880ED" w14:textId="77777777" w:rsidR="00FA19F0" w:rsidRPr="00FE545C" w:rsidRDefault="00FA19F0" w:rsidP="00FA19F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456F53D" w14:textId="77777777" w:rsidR="00FA19F0" w:rsidRDefault="00FA19F0" w:rsidP="00FA19F0">
      <w:pPr>
        <w:jc w:val="both"/>
        <w:rPr>
          <w:sz w:val="18"/>
          <w:szCs w:val="18"/>
        </w:rPr>
      </w:pPr>
    </w:p>
    <w:p w14:paraId="270B09CA" w14:textId="77777777" w:rsidR="00FA19F0" w:rsidRPr="002A16E2" w:rsidRDefault="00FA19F0" w:rsidP="00FA19F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6D83620C" w14:textId="77777777" w:rsidR="00FA19F0" w:rsidRPr="002A16E2" w:rsidRDefault="00FA19F0" w:rsidP="00FA19F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64555421" w14:textId="77777777" w:rsidR="00FA19F0" w:rsidRDefault="00FA19F0" w:rsidP="00FA19F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EF34652" w14:textId="0B73FAFC" w:rsidR="00FA19F0" w:rsidRDefault="00FA19F0" w:rsidP="00FA19F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A19F0">
        <w:rPr>
          <w:b/>
          <w:bCs/>
          <w:color w:val="000000"/>
          <w:sz w:val="22"/>
          <w:szCs w:val="22"/>
        </w:rPr>
        <w:t>Oświadczamy, że serwis gwarancyjny na oferowany komputer będzie świadczony przez producenta lub autoryzowanego partnera serwisowego producenta: …………………………….</w:t>
      </w:r>
      <w:r>
        <w:rPr>
          <w:color w:val="000000"/>
          <w:sz w:val="22"/>
          <w:szCs w:val="22"/>
        </w:rPr>
        <w:t xml:space="preserve"> (</w:t>
      </w:r>
      <w:r w:rsidRPr="00FA19F0">
        <w:rPr>
          <w:i/>
          <w:iCs/>
          <w:color w:val="000000"/>
          <w:sz w:val="22"/>
          <w:szCs w:val="22"/>
        </w:rPr>
        <w:t>należy wskazać podmiot odpowiedzia</w:t>
      </w:r>
      <w:r>
        <w:rPr>
          <w:i/>
          <w:iCs/>
          <w:color w:val="000000"/>
          <w:sz w:val="22"/>
          <w:szCs w:val="22"/>
        </w:rPr>
        <w:t>l</w:t>
      </w:r>
      <w:r w:rsidRPr="00FA19F0">
        <w:rPr>
          <w:i/>
          <w:iCs/>
          <w:color w:val="000000"/>
          <w:sz w:val="22"/>
          <w:szCs w:val="22"/>
        </w:rPr>
        <w:t>ny, o ile to dotyczy</w:t>
      </w:r>
      <w:r>
        <w:rPr>
          <w:color w:val="000000"/>
          <w:sz w:val="22"/>
          <w:szCs w:val="22"/>
        </w:rPr>
        <w:t>)</w:t>
      </w:r>
    </w:p>
    <w:p w14:paraId="388953E0" w14:textId="77777777" w:rsidR="00FA19F0" w:rsidRPr="003E2056" w:rsidRDefault="00FA19F0" w:rsidP="00FA19F0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76382B5" w14:textId="77777777" w:rsidR="00FA19F0" w:rsidRPr="002A16E2" w:rsidRDefault="00FA19F0" w:rsidP="00FA19F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F9A146D" w14:textId="77777777" w:rsidR="00FA19F0" w:rsidRPr="002A16E2" w:rsidRDefault="00FA19F0" w:rsidP="00FA19F0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50E55B1" w14:textId="77777777" w:rsidR="00FA19F0" w:rsidRPr="002A16E2" w:rsidRDefault="00FA19F0" w:rsidP="00FA19F0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A34B4" w14:textId="77777777" w:rsidR="00FA19F0" w:rsidRPr="002A16E2" w:rsidRDefault="00FA19F0" w:rsidP="00FA19F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A19F0" w:rsidRPr="002A16E2" w14:paraId="620950DD" w14:textId="77777777" w:rsidTr="00BF1C3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C4A937" w14:textId="77777777" w:rsidR="00FA19F0" w:rsidRPr="002A16E2" w:rsidRDefault="00FA19F0" w:rsidP="00BF1C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9C9C4B" w14:textId="77777777" w:rsidR="00FA19F0" w:rsidRPr="002A16E2" w:rsidRDefault="00FA19F0" w:rsidP="00BF1C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0249FA6" w14:textId="77777777" w:rsidR="00FA19F0" w:rsidRPr="002A16E2" w:rsidRDefault="00FA19F0" w:rsidP="00BF1C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0D51D5" w14:textId="77777777" w:rsidR="00FA19F0" w:rsidRPr="002A16E2" w:rsidRDefault="00FA19F0" w:rsidP="00BF1C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FA19F0" w:rsidRPr="002A16E2" w14:paraId="1702EC57" w14:textId="77777777" w:rsidTr="00BF1C3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00B20" w14:textId="77777777" w:rsidR="00FA19F0" w:rsidRPr="002A16E2" w:rsidRDefault="00FA19F0" w:rsidP="00BF1C3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7801F" w14:textId="77777777" w:rsidR="00FA19F0" w:rsidRPr="002A16E2" w:rsidRDefault="00FA19F0" w:rsidP="00BF1C3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B19A0" w14:textId="77777777" w:rsidR="00FA19F0" w:rsidRPr="002A16E2" w:rsidRDefault="00FA19F0" w:rsidP="00BF1C3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A19F0" w:rsidRPr="002A16E2" w14:paraId="0215BCF6" w14:textId="77777777" w:rsidTr="00BF1C30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17795" w14:textId="77777777" w:rsidR="00FA19F0" w:rsidRPr="002A16E2" w:rsidRDefault="00FA19F0" w:rsidP="00BF1C3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56EE4" w14:textId="77777777" w:rsidR="00FA19F0" w:rsidRPr="002A16E2" w:rsidRDefault="00FA19F0" w:rsidP="00BF1C3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BD98D" w14:textId="77777777" w:rsidR="00FA19F0" w:rsidRPr="002A16E2" w:rsidRDefault="00FA19F0" w:rsidP="00BF1C3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6FEC877" w14:textId="77777777" w:rsidR="00FA19F0" w:rsidRPr="002A16E2" w:rsidRDefault="00FA19F0" w:rsidP="00FA19F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75D3F52" w14:textId="77777777" w:rsidR="00FA19F0" w:rsidRPr="002A16E2" w:rsidRDefault="00FA19F0" w:rsidP="00FA19F0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5F52FF35" w14:textId="77777777" w:rsidR="00FA19F0" w:rsidRPr="002A16E2" w:rsidRDefault="00FA19F0" w:rsidP="00FA19F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E158CF7" w14:textId="77777777" w:rsidR="00FA19F0" w:rsidRPr="002A16E2" w:rsidRDefault="00FA19F0" w:rsidP="00FA19F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BCDAB1B" w14:textId="77777777" w:rsidR="00FA19F0" w:rsidRPr="002A16E2" w:rsidRDefault="00FA19F0" w:rsidP="00FA19F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4C2A20AC" w14:textId="77777777" w:rsidR="00FA19F0" w:rsidRPr="002A16E2" w:rsidRDefault="00FA19F0" w:rsidP="00FA19F0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73435B0" w14:textId="77777777" w:rsidR="00FA19F0" w:rsidRPr="002A16E2" w:rsidRDefault="00FA19F0" w:rsidP="00FA19F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8FC542F" w14:textId="77777777" w:rsidR="00FA19F0" w:rsidRPr="002A16E2" w:rsidRDefault="00FA19F0" w:rsidP="00FA19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3369892" w14:textId="77777777" w:rsidR="00FA19F0" w:rsidRPr="002A16E2" w:rsidRDefault="00FA19F0" w:rsidP="00FA19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087D880" w14:textId="77777777" w:rsidR="00FA19F0" w:rsidRPr="00F47191" w:rsidRDefault="00FA19F0" w:rsidP="00FA19F0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5689A0EF" w14:textId="77777777" w:rsidR="00FA19F0" w:rsidRDefault="00FA19F0" w:rsidP="00FA19F0">
      <w:pPr>
        <w:rPr>
          <w:sz w:val="20"/>
          <w:szCs w:val="20"/>
        </w:rPr>
      </w:pPr>
    </w:p>
    <w:p w14:paraId="6CF34931" w14:textId="77777777" w:rsidR="00FE545C" w:rsidRPr="00FA19F0" w:rsidRDefault="00FE545C" w:rsidP="00FA19F0"/>
    <w:sectPr w:rsidR="00FE545C" w:rsidRPr="00FA19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94E87" w14:textId="77777777" w:rsidR="004C314F" w:rsidRDefault="004C314F">
      <w:r>
        <w:separator/>
      </w:r>
    </w:p>
  </w:endnote>
  <w:endnote w:type="continuationSeparator" w:id="0">
    <w:p w14:paraId="2809E403" w14:textId="77777777" w:rsidR="004C314F" w:rsidRDefault="004C3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071CB" w14:textId="77777777" w:rsidR="00CA7ED3" w:rsidRDefault="00CA7E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D160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91686" w14:textId="77777777" w:rsidR="00CA7ED3" w:rsidRDefault="00CA7E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9548D" w14:textId="77777777" w:rsidR="004C314F" w:rsidRDefault="004C314F">
      <w:r>
        <w:separator/>
      </w:r>
    </w:p>
  </w:footnote>
  <w:footnote w:type="continuationSeparator" w:id="0">
    <w:p w14:paraId="246D3867" w14:textId="77777777" w:rsidR="004C314F" w:rsidRDefault="004C31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B56D" w14:textId="77777777" w:rsidR="00CA7ED3" w:rsidRDefault="00CA7E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4066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65A93" w14:textId="77777777" w:rsidR="00CA7ED3" w:rsidRDefault="00CA7E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36167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16336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1332680">
    <w:abstractNumId w:val="0"/>
  </w:num>
  <w:num w:numId="4" w16cid:durableId="1413142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314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314F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C2296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A7ED3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19F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E41F909"/>
  <w15:chartTrackingRefBased/>
  <w15:docId w15:val="{BCA2888F-5A72-4D59-BF3D-5EA6A06BD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19F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522</Words>
  <Characters>4279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2023-06-07T12:05:00Z</dcterms:created>
  <dcterms:modified xsi:type="dcterms:W3CDTF">2023-06-12T07:26:00Z</dcterms:modified>
</cp:coreProperties>
</file>