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1359" w:rsidRPr="003261E7" w:rsidRDefault="00A334D8" w:rsidP="00EB1359">
      <w:pPr>
        <w:spacing w:after="240"/>
        <w:jc w:val="right"/>
        <w:rPr>
          <w:sz w:val="22"/>
          <w:szCs w:val="22"/>
        </w:rPr>
      </w:pPr>
      <w:r w:rsidRPr="00A334D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044D0">
        <w:rPr>
          <w:sz w:val="22"/>
          <w:szCs w:val="22"/>
        </w:rPr>
        <w:t>20.06.2023r.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D73CE8">
        <w:rPr>
          <w:b/>
          <w:sz w:val="28"/>
          <w:szCs w:val="24"/>
        </w:rPr>
        <w:t>nr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334D8" w:rsidRPr="003261E7" w:rsidTr="00DD0F69">
        <w:trPr>
          <w:trHeight w:val="638"/>
        </w:trPr>
        <w:tc>
          <w:tcPr>
            <w:tcW w:w="959" w:type="dxa"/>
            <w:shd w:val="clear" w:color="auto" w:fill="auto"/>
          </w:tcPr>
          <w:p w:rsidR="00A334D8" w:rsidRPr="003261E7" w:rsidRDefault="00A334D8" w:rsidP="00DD0F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34D8" w:rsidRPr="003261E7" w:rsidRDefault="00A334D8" w:rsidP="00DD0F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A334D8">
              <w:rPr>
                <w:sz w:val="22"/>
                <w:szCs w:val="22"/>
              </w:rPr>
              <w:t xml:space="preserve"> podstawowy</w:t>
            </w:r>
            <w:r w:rsidR="00D73CE8">
              <w:rPr>
                <w:sz w:val="22"/>
                <w:szCs w:val="22"/>
              </w:rPr>
              <w:t>m</w:t>
            </w:r>
            <w:r w:rsidRPr="00A334D8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334D8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334D8">
              <w:rPr>
                <w:b/>
                <w:sz w:val="22"/>
                <w:szCs w:val="22"/>
              </w:rPr>
              <w:t>ZP/4/2023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334D8" w:rsidRPr="00EB1359" w:rsidTr="00DD0F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D8" w:rsidRPr="00710915" w:rsidRDefault="00A334D8" w:rsidP="00DD0F6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334D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4D8" w:rsidRPr="00EB1359" w:rsidRDefault="00A334D8" w:rsidP="00DD0F6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334D8">
              <w:rPr>
                <w:b/>
                <w:sz w:val="22"/>
                <w:szCs w:val="22"/>
              </w:rPr>
              <w:t>Pakiet 4 - Szew do zabiegów endoskopowych i laparoskopowych</w:t>
            </w:r>
          </w:p>
          <w:p w:rsidR="00A334D8" w:rsidRDefault="00A334D8" w:rsidP="00DD0F6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A334D8" w:rsidRPr="00EB1359" w:rsidRDefault="00D73CE8" w:rsidP="00DD0F6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</w:t>
            </w:r>
            <w:r w:rsidR="00453E68">
              <w:rPr>
                <w:sz w:val="22"/>
                <w:szCs w:val="22"/>
              </w:rPr>
              <w:t xml:space="preserve">255 pkt 1 ustawy Pzp- </w:t>
            </w:r>
            <w:r w:rsidR="00A334D8" w:rsidRPr="00A334D8">
              <w:rPr>
                <w:sz w:val="22"/>
                <w:szCs w:val="22"/>
              </w:rPr>
              <w:t>nie złożono żadnej oferty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334D8" w:rsidRDefault="00A334D8" w:rsidP="00A334D8">
      <w:r>
        <w:separator/>
      </w:r>
    </w:p>
  </w:endnote>
  <w:endnote w:type="continuationSeparator" w:id="0">
    <w:p w:rsidR="00A334D8" w:rsidRDefault="00A334D8" w:rsidP="00A33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4D8" w:rsidRDefault="00A334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4D8" w:rsidRDefault="00A334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4D8" w:rsidRDefault="00A334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334D8" w:rsidRDefault="00A334D8" w:rsidP="00A334D8">
      <w:r>
        <w:separator/>
      </w:r>
    </w:p>
  </w:footnote>
  <w:footnote w:type="continuationSeparator" w:id="0">
    <w:p w:rsidR="00A334D8" w:rsidRDefault="00A334D8" w:rsidP="00A334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4D8" w:rsidRDefault="00A33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4D8" w:rsidRDefault="00A33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334D8" w:rsidRDefault="00A334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77D"/>
    <w:rsid w:val="00010B31"/>
    <w:rsid w:val="001044D0"/>
    <w:rsid w:val="00104963"/>
    <w:rsid w:val="00150F65"/>
    <w:rsid w:val="00453E68"/>
    <w:rsid w:val="00775DAE"/>
    <w:rsid w:val="00823326"/>
    <w:rsid w:val="00856A3E"/>
    <w:rsid w:val="00894412"/>
    <w:rsid w:val="009462DF"/>
    <w:rsid w:val="009500EB"/>
    <w:rsid w:val="00993EFC"/>
    <w:rsid w:val="00A334D8"/>
    <w:rsid w:val="00AB3E72"/>
    <w:rsid w:val="00AC1A4B"/>
    <w:rsid w:val="00D41670"/>
    <w:rsid w:val="00D44D12"/>
    <w:rsid w:val="00D73CE8"/>
    <w:rsid w:val="00D8077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3014B"/>
  <w15:chartTrackingRefBased/>
  <w15:docId w15:val="{7558226E-7810-4B00-8563-73A2B6E8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A334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33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dcterms:created xsi:type="dcterms:W3CDTF">2023-06-05T09:28:00Z</dcterms:created>
  <dcterms:modified xsi:type="dcterms:W3CDTF">2023-06-20T07:01:00Z</dcterms:modified>
</cp:coreProperties>
</file>