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2C6C2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C6C2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E74A3">
        <w:rPr>
          <w:sz w:val="22"/>
          <w:szCs w:val="22"/>
        </w:rPr>
        <w:t>20.06.2023r.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C6C22" w:rsidRPr="00607F9B" w:rsidTr="00DD0F69">
        <w:trPr>
          <w:trHeight w:val="638"/>
        </w:trPr>
        <w:tc>
          <w:tcPr>
            <w:tcW w:w="959" w:type="dxa"/>
            <w:shd w:val="clear" w:color="auto" w:fill="auto"/>
          </w:tcPr>
          <w:p w:rsidR="002C6C22" w:rsidRPr="00607F9B" w:rsidRDefault="002C6C22" w:rsidP="00DD0F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C6C22" w:rsidRPr="00607F9B" w:rsidRDefault="002C6C22" w:rsidP="00DD0F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2C6C22">
              <w:rPr>
                <w:sz w:val="22"/>
                <w:szCs w:val="22"/>
              </w:rPr>
              <w:t xml:space="preserve"> podstawowy</w:t>
            </w:r>
            <w:r w:rsidR="001E3CE0">
              <w:rPr>
                <w:sz w:val="22"/>
                <w:szCs w:val="22"/>
              </w:rPr>
              <w:t>m</w:t>
            </w:r>
            <w:r w:rsidRPr="002C6C2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C6C2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6C22">
              <w:rPr>
                <w:b/>
                <w:bCs/>
                <w:sz w:val="22"/>
                <w:szCs w:val="22"/>
              </w:rPr>
              <w:t>Zakup i dostawa nici chirurgicznych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6C22">
              <w:rPr>
                <w:b/>
                <w:sz w:val="22"/>
                <w:szCs w:val="22"/>
              </w:rPr>
              <w:t>ZP/4/2023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C6C22" w:rsidTr="00DD0F69">
        <w:trPr>
          <w:cantSplit/>
        </w:trPr>
        <w:tc>
          <w:tcPr>
            <w:tcW w:w="9072" w:type="dxa"/>
          </w:tcPr>
          <w:p w:rsidR="002C6C22" w:rsidRPr="00D26ED6" w:rsidRDefault="002C6C22" w:rsidP="00DD0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6C22">
              <w:rPr>
                <w:b/>
                <w:sz w:val="22"/>
                <w:szCs w:val="22"/>
              </w:rPr>
              <w:t>YAVO Sp. z o. o.</w:t>
            </w:r>
          </w:p>
          <w:p w:rsidR="002C6C22" w:rsidRPr="009F0E5C" w:rsidRDefault="001E3CE0" w:rsidP="00DD0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6C22" w:rsidRPr="002C6C22">
              <w:rPr>
                <w:bCs/>
                <w:sz w:val="22"/>
                <w:szCs w:val="22"/>
              </w:rPr>
              <w:t>Bawełniana</w:t>
            </w:r>
            <w:r w:rsidR="002C6C22" w:rsidRPr="009F0E5C">
              <w:rPr>
                <w:bCs/>
                <w:sz w:val="22"/>
                <w:szCs w:val="22"/>
              </w:rPr>
              <w:t xml:space="preserve"> </w:t>
            </w:r>
            <w:r w:rsidR="002C6C22" w:rsidRPr="002C6C22">
              <w:rPr>
                <w:bCs/>
                <w:sz w:val="22"/>
                <w:szCs w:val="22"/>
              </w:rPr>
              <w:t>17</w:t>
            </w:r>
            <w:r w:rsidR="002C6C22">
              <w:rPr>
                <w:bCs/>
                <w:sz w:val="22"/>
                <w:szCs w:val="22"/>
              </w:rPr>
              <w:t xml:space="preserve"> </w:t>
            </w:r>
          </w:p>
          <w:p w:rsidR="002C6C22" w:rsidRPr="009F0E5C" w:rsidRDefault="002C6C22" w:rsidP="00DD0F69">
            <w:pPr>
              <w:jc w:val="both"/>
              <w:rPr>
                <w:bCs/>
                <w:sz w:val="22"/>
                <w:szCs w:val="22"/>
              </w:rPr>
            </w:pPr>
            <w:r w:rsidRPr="002C6C22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C22">
              <w:rPr>
                <w:bCs/>
                <w:sz w:val="22"/>
                <w:szCs w:val="22"/>
              </w:rPr>
              <w:t>Bełchatów</w:t>
            </w:r>
          </w:p>
          <w:p w:rsidR="002C6C22" w:rsidRPr="00211A34" w:rsidRDefault="001E3CE0" w:rsidP="00DD0F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2C6C22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="002C6C22" w:rsidRPr="002C6C22">
              <w:rPr>
                <w:sz w:val="22"/>
                <w:szCs w:val="22"/>
              </w:rPr>
              <w:t xml:space="preserve">Pakiet 1 - Szew </w:t>
            </w:r>
            <w:proofErr w:type="spellStart"/>
            <w:r w:rsidR="002C6C22" w:rsidRPr="002C6C22">
              <w:rPr>
                <w:sz w:val="22"/>
                <w:szCs w:val="22"/>
              </w:rPr>
              <w:t>wchłanialny</w:t>
            </w:r>
            <w:proofErr w:type="spellEnd"/>
            <w:r w:rsidR="002C6C22" w:rsidRPr="002C6C22">
              <w:rPr>
                <w:sz w:val="22"/>
                <w:szCs w:val="22"/>
              </w:rPr>
              <w:t>, syntetyczny,  pleciony, powlekany, okres efektywnego podtrzymywania tkanki  28- 35 dni, okres całkowitego wchłonięcia masy szwu maksymalnie 70 dni</w:t>
            </w:r>
            <w:r w:rsidR="002C6C22" w:rsidRPr="00211A34">
              <w:rPr>
                <w:sz w:val="22"/>
                <w:szCs w:val="22"/>
              </w:rPr>
              <w:t xml:space="preserve"> </w:t>
            </w:r>
          </w:p>
          <w:p w:rsidR="002C6C22" w:rsidRPr="00D26ED6" w:rsidRDefault="002C6C22" w:rsidP="00DD0F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C6C22" w:rsidRDefault="002C6C22" w:rsidP="00DD0F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C22">
              <w:t>Jedyna złożona oferta. Spełnia wymogi  Zamawiającego.</w:t>
            </w:r>
          </w:p>
        </w:tc>
      </w:tr>
      <w:tr w:rsidR="002C6C22" w:rsidTr="00DD0F69">
        <w:trPr>
          <w:cantSplit/>
        </w:trPr>
        <w:tc>
          <w:tcPr>
            <w:tcW w:w="9072" w:type="dxa"/>
          </w:tcPr>
          <w:p w:rsidR="002C6C22" w:rsidRPr="00D26ED6" w:rsidRDefault="002C6C22" w:rsidP="00DD0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6C22">
              <w:rPr>
                <w:b/>
                <w:sz w:val="22"/>
                <w:szCs w:val="22"/>
              </w:rPr>
              <w:t>YAVO Sp. z o. o.</w:t>
            </w:r>
          </w:p>
          <w:p w:rsidR="002C6C22" w:rsidRPr="009F0E5C" w:rsidRDefault="001E3CE0" w:rsidP="00DD0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6C22" w:rsidRPr="002C6C22">
              <w:rPr>
                <w:bCs/>
                <w:sz w:val="22"/>
                <w:szCs w:val="22"/>
              </w:rPr>
              <w:t>Bawełniana</w:t>
            </w:r>
            <w:r w:rsidR="002C6C22" w:rsidRPr="009F0E5C">
              <w:rPr>
                <w:bCs/>
                <w:sz w:val="22"/>
                <w:szCs w:val="22"/>
              </w:rPr>
              <w:t xml:space="preserve"> </w:t>
            </w:r>
            <w:r w:rsidR="002C6C22" w:rsidRPr="002C6C22">
              <w:rPr>
                <w:bCs/>
                <w:sz w:val="22"/>
                <w:szCs w:val="22"/>
              </w:rPr>
              <w:t>17</w:t>
            </w:r>
            <w:r w:rsidR="002C6C22">
              <w:rPr>
                <w:bCs/>
                <w:sz w:val="22"/>
                <w:szCs w:val="22"/>
              </w:rPr>
              <w:t xml:space="preserve"> </w:t>
            </w:r>
          </w:p>
          <w:p w:rsidR="002C6C22" w:rsidRPr="009F0E5C" w:rsidRDefault="002C6C22" w:rsidP="00DD0F69">
            <w:pPr>
              <w:jc w:val="both"/>
              <w:rPr>
                <w:bCs/>
                <w:sz w:val="22"/>
                <w:szCs w:val="22"/>
              </w:rPr>
            </w:pPr>
            <w:r w:rsidRPr="002C6C22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C22">
              <w:rPr>
                <w:bCs/>
                <w:sz w:val="22"/>
                <w:szCs w:val="22"/>
              </w:rPr>
              <w:t>Bełchatów</w:t>
            </w:r>
          </w:p>
          <w:p w:rsidR="002C6C22" w:rsidRPr="00211A34" w:rsidRDefault="001E3CE0" w:rsidP="00DD0F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2C6C22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="002C6C22" w:rsidRPr="002C6C22">
              <w:rPr>
                <w:sz w:val="22"/>
                <w:szCs w:val="22"/>
              </w:rPr>
              <w:t xml:space="preserve">Pakiet 2 - Szew </w:t>
            </w:r>
            <w:proofErr w:type="spellStart"/>
            <w:r w:rsidR="002C6C22" w:rsidRPr="002C6C22">
              <w:rPr>
                <w:sz w:val="22"/>
                <w:szCs w:val="22"/>
              </w:rPr>
              <w:t>niewchłanialny</w:t>
            </w:r>
            <w:proofErr w:type="spellEnd"/>
            <w:r w:rsidR="002C6C22" w:rsidRPr="002C6C22">
              <w:rPr>
                <w:sz w:val="22"/>
                <w:szCs w:val="22"/>
              </w:rPr>
              <w:t xml:space="preserve"> syntetyczny jednowłóknowy do szycia śródskórnego  </w:t>
            </w:r>
            <w:r>
              <w:rPr>
                <w:sz w:val="22"/>
                <w:szCs w:val="22"/>
              </w:rPr>
              <w:br/>
            </w:r>
            <w:r w:rsidR="002C6C22" w:rsidRPr="002C6C22">
              <w:rPr>
                <w:sz w:val="22"/>
                <w:szCs w:val="22"/>
              </w:rPr>
              <w:t>i  wszywania sztucznych wszczepów</w:t>
            </w:r>
            <w:r w:rsidR="002C6C22" w:rsidRPr="00211A34">
              <w:rPr>
                <w:sz w:val="22"/>
                <w:szCs w:val="22"/>
              </w:rPr>
              <w:t xml:space="preserve"> </w:t>
            </w:r>
          </w:p>
          <w:p w:rsidR="002C6C22" w:rsidRPr="00D26ED6" w:rsidRDefault="002C6C22" w:rsidP="00DD0F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C6C22" w:rsidRPr="002C6C22" w:rsidRDefault="001E3CE0" w:rsidP="00DD0F6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C6C22">
              <w:t>Jedyna złożona oferta. Spełnia wymogi  Zamawiającego.</w:t>
            </w:r>
          </w:p>
        </w:tc>
      </w:tr>
      <w:tr w:rsidR="002C6C22" w:rsidTr="00DD0F69">
        <w:trPr>
          <w:cantSplit/>
        </w:trPr>
        <w:tc>
          <w:tcPr>
            <w:tcW w:w="9072" w:type="dxa"/>
          </w:tcPr>
          <w:p w:rsidR="002C6C22" w:rsidRPr="00D26ED6" w:rsidRDefault="002C6C22" w:rsidP="00DD0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6C22">
              <w:rPr>
                <w:b/>
                <w:sz w:val="22"/>
                <w:szCs w:val="22"/>
              </w:rPr>
              <w:t>YAVO Sp. z o. o.</w:t>
            </w:r>
          </w:p>
          <w:p w:rsidR="002C6C22" w:rsidRPr="009F0E5C" w:rsidRDefault="002C6C22" w:rsidP="00DD0F69">
            <w:pPr>
              <w:jc w:val="both"/>
              <w:rPr>
                <w:bCs/>
                <w:sz w:val="22"/>
                <w:szCs w:val="22"/>
              </w:rPr>
            </w:pPr>
            <w:r w:rsidRPr="002C6C22">
              <w:rPr>
                <w:bCs/>
                <w:sz w:val="22"/>
                <w:szCs w:val="22"/>
              </w:rPr>
              <w:t>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C2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C6C22" w:rsidRPr="009F0E5C" w:rsidRDefault="002C6C22" w:rsidP="00DD0F69">
            <w:pPr>
              <w:jc w:val="both"/>
              <w:rPr>
                <w:bCs/>
                <w:sz w:val="22"/>
                <w:szCs w:val="22"/>
              </w:rPr>
            </w:pPr>
            <w:r w:rsidRPr="002C6C22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C22">
              <w:rPr>
                <w:bCs/>
                <w:sz w:val="22"/>
                <w:szCs w:val="22"/>
              </w:rPr>
              <w:t>Bełchatów</w:t>
            </w:r>
          </w:p>
          <w:p w:rsidR="002C6C22" w:rsidRPr="00211A34" w:rsidRDefault="001E3CE0" w:rsidP="00DD0F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</w:t>
            </w:r>
            <w:r w:rsidR="002C6C22" w:rsidRPr="00211A34">
              <w:rPr>
                <w:sz w:val="22"/>
                <w:szCs w:val="22"/>
              </w:rPr>
              <w:t xml:space="preserve"> </w:t>
            </w:r>
            <w:r w:rsidR="002C6C22" w:rsidRPr="002C6C22">
              <w:rPr>
                <w:sz w:val="22"/>
                <w:szCs w:val="22"/>
              </w:rPr>
              <w:t xml:space="preserve">Pakiet 3 - Szew </w:t>
            </w:r>
            <w:proofErr w:type="spellStart"/>
            <w:r w:rsidR="002C6C22" w:rsidRPr="002C6C22">
              <w:rPr>
                <w:sz w:val="22"/>
                <w:szCs w:val="22"/>
              </w:rPr>
              <w:t>niewchłanialny</w:t>
            </w:r>
            <w:proofErr w:type="spellEnd"/>
            <w:r w:rsidR="002C6C22" w:rsidRPr="002C6C22">
              <w:rPr>
                <w:sz w:val="22"/>
                <w:szCs w:val="22"/>
              </w:rPr>
              <w:t xml:space="preserve"> syntetyczny, jednowłóknowy</w:t>
            </w:r>
            <w:r w:rsidR="002C6C22" w:rsidRPr="00211A34">
              <w:rPr>
                <w:sz w:val="22"/>
                <w:szCs w:val="22"/>
              </w:rPr>
              <w:t xml:space="preserve"> </w:t>
            </w:r>
          </w:p>
          <w:p w:rsidR="002C6C22" w:rsidRPr="00D26ED6" w:rsidRDefault="002C6C22" w:rsidP="00DD0F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C6C22" w:rsidRPr="002C6C22" w:rsidRDefault="001E3CE0" w:rsidP="00DD0F6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C6C22">
              <w:t>Jedyna złożona oferta. Spełnia wymogi  Zamawiającego.</w:t>
            </w:r>
          </w:p>
        </w:tc>
      </w:tr>
    </w:tbl>
    <w:p w:rsidR="001E3CE0" w:rsidRDefault="001E3CE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1E3CE0" w:rsidRDefault="001E3CE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1E3CE0" w:rsidRDefault="001E3CE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942"/>
        <w:gridCol w:w="4394"/>
        <w:gridCol w:w="1560"/>
      </w:tblGrid>
      <w:tr w:rsidR="00211A34" w:rsidRPr="00834EF4" w:rsidTr="001E3CE0">
        <w:tc>
          <w:tcPr>
            <w:tcW w:w="3020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194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39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C6C22" w:rsidRPr="00834EF4" w:rsidTr="001E3CE0">
        <w:tc>
          <w:tcPr>
            <w:tcW w:w="3020" w:type="dxa"/>
            <w:shd w:val="clear" w:color="auto" w:fill="auto"/>
          </w:tcPr>
          <w:p w:rsidR="002C6C22" w:rsidRPr="00211A34" w:rsidRDefault="002C6C22" w:rsidP="00DD0F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6C22">
              <w:rPr>
                <w:sz w:val="20"/>
                <w:szCs w:val="20"/>
              </w:rPr>
              <w:t xml:space="preserve">Pakiet 1 - Szew </w:t>
            </w:r>
            <w:proofErr w:type="spellStart"/>
            <w:r w:rsidRPr="002C6C22">
              <w:rPr>
                <w:sz w:val="20"/>
                <w:szCs w:val="20"/>
              </w:rPr>
              <w:t>wchłanialny</w:t>
            </w:r>
            <w:proofErr w:type="spellEnd"/>
            <w:r w:rsidRPr="002C6C22">
              <w:rPr>
                <w:sz w:val="20"/>
                <w:szCs w:val="20"/>
              </w:rPr>
              <w:t>, syntetyczny,  pleciony, powlekany, okres efektywnego podtrzymywania tkanki  28- 35 dni, okres całkowitego wchłonięcia masy szwu maksymalnie 70 dni</w:t>
            </w:r>
          </w:p>
        </w:tc>
        <w:tc>
          <w:tcPr>
            <w:tcW w:w="1942" w:type="dxa"/>
            <w:shd w:val="clear" w:color="auto" w:fill="auto"/>
          </w:tcPr>
          <w:p w:rsidR="002C6C22" w:rsidRPr="00211A34" w:rsidRDefault="002C6C22" w:rsidP="00DD0F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6C22">
              <w:rPr>
                <w:b/>
                <w:bCs/>
                <w:sz w:val="20"/>
                <w:szCs w:val="20"/>
              </w:rPr>
              <w:t>YAVO Sp. z o. o.</w:t>
            </w:r>
          </w:p>
          <w:p w:rsidR="002C6C22" w:rsidRPr="00211A34" w:rsidRDefault="001E3CE0" w:rsidP="00DD0F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C6C22" w:rsidRPr="002C6C22">
              <w:rPr>
                <w:sz w:val="20"/>
                <w:szCs w:val="20"/>
              </w:rPr>
              <w:t>Bawełniana</w:t>
            </w:r>
            <w:r w:rsidR="002C6C22" w:rsidRPr="00211A34">
              <w:rPr>
                <w:sz w:val="20"/>
                <w:szCs w:val="20"/>
              </w:rPr>
              <w:t xml:space="preserve"> </w:t>
            </w:r>
            <w:r w:rsidR="002C6C22" w:rsidRPr="002C6C22">
              <w:rPr>
                <w:sz w:val="20"/>
                <w:szCs w:val="20"/>
              </w:rPr>
              <w:t>17</w:t>
            </w:r>
          </w:p>
          <w:p w:rsidR="002C6C22" w:rsidRPr="00211A34" w:rsidRDefault="002C6C22" w:rsidP="00DD0F69">
            <w:pPr>
              <w:spacing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C22">
              <w:rPr>
                <w:sz w:val="20"/>
                <w:szCs w:val="20"/>
              </w:rPr>
              <w:t>Bełchatów</w:t>
            </w:r>
          </w:p>
        </w:tc>
        <w:tc>
          <w:tcPr>
            <w:tcW w:w="4394" w:type="dxa"/>
            <w:shd w:val="clear" w:color="auto" w:fill="auto"/>
          </w:tcPr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1 - Cena - 360.00</w:t>
            </w:r>
          </w:p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2 - Jakość - 168.00</w:t>
            </w:r>
          </w:p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3 - Termin dostawy w dniach roboczych  - 30.00</w:t>
            </w:r>
          </w:p>
          <w:p w:rsidR="002C6C22" w:rsidRPr="00211A34" w:rsidRDefault="002C6C22" w:rsidP="00DD0F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4 - Termin dostawy w trybie pilnym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6C22" w:rsidRPr="00211A34" w:rsidRDefault="002C6C22" w:rsidP="00DD0F69">
            <w:pPr>
              <w:jc w:val="center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 xml:space="preserve">  573,00</w:t>
            </w:r>
          </w:p>
        </w:tc>
      </w:tr>
      <w:tr w:rsidR="002C6C22" w:rsidRPr="00834EF4" w:rsidTr="001E3CE0">
        <w:tc>
          <w:tcPr>
            <w:tcW w:w="3020" w:type="dxa"/>
            <w:shd w:val="clear" w:color="auto" w:fill="auto"/>
          </w:tcPr>
          <w:p w:rsidR="002C6C22" w:rsidRPr="00211A34" w:rsidRDefault="002C6C22" w:rsidP="00DD0F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6C22">
              <w:rPr>
                <w:sz w:val="20"/>
                <w:szCs w:val="20"/>
              </w:rPr>
              <w:t xml:space="preserve">Pakiet 2 - Szew </w:t>
            </w:r>
            <w:proofErr w:type="spellStart"/>
            <w:r w:rsidRPr="002C6C22">
              <w:rPr>
                <w:sz w:val="20"/>
                <w:szCs w:val="20"/>
              </w:rPr>
              <w:t>niewchłanialny</w:t>
            </w:r>
            <w:proofErr w:type="spellEnd"/>
            <w:r w:rsidRPr="002C6C22">
              <w:rPr>
                <w:sz w:val="20"/>
                <w:szCs w:val="20"/>
              </w:rPr>
              <w:t xml:space="preserve"> syntetyczny jednowłóknowy do szycia śródskórnego  i  wszywania sztucznych wszczepów</w:t>
            </w:r>
          </w:p>
        </w:tc>
        <w:tc>
          <w:tcPr>
            <w:tcW w:w="1942" w:type="dxa"/>
            <w:shd w:val="clear" w:color="auto" w:fill="auto"/>
          </w:tcPr>
          <w:p w:rsidR="002C6C22" w:rsidRPr="00211A34" w:rsidRDefault="002C6C22" w:rsidP="00DD0F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6C22">
              <w:rPr>
                <w:b/>
                <w:bCs/>
                <w:sz w:val="20"/>
                <w:szCs w:val="20"/>
              </w:rPr>
              <w:t>YAVO Sp. z o. o.</w:t>
            </w:r>
          </w:p>
          <w:p w:rsidR="002C6C22" w:rsidRPr="00211A34" w:rsidRDefault="001E3CE0" w:rsidP="00DD0F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C6C22" w:rsidRPr="002C6C22">
              <w:rPr>
                <w:sz w:val="20"/>
                <w:szCs w:val="20"/>
              </w:rPr>
              <w:t>Bawełniana</w:t>
            </w:r>
            <w:r w:rsidR="002C6C22" w:rsidRPr="00211A34">
              <w:rPr>
                <w:sz w:val="20"/>
                <w:szCs w:val="20"/>
              </w:rPr>
              <w:t xml:space="preserve"> </w:t>
            </w:r>
            <w:r w:rsidR="002C6C22" w:rsidRPr="002C6C22">
              <w:rPr>
                <w:sz w:val="20"/>
                <w:szCs w:val="20"/>
              </w:rPr>
              <w:t>17</w:t>
            </w:r>
          </w:p>
          <w:p w:rsidR="002C6C22" w:rsidRPr="00211A34" w:rsidRDefault="002C6C22" w:rsidP="00DD0F69">
            <w:pPr>
              <w:spacing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C22">
              <w:rPr>
                <w:sz w:val="20"/>
                <w:szCs w:val="20"/>
              </w:rPr>
              <w:t>Bełchatów</w:t>
            </w:r>
          </w:p>
        </w:tc>
        <w:tc>
          <w:tcPr>
            <w:tcW w:w="4394" w:type="dxa"/>
            <w:shd w:val="clear" w:color="auto" w:fill="auto"/>
          </w:tcPr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1 - Cena - 360.00</w:t>
            </w:r>
          </w:p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2 - Jakość - 162.00</w:t>
            </w:r>
          </w:p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3 - Termin dostawy w dniach roboczych  - 30.00</w:t>
            </w:r>
          </w:p>
          <w:p w:rsidR="002C6C22" w:rsidRPr="00211A34" w:rsidRDefault="002C6C22" w:rsidP="00DD0F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4 - Termin dostawy w trybie pilnym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6C22" w:rsidRPr="00211A34" w:rsidRDefault="002C6C22" w:rsidP="00DD0F69">
            <w:pPr>
              <w:jc w:val="center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 xml:space="preserve">  567,00</w:t>
            </w:r>
          </w:p>
        </w:tc>
      </w:tr>
      <w:tr w:rsidR="002C6C22" w:rsidRPr="00834EF4" w:rsidTr="001E3CE0">
        <w:tc>
          <w:tcPr>
            <w:tcW w:w="3020" w:type="dxa"/>
            <w:shd w:val="clear" w:color="auto" w:fill="auto"/>
          </w:tcPr>
          <w:p w:rsidR="002C6C22" w:rsidRPr="00211A34" w:rsidRDefault="002C6C22" w:rsidP="00DD0F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6C22">
              <w:rPr>
                <w:sz w:val="20"/>
                <w:szCs w:val="20"/>
              </w:rPr>
              <w:t xml:space="preserve">Pakiet 3 - Szew </w:t>
            </w:r>
            <w:proofErr w:type="spellStart"/>
            <w:r w:rsidRPr="002C6C22">
              <w:rPr>
                <w:sz w:val="20"/>
                <w:szCs w:val="20"/>
              </w:rPr>
              <w:t>niewchłanialny</w:t>
            </w:r>
            <w:proofErr w:type="spellEnd"/>
            <w:r w:rsidRPr="002C6C22">
              <w:rPr>
                <w:sz w:val="20"/>
                <w:szCs w:val="20"/>
              </w:rPr>
              <w:t xml:space="preserve"> syntetyczny, jednowłóknowy</w:t>
            </w:r>
          </w:p>
        </w:tc>
        <w:tc>
          <w:tcPr>
            <w:tcW w:w="1942" w:type="dxa"/>
            <w:shd w:val="clear" w:color="auto" w:fill="auto"/>
          </w:tcPr>
          <w:p w:rsidR="002C6C22" w:rsidRPr="00211A34" w:rsidRDefault="002C6C22" w:rsidP="00DD0F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6C22">
              <w:rPr>
                <w:b/>
                <w:bCs/>
                <w:sz w:val="20"/>
                <w:szCs w:val="20"/>
              </w:rPr>
              <w:t>YAVO Sp. z o. o.</w:t>
            </w:r>
          </w:p>
          <w:p w:rsidR="002C6C22" w:rsidRPr="00211A34" w:rsidRDefault="001E3CE0" w:rsidP="00DD0F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C6C22" w:rsidRPr="002C6C22">
              <w:rPr>
                <w:sz w:val="20"/>
                <w:szCs w:val="20"/>
              </w:rPr>
              <w:t>Bawełniana</w:t>
            </w:r>
            <w:r w:rsidR="002C6C22" w:rsidRPr="00211A34">
              <w:rPr>
                <w:sz w:val="20"/>
                <w:szCs w:val="20"/>
              </w:rPr>
              <w:t xml:space="preserve"> </w:t>
            </w:r>
            <w:r w:rsidR="002C6C22" w:rsidRPr="002C6C22">
              <w:rPr>
                <w:sz w:val="20"/>
                <w:szCs w:val="20"/>
              </w:rPr>
              <w:t>17</w:t>
            </w:r>
          </w:p>
          <w:p w:rsidR="002C6C22" w:rsidRPr="00211A34" w:rsidRDefault="002C6C22" w:rsidP="00DD0F69">
            <w:pPr>
              <w:spacing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C22">
              <w:rPr>
                <w:sz w:val="20"/>
                <w:szCs w:val="20"/>
              </w:rPr>
              <w:t>Bełchatów</w:t>
            </w:r>
          </w:p>
        </w:tc>
        <w:tc>
          <w:tcPr>
            <w:tcW w:w="4394" w:type="dxa"/>
            <w:shd w:val="clear" w:color="auto" w:fill="auto"/>
          </w:tcPr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1 - Cena - 360.00</w:t>
            </w:r>
          </w:p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2 - Jakość - 168.00</w:t>
            </w:r>
          </w:p>
          <w:p w:rsidR="002C6C22" w:rsidRPr="002C6C22" w:rsidRDefault="002C6C22" w:rsidP="00DD0F69">
            <w:pPr>
              <w:spacing w:before="40" w:after="40"/>
              <w:rPr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3 - Termin dostawy w dniach roboczych  - 30.00</w:t>
            </w:r>
          </w:p>
          <w:p w:rsidR="002C6C22" w:rsidRPr="00211A34" w:rsidRDefault="002C6C22" w:rsidP="00DD0F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>4 - Termin dostawy w trybie pilnym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6C22" w:rsidRPr="00211A34" w:rsidRDefault="002C6C22" w:rsidP="00DD0F69">
            <w:pPr>
              <w:jc w:val="center"/>
              <w:rPr>
                <w:color w:val="000000"/>
                <w:sz w:val="20"/>
                <w:szCs w:val="20"/>
              </w:rPr>
            </w:pPr>
            <w:r w:rsidRPr="002C6C22">
              <w:rPr>
                <w:sz w:val="20"/>
                <w:szCs w:val="20"/>
              </w:rPr>
              <w:t xml:space="preserve">  573,00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2DEF" w:rsidRDefault="00E92DEF">
      <w:r>
        <w:separator/>
      </w:r>
    </w:p>
  </w:endnote>
  <w:endnote w:type="continuationSeparator" w:id="0">
    <w:p w:rsidR="00E92DEF" w:rsidRDefault="00E92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2DEF" w:rsidRDefault="00E92DEF">
      <w:r>
        <w:separator/>
      </w:r>
    </w:p>
  </w:footnote>
  <w:footnote w:type="continuationSeparator" w:id="0">
    <w:p w:rsidR="00E92DEF" w:rsidRDefault="00E92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DEF"/>
    <w:rsid w:val="00022322"/>
    <w:rsid w:val="00042497"/>
    <w:rsid w:val="000C1E6F"/>
    <w:rsid w:val="000E4E56"/>
    <w:rsid w:val="001A1468"/>
    <w:rsid w:val="001B7815"/>
    <w:rsid w:val="001E3CE0"/>
    <w:rsid w:val="002032C0"/>
    <w:rsid w:val="00211A34"/>
    <w:rsid w:val="002B1E4F"/>
    <w:rsid w:val="002B6761"/>
    <w:rsid w:val="002C6C22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74A3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2DE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19854"/>
  <w15:chartTrackingRefBased/>
  <w15:docId w15:val="{22058FE2-69FA-4F6E-85A4-CB374861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2</cp:revision>
  <cp:lastPrinted>1899-12-31T23:00:00Z</cp:lastPrinted>
  <dcterms:created xsi:type="dcterms:W3CDTF">2023-06-20T07:01:00Z</dcterms:created>
  <dcterms:modified xsi:type="dcterms:W3CDTF">2023-06-20T07:01:00Z</dcterms:modified>
</cp:coreProperties>
</file>