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74EF5" w14:textId="3B2E442C"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E21097">
        <w:rPr>
          <w:rFonts w:ascii="Times New Roman" w:hAnsi="Times New Roman"/>
          <w:sz w:val="24"/>
        </w:rPr>
        <w:t>6</w:t>
      </w:r>
      <w:r w:rsidR="00E07512">
        <w:rPr>
          <w:rFonts w:ascii="Times New Roman" w:hAnsi="Times New Roman"/>
          <w:sz w:val="24"/>
        </w:rPr>
        <w:t xml:space="preserve"> do SWZ</w:t>
      </w:r>
    </w:p>
    <w:p w14:paraId="3F0CF1C8" w14:textId="77777777" w:rsidR="00821C80" w:rsidRDefault="00821C80">
      <w:pPr>
        <w:rPr>
          <w:sz w:val="22"/>
        </w:rPr>
      </w:pPr>
    </w:p>
    <w:p w14:paraId="6EA46B42" w14:textId="77777777" w:rsidR="00821C80" w:rsidRDefault="00821C80">
      <w:pPr>
        <w:rPr>
          <w:sz w:val="22"/>
        </w:rPr>
      </w:pPr>
    </w:p>
    <w:p w14:paraId="34B3A881" w14:textId="77777777" w:rsidR="00821C80" w:rsidRDefault="00821C80">
      <w:pPr>
        <w:rPr>
          <w:sz w:val="22"/>
        </w:rPr>
      </w:pPr>
    </w:p>
    <w:p w14:paraId="197B60CA" w14:textId="7BD2B20D" w:rsidR="00821C80" w:rsidRDefault="00150D7E" w:rsidP="00C349E8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07512">
        <w:rPr>
          <w:sz w:val="24"/>
          <w:szCs w:val="24"/>
        </w:rPr>
        <w:t>S</w:t>
      </w:r>
      <w:r w:rsidR="00C16346" w:rsidRPr="00C16346">
        <w:rPr>
          <w:sz w:val="24"/>
          <w:szCs w:val="24"/>
        </w:rPr>
        <w:t>ZP</w:t>
      </w:r>
      <w:r w:rsidR="00E07512">
        <w:rPr>
          <w:sz w:val="24"/>
          <w:szCs w:val="24"/>
        </w:rPr>
        <w:t>-271-1</w:t>
      </w:r>
      <w:r w:rsidR="00E21097">
        <w:rPr>
          <w:sz w:val="24"/>
          <w:szCs w:val="24"/>
        </w:rPr>
        <w:t>9</w:t>
      </w:r>
      <w:r w:rsidR="00E07512">
        <w:rPr>
          <w:sz w:val="24"/>
          <w:szCs w:val="24"/>
        </w:rPr>
        <w:t>-2023</w:t>
      </w:r>
    </w:p>
    <w:p w14:paraId="755BCC63" w14:textId="5DBCF4B7" w:rsidR="001C22E3" w:rsidRDefault="001C22E3" w:rsidP="00C349E8">
      <w:pPr>
        <w:rPr>
          <w:sz w:val="24"/>
          <w:szCs w:val="24"/>
        </w:rPr>
      </w:pPr>
    </w:p>
    <w:p w14:paraId="30223A79" w14:textId="52CAE7AD" w:rsidR="00E21097" w:rsidRDefault="00E21097" w:rsidP="00E21097">
      <w:pPr>
        <w:spacing w:after="120" w:line="276" w:lineRule="auto"/>
        <w:jc w:val="center"/>
        <w:rPr>
          <w:b/>
        </w:rPr>
      </w:pPr>
      <w:r w:rsidRPr="00CF552A">
        <w:rPr>
          <w:b/>
        </w:rPr>
        <w:t xml:space="preserve">Zakup wraz z montażem 8 sztuk muszli samoczyszczących i </w:t>
      </w:r>
      <w:proofErr w:type="spellStart"/>
      <w:r w:rsidRPr="00CF552A">
        <w:rPr>
          <w:b/>
        </w:rPr>
        <w:t>samodezynfekuj</w:t>
      </w:r>
      <w:r>
        <w:rPr>
          <w:b/>
        </w:rPr>
        <w:t>ąc</w:t>
      </w:r>
      <w:r w:rsidRPr="00CF552A">
        <w:rPr>
          <w:b/>
        </w:rPr>
        <w:t>ych</w:t>
      </w:r>
      <w:proofErr w:type="spellEnd"/>
      <w:r w:rsidRPr="00CF552A">
        <w:rPr>
          <w:b/>
        </w:rPr>
        <w:t xml:space="preserve"> dla potrzeb Oddziału Chorób  Wewnętrznych Szpitala Specjalistycznego im. S. Żeromskiego SP ZOZ w Krakowie</w:t>
      </w:r>
    </w:p>
    <w:p w14:paraId="2D3CDD5B" w14:textId="18F8079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25022153" w14:textId="69B71DD7" w:rsidR="0000331A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375A0F0D" w14:textId="77777777" w:rsidR="00150D7E" w:rsidRDefault="00150D7E" w:rsidP="0060654D">
      <w:pPr>
        <w:pStyle w:val="Tekstpodstawowy2"/>
      </w:pPr>
    </w:p>
    <w:p w14:paraId="17D54201" w14:textId="1C8562F2" w:rsidR="0000331A" w:rsidRDefault="00150D7E" w:rsidP="001C22E3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="001C22E3">
        <w:rPr>
          <w:sz w:val="24"/>
        </w:rPr>
        <w:t>:</w:t>
      </w:r>
    </w:p>
    <w:p w14:paraId="44319CC7" w14:textId="77777777" w:rsidR="001C22E3" w:rsidRDefault="001C22E3" w:rsidP="001C22E3">
      <w:pPr>
        <w:jc w:val="both"/>
        <w:rPr>
          <w:b/>
          <w:sz w:val="22"/>
          <w:szCs w:val="22"/>
        </w:rPr>
      </w:pPr>
    </w:p>
    <w:p w14:paraId="188662D7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768AA2A6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3CDB2EF6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3F8EC49F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6319ED96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74BC8DEC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009D8F4C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378F1420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0703EE57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43D3923B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FA565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730696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74767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968308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2D1B4B9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B2FCCE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3584899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269DA7A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351FF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618E57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4287ED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096F22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9D54352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5D65044F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8A02A4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3836C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3E3114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1B74F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D61FD5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3340F0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2E946516" w14:textId="77777777" w:rsidR="00C349E8" w:rsidRDefault="00C349E8" w:rsidP="00C349E8">
      <w:pPr>
        <w:rPr>
          <w:sz w:val="24"/>
        </w:rPr>
      </w:pPr>
    </w:p>
    <w:p w14:paraId="4DD0E6C3" w14:textId="77777777" w:rsidR="00C349E8" w:rsidRDefault="00C349E8" w:rsidP="00C349E8">
      <w:pPr>
        <w:rPr>
          <w:sz w:val="24"/>
        </w:rPr>
      </w:pPr>
    </w:p>
    <w:p w14:paraId="26A2F13A" w14:textId="77777777" w:rsidR="00C349E8" w:rsidRDefault="00C349E8" w:rsidP="00C349E8">
      <w:pPr>
        <w:rPr>
          <w:sz w:val="24"/>
        </w:rPr>
      </w:pPr>
    </w:p>
    <w:p w14:paraId="14333374" w14:textId="6231AC11" w:rsidR="00C349E8" w:rsidRDefault="00C349E8" w:rsidP="00C349E8">
      <w:pPr>
        <w:rPr>
          <w:sz w:val="24"/>
        </w:rPr>
      </w:pPr>
      <w:r>
        <w:rPr>
          <w:sz w:val="24"/>
        </w:rPr>
        <w:t>……….…….. dnia ……….……..            ……………………………………………………</w:t>
      </w:r>
    </w:p>
    <w:p w14:paraId="241B1347" w14:textId="3100B0D3" w:rsidR="00C349E8" w:rsidRDefault="00C349E8" w:rsidP="00C349E8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>
        <w:rPr>
          <w:sz w:val="24"/>
          <w:vertAlign w:val="superscript"/>
        </w:rPr>
        <w:t>podpis osoby uprawnionej do składania oświadczeń woli w imieniu Wykonawcy</w:t>
      </w:r>
    </w:p>
    <w:sectPr w:rsidR="00C349E8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AB5C7" w14:textId="77777777" w:rsidR="00351969" w:rsidRDefault="00351969">
      <w:r>
        <w:separator/>
      </w:r>
    </w:p>
  </w:endnote>
  <w:endnote w:type="continuationSeparator" w:id="0">
    <w:p w14:paraId="11E5343A" w14:textId="77777777" w:rsidR="00351969" w:rsidRDefault="00351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9FA4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4881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892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CC74C" w14:textId="77777777" w:rsidR="00821C80" w:rsidRDefault="00821C80">
    <w:pPr>
      <w:pStyle w:val="Stopka"/>
      <w:tabs>
        <w:tab w:val="clear" w:pos="4536"/>
      </w:tabs>
      <w:jc w:val="center"/>
    </w:pPr>
  </w:p>
  <w:p w14:paraId="1436A8AC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60A7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9BF49C" w14:textId="77777777" w:rsidR="00821C80" w:rsidRDefault="00821C80">
    <w:pPr>
      <w:pStyle w:val="Stopka"/>
      <w:tabs>
        <w:tab w:val="clear" w:pos="4536"/>
      </w:tabs>
      <w:jc w:val="center"/>
    </w:pPr>
  </w:p>
  <w:p w14:paraId="0103D0CE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37423" w14:textId="77777777" w:rsidR="00351969" w:rsidRDefault="00351969">
      <w:r>
        <w:separator/>
      </w:r>
    </w:p>
  </w:footnote>
  <w:footnote w:type="continuationSeparator" w:id="0">
    <w:p w14:paraId="77927157" w14:textId="77777777" w:rsidR="00351969" w:rsidRDefault="00351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ABFE3" w14:textId="77777777" w:rsidR="00C16346" w:rsidRDefault="00C16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9D5" w14:textId="77777777" w:rsidR="00C16346" w:rsidRDefault="00C163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8530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92D"/>
    <w:rsid w:val="0000331A"/>
    <w:rsid w:val="00150D7E"/>
    <w:rsid w:val="00167DCC"/>
    <w:rsid w:val="001C22E3"/>
    <w:rsid w:val="001D5B1E"/>
    <w:rsid w:val="00351969"/>
    <w:rsid w:val="004842F0"/>
    <w:rsid w:val="004E070D"/>
    <w:rsid w:val="0060654D"/>
    <w:rsid w:val="0067208E"/>
    <w:rsid w:val="007064BA"/>
    <w:rsid w:val="00820A4B"/>
    <w:rsid w:val="00821C80"/>
    <w:rsid w:val="008C492D"/>
    <w:rsid w:val="00936CFB"/>
    <w:rsid w:val="0095247D"/>
    <w:rsid w:val="00980415"/>
    <w:rsid w:val="009C437A"/>
    <w:rsid w:val="00AA594F"/>
    <w:rsid w:val="00B11EA3"/>
    <w:rsid w:val="00B41A5F"/>
    <w:rsid w:val="00B551AF"/>
    <w:rsid w:val="00C16346"/>
    <w:rsid w:val="00C349E8"/>
    <w:rsid w:val="00D52F5E"/>
    <w:rsid w:val="00D578D6"/>
    <w:rsid w:val="00E07512"/>
    <w:rsid w:val="00E21097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ED9F7"/>
  <w15:chartTrackingRefBased/>
  <w15:docId w15:val="{FCB36496-9706-4FF6-A35C-E3617818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3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8</cp:revision>
  <cp:lastPrinted>2023-06-19T09:53:00Z</cp:lastPrinted>
  <dcterms:created xsi:type="dcterms:W3CDTF">2021-03-02T12:07:00Z</dcterms:created>
  <dcterms:modified xsi:type="dcterms:W3CDTF">2023-06-19T09:53:00Z</dcterms:modified>
</cp:coreProperties>
</file>