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7D739D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45670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987240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229C7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2229C7">
        <w:rPr>
          <w:b/>
          <w:sz w:val="22"/>
          <w:szCs w:val="22"/>
        </w:rPr>
        <w:t>.271.1</w:t>
      </w:r>
      <w:r w:rsidR="009D54BB">
        <w:rPr>
          <w:b/>
          <w:sz w:val="22"/>
          <w:szCs w:val="22"/>
        </w:rPr>
        <w:t>9</w:t>
      </w:r>
      <w:r w:rsidR="002229C7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2229C7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FCFF522" w14:textId="77777777" w:rsidR="00345670" w:rsidRDefault="00345670" w:rsidP="00345670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Zakup wraz z montażem 8 sztuk muszli samoczyszczących i </w:t>
      </w:r>
      <w:proofErr w:type="spellStart"/>
      <w:r>
        <w:rPr>
          <w:b/>
        </w:rPr>
        <w:t>samodezynfekujących</w:t>
      </w:r>
      <w:proofErr w:type="spellEnd"/>
      <w:r>
        <w:rPr>
          <w:b/>
        </w:rPr>
        <w:t xml:space="preserve"> dla potrzeb Oddziału Chorób  Wewnętrznych Szpitala Specjalistycznego im. S. Żeromskiego SP ZOZ w Krakowie</w:t>
      </w:r>
    </w:p>
    <w:p w14:paraId="75B67756" w14:textId="77777777" w:rsidR="00345670" w:rsidRDefault="00345670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4D876B09" w14:textId="044F6A8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197721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D5EC2" w14:textId="77777777" w:rsidR="00337F85" w:rsidRDefault="00337F85">
      <w:r>
        <w:separator/>
      </w:r>
    </w:p>
  </w:endnote>
  <w:endnote w:type="continuationSeparator" w:id="0">
    <w:p w14:paraId="1283651F" w14:textId="77777777" w:rsidR="00337F85" w:rsidRDefault="0033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69D16" w14:textId="77777777" w:rsidR="00337F85" w:rsidRDefault="00337F85">
      <w:r>
        <w:separator/>
      </w:r>
    </w:p>
  </w:footnote>
  <w:footnote w:type="continuationSeparator" w:id="0">
    <w:p w14:paraId="1ACDBCA0" w14:textId="77777777" w:rsidR="00337F85" w:rsidRDefault="00337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97721"/>
    <w:rsid w:val="001A1C3F"/>
    <w:rsid w:val="00204613"/>
    <w:rsid w:val="002229C7"/>
    <w:rsid w:val="002512F3"/>
    <w:rsid w:val="002B1E07"/>
    <w:rsid w:val="002C2DE7"/>
    <w:rsid w:val="002D160C"/>
    <w:rsid w:val="002D3BDF"/>
    <w:rsid w:val="002F4311"/>
    <w:rsid w:val="003024A8"/>
    <w:rsid w:val="00307E5F"/>
    <w:rsid w:val="00312A4F"/>
    <w:rsid w:val="0032263F"/>
    <w:rsid w:val="00336EEB"/>
    <w:rsid w:val="00337F85"/>
    <w:rsid w:val="00345670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3F51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238F7"/>
    <w:rsid w:val="00952336"/>
    <w:rsid w:val="009A21D7"/>
    <w:rsid w:val="009A4A2C"/>
    <w:rsid w:val="009A4CD3"/>
    <w:rsid w:val="009D1B04"/>
    <w:rsid w:val="009D54BB"/>
    <w:rsid w:val="009E1BB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2023-05-24T10:31:00Z</dcterms:created>
  <dcterms:modified xsi:type="dcterms:W3CDTF">2023-06-19T12:00:00Z</dcterms:modified>
</cp:coreProperties>
</file>