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8936D" w14:textId="073225C5" w:rsidR="00114568" w:rsidRDefault="00114568" w:rsidP="00114568">
      <w:pPr>
        <w:keepNext/>
        <w:spacing w:after="60"/>
        <w:jc w:val="right"/>
        <w:outlineLvl w:val="3"/>
        <w:rPr>
          <w:bCs/>
          <w:sz w:val="22"/>
          <w:szCs w:val="22"/>
        </w:rPr>
      </w:pPr>
      <w:r w:rsidRPr="00114568">
        <w:rPr>
          <w:bCs/>
          <w:sz w:val="22"/>
          <w:szCs w:val="22"/>
        </w:rPr>
        <w:t xml:space="preserve">Załącznik nr </w:t>
      </w:r>
      <w:r w:rsidR="002F3FA4">
        <w:rPr>
          <w:bCs/>
          <w:sz w:val="22"/>
          <w:szCs w:val="22"/>
        </w:rPr>
        <w:t>2</w:t>
      </w:r>
      <w:r w:rsidRPr="00114568">
        <w:rPr>
          <w:b/>
          <w:bCs/>
          <w:sz w:val="22"/>
          <w:szCs w:val="22"/>
        </w:rPr>
        <w:t xml:space="preserve"> </w:t>
      </w:r>
      <w:r w:rsidRPr="00114568">
        <w:rPr>
          <w:bCs/>
          <w:sz w:val="22"/>
          <w:szCs w:val="22"/>
        </w:rPr>
        <w:t>do SIWZ</w:t>
      </w:r>
    </w:p>
    <w:p w14:paraId="45372F14" w14:textId="7A672642" w:rsidR="0057653B" w:rsidRPr="000F2C92" w:rsidRDefault="0057653B" w:rsidP="0057653B">
      <w:pPr>
        <w:pStyle w:val="Nagwek"/>
      </w:pPr>
      <w:r w:rsidRPr="000F2C92">
        <w:t xml:space="preserve">Znak sprawy </w:t>
      </w:r>
      <w:r w:rsidR="00261CA6">
        <w:t>SZP-271-1</w:t>
      </w:r>
      <w:r w:rsidR="00CF552A">
        <w:t>9</w:t>
      </w:r>
      <w:r w:rsidR="00261CA6">
        <w:t>-2023</w:t>
      </w:r>
    </w:p>
    <w:p w14:paraId="02074BBA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10D5B98E" w14:textId="2CEC28DD" w:rsidR="000B7367" w:rsidRDefault="00C437AC" w:rsidP="000B7367">
      <w:pPr>
        <w:widowControl w:val="0"/>
        <w:adjustRightInd w:val="0"/>
        <w:spacing w:after="240" w:line="360" w:lineRule="atLeast"/>
        <w:jc w:val="center"/>
        <w:textAlignment w:val="baseline"/>
        <w:rPr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 xml:space="preserve">w trybie </w:t>
      </w:r>
      <w:r w:rsidR="00261CA6">
        <w:rPr>
          <w:b/>
          <w:sz w:val="22"/>
          <w:szCs w:val="22"/>
        </w:rPr>
        <w:t xml:space="preserve">przetargu podstawowego bez negocjacji </w:t>
      </w:r>
      <w:r w:rsidR="00114568" w:rsidRPr="00114568">
        <w:rPr>
          <w:sz w:val="22"/>
          <w:szCs w:val="22"/>
        </w:rPr>
        <w:t xml:space="preserve"> na: </w:t>
      </w:r>
    </w:p>
    <w:p w14:paraId="0C3A20B1" w14:textId="7871A499" w:rsidR="00CF552A" w:rsidRDefault="00CF552A" w:rsidP="00114568">
      <w:pPr>
        <w:spacing w:after="120" w:line="276" w:lineRule="auto"/>
        <w:jc w:val="both"/>
        <w:rPr>
          <w:b/>
        </w:rPr>
      </w:pPr>
      <w:r w:rsidRPr="00CF552A">
        <w:rPr>
          <w:b/>
        </w:rPr>
        <w:t xml:space="preserve">Zakup wraz z montażem 8 sztuk muszli samoczyszczących i </w:t>
      </w:r>
      <w:proofErr w:type="spellStart"/>
      <w:r w:rsidRPr="00CF552A">
        <w:rPr>
          <w:b/>
        </w:rPr>
        <w:t>samodezynfekuj</w:t>
      </w:r>
      <w:r>
        <w:rPr>
          <w:b/>
        </w:rPr>
        <w:t>ąc</w:t>
      </w:r>
      <w:r w:rsidRPr="00CF552A">
        <w:rPr>
          <w:b/>
        </w:rPr>
        <w:t>ych</w:t>
      </w:r>
      <w:proofErr w:type="spellEnd"/>
      <w:r w:rsidRPr="00CF552A">
        <w:rPr>
          <w:b/>
        </w:rPr>
        <w:t xml:space="preserve"> dla potrzeb Oddziału Chorób  Wewnętrznych Szpitala Specjalistycznego im. S. Żeromskiego SP ZOZ w Krakowie </w:t>
      </w:r>
    </w:p>
    <w:p w14:paraId="40639798" w14:textId="0DCF7CFA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14:paraId="47BB6DAC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7C6B35F3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38019CA5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7"/>
        <w:gridCol w:w="6175"/>
      </w:tblGrid>
      <w:tr w:rsidR="000F2C92" w:rsidRPr="000F2C92" w14:paraId="37CF0EBF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30E3390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80FF8F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30915B95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D75884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0F921C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3EA5D76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37334E0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5C055B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D3D4CC8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7B45568B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E160151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B48BA6F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53B74BA7" w14:textId="2BBB0B0B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Wykonawca jest </w:t>
            </w:r>
          </w:p>
        </w:tc>
        <w:tc>
          <w:tcPr>
            <w:tcW w:w="6237" w:type="dxa"/>
            <w:shd w:val="clear" w:color="auto" w:fill="auto"/>
          </w:tcPr>
          <w:p w14:paraId="2E6A6B88" w14:textId="77777777" w:rsidR="00CA7E29" w:rsidRDefault="00CA7E29" w:rsidP="00CA7E29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43ABFE5F" w14:textId="77777777" w:rsidR="00CA7E29" w:rsidRDefault="00CA7E29" w:rsidP="00CA7E29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384A64AB" w14:textId="77777777" w:rsidR="00CA7E29" w:rsidRDefault="00CA7E29" w:rsidP="00CA7E29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1904CC04" w14:textId="77777777" w:rsidR="00CA7E29" w:rsidRDefault="00CA7E29" w:rsidP="00CA7E29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68136B66" w14:textId="77777777" w:rsidR="00CA7E29" w:rsidRDefault="00CA7E29" w:rsidP="00CA7E29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4C0C1FDD" w14:textId="77777777" w:rsidR="00CA7E29" w:rsidRDefault="00CA7E29" w:rsidP="00CA7E29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39DE2BF2" w14:textId="082F4C23" w:rsidR="000F2C92" w:rsidRPr="000F2C92" w:rsidRDefault="00CA7E29" w:rsidP="00CA7E29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5024EDCB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33C36ACD" w14:textId="0EF9B1BC"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bookmarkStart w:id="0" w:name="_Ref65587254"/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przedmiotu zamówienia zgodnie ze Specyfikacją Istotnych Warunków Zamówienia, stosując niżej wymienione stawki:</w:t>
      </w:r>
      <w:bookmarkEnd w:id="0"/>
    </w:p>
    <w:p w14:paraId="1F959778" w14:textId="77777777" w:rsidR="00392533" w:rsidRPr="0097776D" w:rsidRDefault="00392533" w:rsidP="0039253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>
        <w:rPr>
          <w:sz w:val="22"/>
        </w:rPr>
        <w:t>_________________________________________________________</w:t>
      </w:r>
      <w:r w:rsidRPr="0097776D">
        <w:rPr>
          <w:sz w:val="22"/>
        </w:rPr>
        <w:t xml:space="preserve"> zł netto</w:t>
      </w:r>
    </w:p>
    <w:p w14:paraId="48E0AAE3" w14:textId="77777777" w:rsidR="00392533" w:rsidRPr="0097776D" w:rsidRDefault="00392533" w:rsidP="0039253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6E08AD90" w14:textId="77777777" w:rsidR="00392533" w:rsidRPr="0097776D" w:rsidRDefault="00392533" w:rsidP="00392533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5DF76B1E" w14:textId="77777777" w:rsidR="00392533" w:rsidRPr="0097776D" w:rsidRDefault="00392533" w:rsidP="0039253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Pr="0097776D">
        <w:rPr>
          <w:sz w:val="22"/>
        </w:rPr>
        <w:t xml:space="preserve"> zł brutto </w:t>
      </w:r>
    </w:p>
    <w:p w14:paraId="6BA477D2" w14:textId="2D2D29C8" w:rsidR="00392533" w:rsidRDefault="00392533" w:rsidP="00392533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</w:t>
      </w:r>
    </w:p>
    <w:p w14:paraId="020A5A68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623AEF1E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14:paraId="2853DF50" w14:textId="77777777" w:rsidR="0031134B" w:rsidRDefault="00114568" w:rsidP="00F010C5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 w:rsidRPr="0031134B">
        <w:rPr>
          <w:sz w:val="22"/>
        </w:rPr>
        <w:t>uważamy się za związanych niniejszą ofertą na czas wskazany w Specyfikacji Istotnych Warunków Zamówienia;</w:t>
      </w:r>
    </w:p>
    <w:p w14:paraId="4DD5F327" w14:textId="55506017" w:rsidR="0031134B" w:rsidRPr="00CF552A" w:rsidRDefault="0031134B" w:rsidP="00E76454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 w:rsidRPr="00CF552A">
        <w:rPr>
          <w:sz w:val="22"/>
        </w:rPr>
        <w:t xml:space="preserve">zrealizujemy zamówienie </w:t>
      </w:r>
      <w:r w:rsidR="00FB2F6A" w:rsidRPr="00CF552A">
        <w:rPr>
          <w:sz w:val="22"/>
        </w:rPr>
        <w:t xml:space="preserve">w terminie </w:t>
      </w:r>
      <w:r w:rsidR="00CF552A" w:rsidRPr="00CF552A">
        <w:rPr>
          <w:sz w:val="22"/>
        </w:rPr>
        <w:t xml:space="preserve">do 3 miesięcy od dnia zawarcia umowy. </w:t>
      </w:r>
    </w:p>
    <w:p w14:paraId="0CCE9A9A" w14:textId="42AD8602" w:rsidR="00F7772F" w:rsidRDefault="00383783" w:rsidP="00F010C5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o</w:t>
      </w:r>
      <w:r w:rsidR="00CF552A">
        <w:rPr>
          <w:sz w:val="22"/>
        </w:rPr>
        <w:t xml:space="preserve">ferujemy wydłużenie terminu gwarancji na urządzenia ………………………………………… ( 24 miesiące, 36 miesięcy, 48 miesięcy)* należy podać pod rygorem odrzucenia oferty. </w:t>
      </w:r>
    </w:p>
    <w:p w14:paraId="722D6B56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37BB050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57E10" w:rsidRPr="001661BD" w14:paraId="3B2C488E" w14:textId="77777777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27C075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F28B6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399B0A7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lastRenderedPageBreak/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1AA4AD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14:paraId="31FB9117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842E8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B9785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0AFF9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14:paraId="60D31209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9EA96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93E0F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E7673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C67DD2E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579CF57E" w14:textId="77777777"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3B82BD10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14:paraId="219BE3EF" w14:textId="36557A6E" w:rsidR="00114568" w:rsidRPr="00D402AA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="00D402AA">
        <w:rPr>
          <w:sz w:val="22"/>
        </w:rPr>
        <w:t>;</w:t>
      </w:r>
    </w:p>
    <w:p w14:paraId="08468BC8" w14:textId="7B51B1D2" w:rsidR="00D402AA" w:rsidRPr="00D402AA" w:rsidRDefault="00D402AA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D402AA">
        <w:rPr>
          <w:sz w:val="22"/>
          <w:szCs w:val="22"/>
        </w:rPr>
        <w:t xml:space="preserve">oświadczamy, że z chwilą podpisania umowy wniesiemy zabezpieczenie należytego wykonania umowy w wysokości  </w:t>
      </w:r>
      <w:r w:rsidR="00224748">
        <w:rPr>
          <w:sz w:val="22"/>
          <w:szCs w:val="22"/>
        </w:rPr>
        <w:t>5</w:t>
      </w:r>
      <w:r w:rsidRPr="00D402AA">
        <w:rPr>
          <w:sz w:val="22"/>
          <w:szCs w:val="22"/>
        </w:rPr>
        <w:t xml:space="preserve"> % ceny ofertowej.</w:t>
      </w:r>
    </w:p>
    <w:p w14:paraId="7484087C" w14:textId="77777777" w:rsidR="00114568" w:rsidRPr="00457E10" w:rsidRDefault="00114568" w:rsidP="00114568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11D8823E" w14:textId="7CD91736" w:rsidR="00114568" w:rsidRPr="002078F7" w:rsidRDefault="0057653B" w:rsidP="008D7310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10"/>
          <w:szCs w:val="10"/>
        </w:rPr>
      </w:pPr>
      <w:r w:rsidRPr="002078F7">
        <w:rPr>
          <w:b/>
          <w:sz w:val="22"/>
          <w:szCs w:val="22"/>
        </w:rPr>
        <w:t>Oświadczenie o obowiązku podatkowym</w:t>
      </w:r>
      <w:r w:rsidR="002078F7">
        <w:rPr>
          <w:b/>
          <w:sz w:val="22"/>
          <w:szCs w:val="22"/>
        </w:rPr>
        <w:t>:</w:t>
      </w:r>
    </w:p>
    <w:p w14:paraId="528FEEFE" w14:textId="39A76443" w:rsidR="002078F7" w:rsidRDefault="00A03C53" w:rsidP="002078F7">
      <w:pPr>
        <w:spacing w:before="240" w:after="120" w:line="360" w:lineRule="auto"/>
        <w:ind w:left="284"/>
        <w:contextualSpacing/>
        <w:jc w:val="both"/>
      </w:pPr>
      <w:r>
        <w:t>O</w:t>
      </w:r>
      <w:r w:rsidR="002078F7" w:rsidRPr="002078F7">
        <w:t>świadczam/y, że wybór oferty nie będzie/ będzie ……………………( należy przekreślić</w:t>
      </w:r>
      <w:r w:rsidR="002078F7">
        <w:t xml:space="preserve"> </w:t>
      </w:r>
      <w:r w:rsidR="002078F7" w:rsidRPr="002078F7">
        <w:t>odpowiednio) prowadził do powstania u Zamawiającego obowiązku podatkowego zgodnie z przepisami o podatku od towarów i usług</w:t>
      </w:r>
      <w:r w:rsidR="002078F7">
        <w:t>.</w:t>
      </w:r>
      <w:r>
        <w:t xml:space="preserve"> </w:t>
      </w:r>
    </w:p>
    <w:p w14:paraId="59C197C1" w14:textId="77777777" w:rsidR="002078F7" w:rsidRPr="00A03C53" w:rsidRDefault="002078F7" w:rsidP="00A03C53">
      <w:pPr>
        <w:spacing w:before="240" w:after="120"/>
        <w:ind w:left="284"/>
        <w:contextualSpacing/>
        <w:jc w:val="both"/>
        <w:rPr>
          <w:i/>
          <w:iCs/>
          <w:sz w:val="20"/>
          <w:szCs w:val="20"/>
        </w:rPr>
      </w:pPr>
      <w:r w:rsidRPr="00A03C53">
        <w:rPr>
          <w:i/>
          <w:iCs/>
          <w:sz w:val="20"/>
          <w:szCs w:val="20"/>
        </w:rPr>
        <w:t>W przypadku powstania  obowiązku podatkowego należy wpisać usługę/usługi, która będzie prowadziła do powstania u Zamawiającego obowiązku podatkowego zgodnie z przepisami o podatku od towarów i usług oraz określić czego będzie  dotyczył...................................................................................................(podać)</w:t>
      </w:r>
    </w:p>
    <w:p w14:paraId="27E7C30D" w14:textId="32BEBA1A" w:rsidR="002078F7" w:rsidRPr="00A03C53" w:rsidRDefault="00A03C53" w:rsidP="00A03C53">
      <w:pPr>
        <w:spacing w:before="240" w:after="120"/>
        <w:ind w:left="284"/>
        <w:contextualSpacing/>
        <w:jc w:val="both"/>
        <w:rPr>
          <w:b/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w</w:t>
      </w:r>
      <w:r w:rsidR="002078F7" w:rsidRPr="00A03C53">
        <w:rPr>
          <w:i/>
          <w:iCs/>
          <w:sz w:val="20"/>
          <w:szCs w:val="20"/>
        </w:rPr>
        <w:t>raz z podaniem jej wartości netto ( bez kwoty podatku ) która będzie  wynosiła...................................................................PLN.</w:t>
      </w:r>
    </w:p>
    <w:p w14:paraId="0E801F93" w14:textId="77777777" w:rsidR="002078F7" w:rsidRPr="002078F7" w:rsidRDefault="002078F7" w:rsidP="002078F7">
      <w:pPr>
        <w:spacing w:before="240" w:after="120" w:line="360" w:lineRule="auto"/>
        <w:contextualSpacing/>
        <w:jc w:val="both"/>
        <w:rPr>
          <w:sz w:val="10"/>
          <w:szCs w:val="10"/>
        </w:rPr>
      </w:pPr>
    </w:p>
    <w:p w14:paraId="3A092F88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5F6BECB0" w14:textId="77777777" w:rsidTr="00866E4F">
        <w:tc>
          <w:tcPr>
            <w:tcW w:w="2551" w:type="dxa"/>
            <w:shd w:val="clear" w:color="auto" w:fill="auto"/>
            <w:vAlign w:val="center"/>
          </w:tcPr>
          <w:p w14:paraId="0D71584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054C73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1810AECB" w14:textId="77777777" w:rsidTr="00866E4F">
        <w:tc>
          <w:tcPr>
            <w:tcW w:w="2551" w:type="dxa"/>
            <w:shd w:val="clear" w:color="auto" w:fill="auto"/>
            <w:vAlign w:val="center"/>
          </w:tcPr>
          <w:p w14:paraId="4A63F600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77E1449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11D96AF5" w14:textId="77777777" w:rsidTr="00866E4F">
        <w:tc>
          <w:tcPr>
            <w:tcW w:w="2551" w:type="dxa"/>
            <w:shd w:val="clear" w:color="auto" w:fill="auto"/>
            <w:vAlign w:val="center"/>
          </w:tcPr>
          <w:p w14:paraId="530E711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C158D4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0D459DC" w14:textId="77777777" w:rsidTr="00866E4F">
        <w:tc>
          <w:tcPr>
            <w:tcW w:w="2551" w:type="dxa"/>
            <w:shd w:val="clear" w:color="auto" w:fill="auto"/>
            <w:vAlign w:val="center"/>
          </w:tcPr>
          <w:p w14:paraId="5CE8F937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70ADA65E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7D88348B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6D54C0B7" w14:textId="77777777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67720F02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1DB6BA89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61EE873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6AC82C9C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1C645CA7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51432F6F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footerReference w:type="default" r:id="rId7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AE284" w14:textId="77777777" w:rsidR="0086008A" w:rsidRDefault="0086008A">
      <w:r>
        <w:separator/>
      </w:r>
    </w:p>
  </w:endnote>
  <w:endnote w:type="continuationSeparator" w:id="0">
    <w:p w14:paraId="71D0232E" w14:textId="77777777" w:rsidR="0086008A" w:rsidRDefault="00860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3FB9A" w14:textId="77777777"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F5D8F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E81A89" w14:textId="77777777"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B976E" w14:textId="77777777" w:rsidR="0086008A" w:rsidRDefault="0086008A">
      <w:r>
        <w:separator/>
      </w:r>
    </w:p>
  </w:footnote>
  <w:footnote w:type="continuationSeparator" w:id="0">
    <w:p w14:paraId="2E401A5C" w14:textId="77777777" w:rsidR="0086008A" w:rsidRDefault="0086008A">
      <w:r>
        <w:continuationSeparator/>
      </w:r>
    </w:p>
  </w:footnote>
  <w:footnote w:id="1">
    <w:p w14:paraId="3AEC6D85" w14:textId="77777777"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1B325099" w14:textId="77777777"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744AC9C8" w14:textId="77777777"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742BF371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5272492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1E5641F"/>
    <w:multiLevelType w:val="hybridMultilevel"/>
    <w:tmpl w:val="97809B46"/>
    <w:lvl w:ilvl="0" w:tplc="BADC2220">
      <w:start w:val="2"/>
      <w:numFmt w:val="lowerLetter"/>
      <w:lvlText w:val="%1)"/>
      <w:lvlJc w:val="left"/>
      <w:pPr>
        <w:ind w:left="10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2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3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16F2691C"/>
    <w:multiLevelType w:val="hybridMultilevel"/>
    <w:tmpl w:val="97809B46"/>
    <w:lvl w:ilvl="0" w:tplc="BADC2220">
      <w:start w:val="2"/>
      <w:numFmt w:val="lowerLetter"/>
      <w:lvlText w:val="%1)"/>
      <w:lvlJc w:val="left"/>
      <w:pPr>
        <w:ind w:left="10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12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37309C2"/>
    <w:multiLevelType w:val="hybridMultilevel"/>
    <w:tmpl w:val="A3F22D00"/>
    <w:lvl w:ilvl="0" w:tplc="3CE0CC3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3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509F2DC0"/>
    <w:multiLevelType w:val="hybridMultilevel"/>
    <w:tmpl w:val="97809B46"/>
    <w:lvl w:ilvl="0" w:tplc="BADC2220">
      <w:start w:val="2"/>
      <w:numFmt w:val="lowerLetter"/>
      <w:lvlText w:val="%1)"/>
      <w:lvlJc w:val="left"/>
      <w:pPr>
        <w:ind w:left="10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30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52E85062"/>
    <w:multiLevelType w:val="hybridMultilevel"/>
    <w:tmpl w:val="97809B46"/>
    <w:lvl w:ilvl="0" w:tplc="BADC2220">
      <w:start w:val="2"/>
      <w:numFmt w:val="lowerLetter"/>
      <w:lvlText w:val="%1)"/>
      <w:lvlJc w:val="left"/>
      <w:pPr>
        <w:ind w:left="10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32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 w16cid:durableId="648092140">
    <w:abstractNumId w:val="13"/>
  </w:num>
  <w:num w:numId="2" w16cid:durableId="913467088">
    <w:abstractNumId w:val="24"/>
  </w:num>
  <w:num w:numId="3" w16cid:durableId="953712550">
    <w:abstractNumId w:val="26"/>
  </w:num>
  <w:num w:numId="4" w16cid:durableId="522012724">
    <w:abstractNumId w:val="8"/>
  </w:num>
  <w:num w:numId="5" w16cid:durableId="1163935399">
    <w:abstractNumId w:val="30"/>
  </w:num>
  <w:num w:numId="6" w16cid:durableId="645545253">
    <w:abstractNumId w:val="9"/>
  </w:num>
  <w:num w:numId="7" w16cid:durableId="1429543641">
    <w:abstractNumId w:val="10"/>
  </w:num>
  <w:num w:numId="8" w16cid:durableId="1664431769">
    <w:abstractNumId w:val="34"/>
  </w:num>
  <w:num w:numId="9" w16cid:durableId="874275771">
    <w:abstractNumId w:val="7"/>
  </w:num>
  <w:num w:numId="10" w16cid:durableId="1418794921">
    <w:abstractNumId w:val="33"/>
  </w:num>
  <w:num w:numId="11" w16cid:durableId="1306395288">
    <w:abstractNumId w:val="28"/>
  </w:num>
  <w:num w:numId="12" w16cid:durableId="444816017">
    <w:abstractNumId w:val="15"/>
  </w:num>
  <w:num w:numId="13" w16cid:durableId="1353726444">
    <w:abstractNumId w:val="27"/>
  </w:num>
  <w:num w:numId="14" w16cid:durableId="661785503">
    <w:abstractNumId w:val="41"/>
  </w:num>
  <w:num w:numId="15" w16cid:durableId="1222906599">
    <w:abstractNumId w:val="25"/>
  </w:num>
  <w:num w:numId="16" w16cid:durableId="1810587239">
    <w:abstractNumId w:val="40"/>
  </w:num>
  <w:num w:numId="17" w16cid:durableId="585500303">
    <w:abstractNumId w:val="14"/>
  </w:num>
  <w:num w:numId="18" w16cid:durableId="2060398938">
    <w:abstractNumId w:val="18"/>
  </w:num>
  <w:num w:numId="19" w16cid:durableId="1987468689">
    <w:abstractNumId w:val="38"/>
  </w:num>
  <w:num w:numId="20" w16cid:durableId="741563978">
    <w:abstractNumId w:val="4"/>
  </w:num>
  <w:num w:numId="21" w16cid:durableId="1907715474">
    <w:abstractNumId w:val="32"/>
  </w:num>
  <w:num w:numId="22" w16cid:durableId="1665160501">
    <w:abstractNumId w:val="5"/>
  </w:num>
  <w:num w:numId="23" w16cid:durableId="822434400">
    <w:abstractNumId w:val="16"/>
  </w:num>
  <w:num w:numId="24" w16cid:durableId="1622876963">
    <w:abstractNumId w:val="36"/>
  </w:num>
  <w:num w:numId="25" w16cid:durableId="655305381">
    <w:abstractNumId w:val="12"/>
  </w:num>
  <w:num w:numId="26" w16cid:durableId="657072859">
    <w:abstractNumId w:val="17"/>
  </w:num>
  <w:num w:numId="27" w16cid:durableId="1142692492">
    <w:abstractNumId w:val="23"/>
  </w:num>
  <w:num w:numId="28" w16cid:durableId="1819153177">
    <w:abstractNumId w:val="19"/>
  </w:num>
  <w:num w:numId="29" w16cid:durableId="809828514">
    <w:abstractNumId w:val="6"/>
  </w:num>
  <w:num w:numId="30" w16cid:durableId="2091392398">
    <w:abstractNumId w:val="21"/>
  </w:num>
  <w:num w:numId="31" w16cid:durableId="1801419420">
    <w:abstractNumId w:val="3"/>
  </w:num>
  <w:num w:numId="32" w16cid:durableId="1735271323">
    <w:abstractNumId w:val="43"/>
  </w:num>
  <w:num w:numId="33" w16cid:durableId="1723359121">
    <w:abstractNumId w:val="22"/>
  </w:num>
  <w:num w:numId="34" w16cid:durableId="1413505096">
    <w:abstractNumId w:val="2"/>
  </w:num>
  <w:num w:numId="35" w16cid:durableId="558904677">
    <w:abstractNumId w:val="0"/>
  </w:num>
  <w:num w:numId="36" w16cid:durableId="654798026">
    <w:abstractNumId w:val="39"/>
  </w:num>
  <w:num w:numId="37" w16cid:durableId="786705451">
    <w:abstractNumId w:val="37"/>
  </w:num>
  <w:num w:numId="38" w16cid:durableId="540551539">
    <w:abstractNumId w:val="42"/>
  </w:num>
  <w:num w:numId="39" w16cid:durableId="143739165">
    <w:abstractNumId w:val="1"/>
  </w:num>
  <w:num w:numId="40" w16cid:durableId="725566510">
    <w:abstractNumId w:val="20"/>
  </w:num>
  <w:num w:numId="41" w16cid:durableId="544753182">
    <w:abstractNumId w:val="35"/>
  </w:num>
  <w:num w:numId="42" w16cid:durableId="2009207723">
    <w:abstractNumId w:val="31"/>
  </w:num>
  <w:num w:numId="43" w16cid:durableId="843515228">
    <w:abstractNumId w:val="29"/>
  </w:num>
  <w:num w:numId="44" w16cid:durableId="55308617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4CF"/>
    <w:rsid w:val="0003488D"/>
    <w:rsid w:val="00063C2F"/>
    <w:rsid w:val="000A07AB"/>
    <w:rsid w:val="000B7367"/>
    <w:rsid w:val="000D3D01"/>
    <w:rsid w:val="000F18FA"/>
    <w:rsid w:val="000F2C92"/>
    <w:rsid w:val="00114568"/>
    <w:rsid w:val="002078F7"/>
    <w:rsid w:val="00224748"/>
    <w:rsid w:val="002476AB"/>
    <w:rsid w:val="00261CA6"/>
    <w:rsid w:val="002E4007"/>
    <w:rsid w:val="002F04CF"/>
    <w:rsid w:val="002F3FA4"/>
    <w:rsid w:val="002F5418"/>
    <w:rsid w:val="00306360"/>
    <w:rsid w:val="003075AC"/>
    <w:rsid w:val="0031134B"/>
    <w:rsid w:val="00354AC4"/>
    <w:rsid w:val="00383783"/>
    <w:rsid w:val="00392533"/>
    <w:rsid w:val="003966E6"/>
    <w:rsid w:val="003C7FA8"/>
    <w:rsid w:val="003F0331"/>
    <w:rsid w:val="0041131B"/>
    <w:rsid w:val="0041182E"/>
    <w:rsid w:val="00415325"/>
    <w:rsid w:val="00457E10"/>
    <w:rsid w:val="00480118"/>
    <w:rsid w:val="004F5D8F"/>
    <w:rsid w:val="00562AB5"/>
    <w:rsid w:val="0057653B"/>
    <w:rsid w:val="00612DD9"/>
    <w:rsid w:val="006247C7"/>
    <w:rsid w:val="0062486A"/>
    <w:rsid w:val="00637863"/>
    <w:rsid w:val="006703E0"/>
    <w:rsid w:val="006A3EA0"/>
    <w:rsid w:val="00703495"/>
    <w:rsid w:val="007123C5"/>
    <w:rsid w:val="00733F44"/>
    <w:rsid w:val="00754090"/>
    <w:rsid w:val="00803633"/>
    <w:rsid w:val="0086008A"/>
    <w:rsid w:val="00866E4F"/>
    <w:rsid w:val="00867452"/>
    <w:rsid w:val="008A7069"/>
    <w:rsid w:val="008E60C4"/>
    <w:rsid w:val="00914714"/>
    <w:rsid w:val="00954CF0"/>
    <w:rsid w:val="009F2032"/>
    <w:rsid w:val="00A03C53"/>
    <w:rsid w:val="00A30385"/>
    <w:rsid w:val="00A77662"/>
    <w:rsid w:val="00A87EC6"/>
    <w:rsid w:val="00B21345"/>
    <w:rsid w:val="00B70888"/>
    <w:rsid w:val="00B70993"/>
    <w:rsid w:val="00C010FF"/>
    <w:rsid w:val="00C33979"/>
    <w:rsid w:val="00C437AC"/>
    <w:rsid w:val="00C57DDD"/>
    <w:rsid w:val="00CA7E29"/>
    <w:rsid w:val="00CC3772"/>
    <w:rsid w:val="00CF3228"/>
    <w:rsid w:val="00CF552A"/>
    <w:rsid w:val="00D274F5"/>
    <w:rsid w:val="00D402AA"/>
    <w:rsid w:val="00D451A9"/>
    <w:rsid w:val="00D4794E"/>
    <w:rsid w:val="00D522B8"/>
    <w:rsid w:val="00DA59BB"/>
    <w:rsid w:val="00DB30F2"/>
    <w:rsid w:val="00DF3193"/>
    <w:rsid w:val="00E54E5A"/>
    <w:rsid w:val="00EA0D83"/>
    <w:rsid w:val="00EA24FB"/>
    <w:rsid w:val="00EB3C67"/>
    <w:rsid w:val="00EB539B"/>
    <w:rsid w:val="00EC5468"/>
    <w:rsid w:val="00F43C37"/>
    <w:rsid w:val="00F46EEC"/>
    <w:rsid w:val="00F52B87"/>
    <w:rsid w:val="00F7772F"/>
    <w:rsid w:val="00FB2F6A"/>
    <w:rsid w:val="00FB4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5F6484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311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04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453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Elżbieta Jastrzębska-Kukawka</cp:lastModifiedBy>
  <cp:revision>3</cp:revision>
  <cp:lastPrinted>2023-06-19T09:47:00Z</cp:lastPrinted>
  <dcterms:created xsi:type="dcterms:W3CDTF">2023-06-19T08:40:00Z</dcterms:created>
  <dcterms:modified xsi:type="dcterms:W3CDTF">2023-06-19T09:47:00Z</dcterms:modified>
</cp:coreProperties>
</file>