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9ABE3" w14:textId="77777777" w:rsidR="00D665F5" w:rsidRDefault="009B165B" w:rsidP="002C0799">
      <w:pPr>
        <w:jc w:val="right"/>
        <w:rPr>
          <w:sz w:val="22"/>
          <w:szCs w:val="22"/>
        </w:rPr>
      </w:pPr>
      <w:r w:rsidRPr="009B165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B165B">
        <w:rPr>
          <w:sz w:val="22"/>
          <w:szCs w:val="22"/>
        </w:rPr>
        <w:t>2023-06-19</w:t>
      </w:r>
    </w:p>
    <w:p w14:paraId="04B3F06C" w14:textId="77777777" w:rsidR="00D665F5" w:rsidRPr="004F079B" w:rsidRDefault="00D665F5" w:rsidP="002C0799">
      <w:pPr>
        <w:jc w:val="right"/>
        <w:rPr>
          <w:sz w:val="22"/>
          <w:szCs w:val="22"/>
        </w:rPr>
      </w:pPr>
    </w:p>
    <w:p w14:paraId="061B0141" w14:textId="77777777" w:rsidR="009B165B" w:rsidRPr="009B165B" w:rsidRDefault="009B165B" w:rsidP="002C0799">
      <w:pPr>
        <w:rPr>
          <w:b/>
          <w:bCs/>
          <w:sz w:val="22"/>
          <w:szCs w:val="22"/>
        </w:rPr>
      </w:pPr>
      <w:r w:rsidRPr="009B165B">
        <w:rPr>
          <w:b/>
          <w:bCs/>
          <w:sz w:val="22"/>
          <w:szCs w:val="22"/>
        </w:rPr>
        <w:t>Akademia Górniczo - Hutnicza</w:t>
      </w:r>
    </w:p>
    <w:p w14:paraId="550BDFEC" w14:textId="77777777" w:rsidR="009B165B" w:rsidRPr="009B165B" w:rsidRDefault="009B165B" w:rsidP="002C0799">
      <w:pPr>
        <w:rPr>
          <w:b/>
          <w:bCs/>
          <w:sz w:val="22"/>
          <w:szCs w:val="22"/>
        </w:rPr>
      </w:pPr>
      <w:r w:rsidRPr="009B165B">
        <w:rPr>
          <w:b/>
          <w:bCs/>
          <w:sz w:val="22"/>
          <w:szCs w:val="22"/>
        </w:rPr>
        <w:t>im. Stanisława Staszica w Krakowie</w:t>
      </w:r>
    </w:p>
    <w:p w14:paraId="439A3B3F" w14:textId="77777777" w:rsidR="00D665F5" w:rsidRPr="00D91931" w:rsidRDefault="009B165B" w:rsidP="002C0799">
      <w:pPr>
        <w:rPr>
          <w:b/>
          <w:bCs/>
          <w:sz w:val="22"/>
          <w:szCs w:val="22"/>
        </w:rPr>
      </w:pPr>
      <w:r w:rsidRPr="009B165B">
        <w:rPr>
          <w:b/>
          <w:bCs/>
          <w:sz w:val="22"/>
          <w:szCs w:val="22"/>
        </w:rPr>
        <w:t>Dział Zamówień Publicznych</w:t>
      </w:r>
    </w:p>
    <w:p w14:paraId="0EDFC9EA" w14:textId="77777777" w:rsidR="00D665F5" w:rsidRPr="00BD5546" w:rsidRDefault="009B165B" w:rsidP="002C0799">
      <w:pPr>
        <w:rPr>
          <w:sz w:val="22"/>
          <w:szCs w:val="22"/>
        </w:rPr>
      </w:pPr>
      <w:r w:rsidRPr="009B165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B165B">
        <w:rPr>
          <w:sz w:val="22"/>
          <w:szCs w:val="22"/>
        </w:rPr>
        <w:t>30</w:t>
      </w:r>
    </w:p>
    <w:p w14:paraId="3A51CA4F" w14:textId="77777777" w:rsidR="00D665F5" w:rsidRPr="00BD5546" w:rsidRDefault="009B165B" w:rsidP="002C0799">
      <w:pPr>
        <w:rPr>
          <w:sz w:val="22"/>
          <w:szCs w:val="22"/>
        </w:rPr>
      </w:pPr>
      <w:r w:rsidRPr="009B165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B165B">
        <w:rPr>
          <w:sz w:val="22"/>
          <w:szCs w:val="22"/>
        </w:rPr>
        <w:t>Kraków</w:t>
      </w:r>
    </w:p>
    <w:p w14:paraId="6ECB0A4B" w14:textId="77777777" w:rsidR="00A80738" w:rsidRDefault="00D665F5" w:rsidP="002C0799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B165B" w:rsidRPr="009B165B">
        <w:rPr>
          <w:b/>
          <w:sz w:val="22"/>
          <w:szCs w:val="22"/>
        </w:rPr>
        <w:t>KC-zp.272-292/23</w:t>
      </w:r>
      <w:r w:rsidR="00A80738">
        <w:rPr>
          <w:sz w:val="24"/>
        </w:rPr>
        <w:tab/>
        <w:t xml:space="preserve"> </w:t>
      </w:r>
    </w:p>
    <w:p w14:paraId="7E56D807" w14:textId="77777777" w:rsidR="00A80738" w:rsidRDefault="00A80738" w:rsidP="002C0799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AA7D40" w14:textId="77777777" w:rsidR="00A80738" w:rsidRDefault="00A80738" w:rsidP="002C0799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93F210" w14:textId="77777777" w:rsidR="00A80738" w:rsidRDefault="00A80738" w:rsidP="002C0799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BA4CA4" w14:textId="77777777" w:rsidR="00A80738" w:rsidRPr="00A80738" w:rsidRDefault="00A80738" w:rsidP="002C079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71B2119" w14:textId="77777777" w:rsidR="00A80738" w:rsidRDefault="00A80738" w:rsidP="002C0799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6D176C0" w14:textId="77777777" w:rsidR="00C659E2" w:rsidRPr="00577BC6" w:rsidRDefault="00C659E2" w:rsidP="002C0799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B165B" w:rsidRPr="009B165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CC58635" w14:textId="77777777" w:rsidR="00A80738" w:rsidRDefault="009B165B" w:rsidP="002C0799">
      <w:pPr>
        <w:pStyle w:val="Tekstpodstawowywcity"/>
        <w:ind w:firstLine="0"/>
        <w:jc w:val="center"/>
        <w:rPr>
          <w:b/>
          <w:sz w:val="22"/>
          <w:szCs w:val="22"/>
        </w:rPr>
      </w:pPr>
      <w:r w:rsidRPr="009B165B">
        <w:rPr>
          <w:b/>
          <w:sz w:val="22"/>
          <w:szCs w:val="22"/>
        </w:rPr>
        <w:t>remont toalet w pawilonie D-10 AGH w Krakowie - KC-zp.272-292/23</w:t>
      </w:r>
    </w:p>
    <w:p w14:paraId="4240D4DD" w14:textId="77777777" w:rsidR="002C0799" w:rsidRPr="00577BC6" w:rsidRDefault="002C0799" w:rsidP="002C0799">
      <w:pPr>
        <w:pStyle w:val="Tekstpodstawowywcity"/>
        <w:ind w:firstLine="0"/>
        <w:jc w:val="center"/>
        <w:rPr>
          <w:sz w:val="22"/>
          <w:szCs w:val="22"/>
        </w:rPr>
      </w:pPr>
    </w:p>
    <w:p w14:paraId="60BA6CA7" w14:textId="77777777" w:rsidR="00D665F5" w:rsidRPr="00577BC6" w:rsidRDefault="00D665F5" w:rsidP="002C0799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AE734DB" w14:textId="77777777" w:rsidR="00A80738" w:rsidRDefault="00D665F5" w:rsidP="002C0799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B165B" w:rsidRPr="009B165B">
        <w:rPr>
          <w:sz w:val="22"/>
          <w:szCs w:val="22"/>
        </w:rPr>
        <w:t>19/06/2023</w:t>
      </w:r>
      <w:r w:rsidR="00FF4AB1" w:rsidRPr="00577BC6">
        <w:rPr>
          <w:sz w:val="22"/>
          <w:szCs w:val="22"/>
        </w:rPr>
        <w:t xml:space="preserve"> o godz. </w:t>
      </w:r>
      <w:r w:rsidR="009B165B" w:rsidRPr="009B165B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p w14:paraId="67BD3BBC" w14:textId="77777777" w:rsidR="002C0799" w:rsidRPr="00577BC6" w:rsidRDefault="002C0799" w:rsidP="002C0799">
      <w:pPr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D32B7A5" w14:textId="77777777" w:rsidTr="003F57CD">
        <w:tc>
          <w:tcPr>
            <w:tcW w:w="993" w:type="dxa"/>
            <w:shd w:val="clear" w:color="auto" w:fill="auto"/>
            <w:vAlign w:val="center"/>
          </w:tcPr>
          <w:p w14:paraId="42E3AEDE" w14:textId="77777777" w:rsidR="00D665F5" w:rsidRPr="00490DC0" w:rsidRDefault="00D665F5" w:rsidP="002C0799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3B8577C" w14:textId="77777777" w:rsidR="00D665F5" w:rsidRPr="00490DC0" w:rsidRDefault="00D665F5" w:rsidP="002C0799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010BE9" w14:textId="77777777" w:rsidR="00D665F5" w:rsidRPr="00490DC0" w:rsidRDefault="00D665F5" w:rsidP="002C0799">
            <w:pPr>
              <w:jc w:val="center"/>
            </w:pPr>
            <w:r w:rsidRPr="00490DC0">
              <w:t>Cena oferty</w:t>
            </w:r>
          </w:p>
        </w:tc>
      </w:tr>
      <w:tr w:rsidR="009B165B" w:rsidRPr="00493F8C" w14:paraId="4D3A46F3" w14:textId="77777777" w:rsidTr="00CF57F0">
        <w:tc>
          <w:tcPr>
            <w:tcW w:w="993" w:type="dxa"/>
            <w:shd w:val="clear" w:color="auto" w:fill="auto"/>
            <w:vAlign w:val="center"/>
          </w:tcPr>
          <w:p w14:paraId="5DBC1227" w14:textId="77777777" w:rsidR="009B165B" w:rsidRPr="00490DC0" w:rsidRDefault="009B165B" w:rsidP="002C0799">
            <w:pPr>
              <w:jc w:val="center"/>
            </w:pPr>
            <w:r w:rsidRPr="009B165B">
              <w:t>1</w:t>
            </w:r>
          </w:p>
        </w:tc>
        <w:tc>
          <w:tcPr>
            <w:tcW w:w="5244" w:type="dxa"/>
            <w:shd w:val="clear" w:color="auto" w:fill="auto"/>
          </w:tcPr>
          <w:p w14:paraId="0B9F50EC" w14:textId="679E8CD9" w:rsidR="002C0799" w:rsidRDefault="002C0799" w:rsidP="002C0799">
            <w:r>
              <w:t>Konsorcjum firm</w:t>
            </w:r>
          </w:p>
          <w:p w14:paraId="2C79C3F4" w14:textId="77777777" w:rsidR="002C0799" w:rsidRDefault="002C0799" w:rsidP="002C0799">
            <w:r>
              <w:t xml:space="preserve">Lider - Personel </w:t>
            </w:r>
            <w:proofErr w:type="spellStart"/>
            <w:r>
              <w:t>Procare</w:t>
            </w:r>
            <w:proofErr w:type="spellEnd"/>
            <w:r>
              <w:t xml:space="preserve"> sp. z o.o., ul. Św. Filipa 23/4, 31-150 Kraków</w:t>
            </w:r>
          </w:p>
          <w:p w14:paraId="13113A83" w14:textId="04B3409A" w:rsidR="009B165B" w:rsidRPr="00490DC0" w:rsidRDefault="002C0799" w:rsidP="002C0799">
            <w:r>
              <w:t xml:space="preserve">Partner - </w:t>
            </w:r>
            <w:r w:rsidR="009B165B" w:rsidRPr="009B165B">
              <w:t>Majer Piotr Majerski</w:t>
            </w:r>
          </w:p>
          <w:p w14:paraId="16FE6CFD" w14:textId="77777777" w:rsidR="009B165B" w:rsidRPr="00490DC0" w:rsidRDefault="009B165B" w:rsidP="002C0799">
            <w:r w:rsidRPr="009B165B">
              <w:t>Chałupnika</w:t>
            </w:r>
            <w:r w:rsidRPr="00490DC0">
              <w:t xml:space="preserve"> </w:t>
            </w:r>
            <w:r w:rsidRPr="009B165B">
              <w:t>4/75</w:t>
            </w:r>
            <w:r w:rsidRPr="00490DC0">
              <w:t xml:space="preserve"> </w:t>
            </w:r>
          </w:p>
          <w:p w14:paraId="39A7DEA2" w14:textId="77777777" w:rsidR="009B165B" w:rsidRPr="00490DC0" w:rsidRDefault="009B165B" w:rsidP="002C0799">
            <w:pPr>
              <w:jc w:val="both"/>
            </w:pPr>
            <w:r w:rsidRPr="009B165B">
              <w:t>31-464</w:t>
            </w:r>
            <w:r w:rsidRPr="00490DC0">
              <w:t xml:space="preserve"> </w:t>
            </w:r>
            <w:r w:rsidRPr="009B165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94D589" w14:textId="77777777" w:rsidR="009B165B" w:rsidRDefault="009B165B" w:rsidP="002C0799">
            <w:pPr>
              <w:jc w:val="both"/>
            </w:pPr>
            <w:r w:rsidRPr="009B165B">
              <w:t>1 788 800.05 zł</w:t>
            </w:r>
          </w:p>
          <w:p w14:paraId="3753CA0B" w14:textId="77777777" w:rsidR="002C0799" w:rsidRDefault="002C0799" w:rsidP="002C0799">
            <w:pPr>
              <w:jc w:val="both"/>
            </w:pPr>
            <w:r>
              <w:t>Etap I</w:t>
            </w:r>
          </w:p>
          <w:p w14:paraId="07F48A5A" w14:textId="71A737A1" w:rsidR="002C0799" w:rsidRDefault="002C0799" w:rsidP="002C0799">
            <w:pPr>
              <w:jc w:val="both"/>
            </w:pPr>
            <w:r>
              <w:t>1 019 955,08</w:t>
            </w:r>
            <w:r w:rsidRPr="009B165B">
              <w:t xml:space="preserve"> </w:t>
            </w:r>
            <w:r w:rsidRPr="009B165B">
              <w:t>zł</w:t>
            </w:r>
          </w:p>
          <w:p w14:paraId="1AAD1F75" w14:textId="77777777" w:rsidR="002C0799" w:rsidRDefault="002C0799" w:rsidP="002C0799">
            <w:pPr>
              <w:jc w:val="both"/>
            </w:pPr>
            <w:r>
              <w:t>Etap II</w:t>
            </w:r>
          </w:p>
          <w:p w14:paraId="7814B395" w14:textId="370E0F41" w:rsidR="002C0799" w:rsidRPr="00490DC0" w:rsidRDefault="002C0799" w:rsidP="002C0799">
            <w:pPr>
              <w:jc w:val="both"/>
            </w:pPr>
            <w:r>
              <w:t xml:space="preserve">768 844,97 </w:t>
            </w:r>
            <w:r w:rsidRPr="009B165B">
              <w:t>zł</w:t>
            </w:r>
          </w:p>
        </w:tc>
      </w:tr>
      <w:tr w:rsidR="009B165B" w:rsidRPr="00493F8C" w14:paraId="523E1C71" w14:textId="77777777" w:rsidTr="00CF57F0">
        <w:tc>
          <w:tcPr>
            <w:tcW w:w="993" w:type="dxa"/>
            <w:shd w:val="clear" w:color="auto" w:fill="auto"/>
            <w:vAlign w:val="center"/>
          </w:tcPr>
          <w:p w14:paraId="4FC0C0CD" w14:textId="77777777" w:rsidR="009B165B" w:rsidRPr="00490DC0" w:rsidRDefault="009B165B" w:rsidP="002C0799">
            <w:pPr>
              <w:jc w:val="center"/>
            </w:pPr>
            <w:r w:rsidRPr="009B165B">
              <w:t>2</w:t>
            </w:r>
          </w:p>
        </w:tc>
        <w:tc>
          <w:tcPr>
            <w:tcW w:w="5244" w:type="dxa"/>
            <w:shd w:val="clear" w:color="auto" w:fill="auto"/>
          </w:tcPr>
          <w:p w14:paraId="293D6402" w14:textId="77777777" w:rsidR="002C0799" w:rsidRDefault="009B165B" w:rsidP="002C0799">
            <w:r w:rsidRPr="009B165B">
              <w:t xml:space="preserve">URYŚ-FLIZ Mariusz Uryga </w:t>
            </w:r>
          </w:p>
          <w:p w14:paraId="328F1E9B" w14:textId="77777777" w:rsidR="002C0799" w:rsidRDefault="009B165B" w:rsidP="002C0799">
            <w:r w:rsidRPr="009B165B">
              <w:t xml:space="preserve">Jamnica 194 </w:t>
            </w:r>
          </w:p>
          <w:p w14:paraId="30B16139" w14:textId="33327A6B" w:rsidR="009B165B" w:rsidRPr="00490DC0" w:rsidRDefault="009B165B" w:rsidP="002C0799">
            <w:r w:rsidRPr="009B165B">
              <w:t>33-300 Nowy Sącz</w:t>
            </w:r>
          </w:p>
          <w:p w14:paraId="2D3F8DEE" w14:textId="379601F1" w:rsidR="009B165B" w:rsidRPr="00490DC0" w:rsidRDefault="009B165B" w:rsidP="002C0799">
            <w:pPr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90EB0D8" w14:textId="77777777" w:rsidR="009B165B" w:rsidRDefault="009B165B" w:rsidP="002C0799">
            <w:pPr>
              <w:jc w:val="both"/>
            </w:pPr>
            <w:r w:rsidRPr="009B165B">
              <w:t>1 589 092.44 zł</w:t>
            </w:r>
          </w:p>
          <w:p w14:paraId="03A3313A" w14:textId="77777777" w:rsidR="002C0799" w:rsidRDefault="002C0799" w:rsidP="002C0799">
            <w:pPr>
              <w:jc w:val="both"/>
            </w:pPr>
            <w:r>
              <w:t>Etap I</w:t>
            </w:r>
          </w:p>
          <w:p w14:paraId="26A440FC" w14:textId="40CD0B8A" w:rsidR="002C0799" w:rsidRDefault="002C0799" w:rsidP="002C0799">
            <w:pPr>
              <w:jc w:val="both"/>
            </w:pPr>
            <w:r>
              <w:t>884 610,13</w:t>
            </w:r>
            <w:r w:rsidRPr="009B165B">
              <w:t xml:space="preserve"> zł</w:t>
            </w:r>
          </w:p>
          <w:p w14:paraId="065DBEE5" w14:textId="77777777" w:rsidR="002C0799" w:rsidRDefault="002C0799" w:rsidP="002C0799">
            <w:pPr>
              <w:jc w:val="both"/>
            </w:pPr>
            <w:r>
              <w:t>Etap II</w:t>
            </w:r>
          </w:p>
          <w:p w14:paraId="7A34AF83" w14:textId="221CFDA5" w:rsidR="002C0799" w:rsidRPr="00490DC0" w:rsidRDefault="002C0799" w:rsidP="002C0799">
            <w:pPr>
              <w:jc w:val="both"/>
            </w:pPr>
            <w:r>
              <w:t>704 482,30</w:t>
            </w:r>
            <w:r>
              <w:t xml:space="preserve"> </w:t>
            </w:r>
            <w:r w:rsidRPr="009B165B">
              <w:t>zł</w:t>
            </w:r>
          </w:p>
        </w:tc>
      </w:tr>
      <w:tr w:rsidR="009B165B" w:rsidRPr="00493F8C" w14:paraId="3FB6B3C2" w14:textId="77777777" w:rsidTr="00CF57F0">
        <w:tc>
          <w:tcPr>
            <w:tcW w:w="993" w:type="dxa"/>
            <w:shd w:val="clear" w:color="auto" w:fill="auto"/>
            <w:vAlign w:val="center"/>
          </w:tcPr>
          <w:p w14:paraId="33D5EB9A" w14:textId="77777777" w:rsidR="009B165B" w:rsidRPr="00490DC0" w:rsidRDefault="009B165B" w:rsidP="002C0799">
            <w:pPr>
              <w:jc w:val="center"/>
            </w:pPr>
            <w:r w:rsidRPr="009B165B">
              <w:t>3</w:t>
            </w:r>
          </w:p>
        </w:tc>
        <w:tc>
          <w:tcPr>
            <w:tcW w:w="5244" w:type="dxa"/>
            <w:shd w:val="clear" w:color="auto" w:fill="auto"/>
          </w:tcPr>
          <w:p w14:paraId="30BC308A" w14:textId="77777777" w:rsidR="009B165B" w:rsidRPr="00490DC0" w:rsidRDefault="009B165B" w:rsidP="002C0799">
            <w:r w:rsidRPr="009B165B">
              <w:t>Zakład Budowlano-Ślusarski TOMBUDOS Kazimierz Tomczyk</w:t>
            </w:r>
          </w:p>
          <w:p w14:paraId="3E9EDD73" w14:textId="77777777" w:rsidR="009B165B" w:rsidRPr="00490DC0" w:rsidRDefault="009B165B" w:rsidP="002C0799">
            <w:r w:rsidRPr="009B165B">
              <w:t>Zręczyce</w:t>
            </w:r>
            <w:r w:rsidRPr="00490DC0">
              <w:t xml:space="preserve"> </w:t>
            </w:r>
            <w:r w:rsidRPr="009B165B">
              <w:t>60</w:t>
            </w:r>
            <w:r w:rsidRPr="00490DC0">
              <w:t xml:space="preserve"> </w:t>
            </w:r>
          </w:p>
          <w:p w14:paraId="6FA24AE8" w14:textId="77777777" w:rsidR="009B165B" w:rsidRPr="00490DC0" w:rsidRDefault="009B165B" w:rsidP="002C0799">
            <w:pPr>
              <w:jc w:val="both"/>
            </w:pPr>
            <w:r w:rsidRPr="009B165B">
              <w:t>32-420</w:t>
            </w:r>
            <w:r w:rsidRPr="00490DC0">
              <w:t xml:space="preserve"> </w:t>
            </w:r>
            <w:r w:rsidRPr="009B165B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DC281E" w14:textId="77777777" w:rsidR="009B165B" w:rsidRDefault="009B165B" w:rsidP="002C0799">
            <w:pPr>
              <w:jc w:val="both"/>
            </w:pPr>
            <w:r w:rsidRPr="009B165B">
              <w:t>1 795 372.46 zł</w:t>
            </w:r>
          </w:p>
          <w:p w14:paraId="0DFBEE01" w14:textId="77777777" w:rsidR="002C0799" w:rsidRDefault="002C0799" w:rsidP="002C0799">
            <w:pPr>
              <w:jc w:val="both"/>
            </w:pPr>
            <w:r>
              <w:t>Etap I</w:t>
            </w:r>
          </w:p>
          <w:p w14:paraId="14E64D72" w14:textId="29F2B83B" w:rsidR="002C0799" w:rsidRDefault="002C0799" w:rsidP="002C0799">
            <w:pPr>
              <w:jc w:val="both"/>
            </w:pPr>
            <w:r>
              <w:t>1 033 149,09 zł</w:t>
            </w:r>
          </w:p>
          <w:p w14:paraId="6235C0EA" w14:textId="77777777" w:rsidR="002C0799" w:rsidRDefault="002C0799" w:rsidP="002C0799">
            <w:pPr>
              <w:jc w:val="both"/>
            </w:pPr>
            <w:r>
              <w:t>Etap II</w:t>
            </w:r>
          </w:p>
          <w:p w14:paraId="4020A715" w14:textId="7C9E77C1" w:rsidR="002C0799" w:rsidRPr="00490DC0" w:rsidRDefault="002C0799" w:rsidP="002C0799">
            <w:pPr>
              <w:jc w:val="both"/>
            </w:pPr>
            <w:r>
              <w:t>762 223,37</w:t>
            </w:r>
            <w:r>
              <w:t xml:space="preserve"> </w:t>
            </w:r>
            <w:r w:rsidRPr="009B165B">
              <w:t>zł</w:t>
            </w:r>
          </w:p>
        </w:tc>
      </w:tr>
      <w:tr w:rsidR="009B165B" w:rsidRPr="00493F8C" w14:paraId="1D90411F" w14:textId="77777777" w:rsidTr="00CF57F0">
        <w:tc>
          <w:tcPr>
            <w:tcW w:w="993" w:type="dxa"/>
            <w:shd w:val="clear" w:color="auto" w:fill="auto"/>
            <w:vAlign w:val="center"/>
          </w:tcPr>
          <w:p w14:paraId="5F1AFF3A" w14:textId="77777777" w:rsidR="009B165B" w:rsidRPr="00490DC0" w:rsidRDefault="009B165B" w:rsidP="002C0799">
            <w:pPr>
              <w:jc w:val="center"/>
            </w:pPr>
            <w:r w:rsidRPr="009B165B">
              <w:t>4</w:t>
            </w:r>
          </w:p>
        </w:tc>
        <w:tc>
          <w:tcPr>
            <w:tcW w:w="5244" w:type="dxa"/>
            <w:shd w:val="clear" w:color="auto" w:fill="auto"/>
          </w:tcPr>
          <w:p w14:paraId="29BE4789" w14:textId="77777777" w:rsidR="009B165B" w:rsidRPr="00490DC0" w:rsidRDefault="009B165B" w:rsidP="002C0799">
            <w:r w:rsidRPr="009B165B">
              <w:t>F.H.U. "LAWINA" S.C. J. KUĆMIERZ, K. KUĆMIERZ</w:t>
            </w:r>
          </w:p>
          <w:p w14:paraId="03CB2917" w14:textId="77777777" w:rsidR="009B165B" w:rsidRPr="00490DC0" w:rsidRDefault="009B165B" w:rsidP="002C0799">
            <w:r w:rsidRPr="009B165B">
              <w:t>Przeginia</w:t>
            </w:r>
            <w:r w:rsidRPr="00490DC0">
              <w:t xml:space="preserve"> </w:t>
            </w:r>
            <w:r w:rsidRPr="009B165B">
              <w:t>136</w:t>
            </w:r>
            <w:r w:rsidRPr="00490DC0">
              <w:t xml:space="preserve"> </w:t>
            </w:r>
          </w:p>
          <w:p w14:paraId="23F4146D" w14:textId="77777777" w:rsidR="009B165B" w:rsidRPr="00490DC0" w:rsidRDefault="009B165B" w:rsidP="002C0799">
            <w:pPr>
              <w:jc w:val="both"/>
            </w:pPr>
            <w:r w:rsidRPr="009B165B">
              <w:t>32-049</w:t>
            </w:r>
            <w:r w:rsidRPr="00490DC0">
              <w:t xml:space="preserve"> </w:t>
            </w:r>
            <w:r w:rsidRPr="009B165B">
              <w:t>PRZEGINIA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70EB46" w14:textId="77777777" w:rsidR="009B165B" w:rsidRDefault="009B165B" w:rsidP="002C0799">
            <w:pPr>
              <w:jc w:val="both"/>
            </w:pPr>
            <w:r w:rsidRPr="009B165B">
              <w:t>1 498 900.19 zł</w:t>
            </w:r>
          </w:p>
          <w:p w14:paraId="2DFED0DF" w14:textId="77777777" w:rsidR="002C0799" w:rsidRDefault="002C0799" w:rsidP="002C0799">
            <w:pPr>
              <w:jc w:val="both"/>
            </w:pPr>
            <w:r>
              <w:t>Etap I</w:t>
            </w:r>
          </w:p>
          <w:p w14:paraId="239FB8D4" w14:textId="525A23C3" w:rsidR="002C0799" w:rsidRDefault="002C0799" w:rsidP="002C0799">
            <w:pPr>
              <w:jc w:val="both"/>
            </w:pPr>
            <w:r>
              <w:t>870 000,00</w:t>
            </w:r>
            <w:r w:rsidRPr="009B165B">
              <w:t xml:space="preserve"> zł</w:t>
            </w:r>
          </w:p>
          <w:p w14:paraId="4182713C" w14:textId="77777777" w:rsidR="002C0799" w:rsidRDefault="002C0799" w:rsidP="002C0799">
            <w:pPr>
              <w:jc w:val="both"/>
            </w:pPr>
            <w:r>
              <w:t>Etap II</w:t>
            </w:r>
          </w:p>
          <w:p w14:paraId="65C04E7F" w14:textId="7EEFC511" w:rsidR="002C0799" w:rsidRPr="00490DC0" w:rsidRDefault="002C0799" w:rsidP="002C0799">
            <w:pPr>
              <w:jc w:val="both"/>
            </w:pPr>
            <w:r>
              <w:t>628 900,00</w:t>
            </w:r>
            <w:r>
              <w:t xml:space="preserve"> </w:t>
            </w:r>
            <w:r w:rsidRPr="009B165B">
              <w:t>zł</w:t>
            </w:r>
          </w:p>
        </w:tc>
      </w:tr>
      <w:tr w:rsidR="009B165B" w:rsidRPr="00493F8C" w14:paraId="31294982" w14:textId="77777777" w:rsidTr="00CF57F0">
        <w:tc>
          <w:tcPr>
            <w:tcW w:w="993" w:type="dxa"/>
            <w:shd w:val="clear" w:color="auto" w:fill="auto"/>
            <w:vAlign w:val="center"/>
          </w:tcPr>
          <w:p w14:paraId="421EF3B7" w14:textId="77777777" w:rsidR="009B165B" w:rsidRPr="00490DC0" w:rsidRDefault="009B165B" w:rsidP="002C0799">
            <w:pPr>
              <w:jc w:val="center"/>
            </w:pPr>
            <w:r w:rsidRPr="009B165B">
              <w:t>5</w:t>
            </w:r>
          </w:p>
        </w:tc>
        <w:tc>
          <w:tcPr>
            <w:tcW w:w="5244" w:type="dxa"/>
            <w:shd w:val="clear" w:color="auto" w:fill="auto"/>
          </w:tcPr>
          <w:p w14:paraId="387888D3" w14:textId="77777777" w:rsidR="009B165B" w:rsidRPr="00490DC0" w:rsidRDefault="009B165B" w:rsidP="002C0799">
            <w:r w:rsidRPr="009B165B">
              <w:t>Zakład Usług Remontowych Piotr Buras</w:t>
            </w:r>
          </w:p>
          <w:p w14:paraId="0325DC39" w14:textId="77777777" w:rsidR="009B165B" w:rsidRPr="00490DC0" w:rsidRDefault="009B165B" w:rsidP="002C0799">
            <w:r w:rsidRPr="009B165B">
              <w:t>oś. Przy Arce</w:t>
            </w:r>
            <w:r w:rsidRPr="00490DC0">
              <w:t xml:space="preserve"> </w:t>
            </w:r>
            <w:r w:rsidRPr="009B165B">
              <w:t>16/46</w:t>
            </w:r>
            <w:r w:rsidRPr="00490DC0">
              <w:t xml:space="preserve"> </w:t>
            </w:r>
          </w:p>
          <w:p w14:paraId="5E7E3AD1" w14:textId="77777777" w:rsidR="009B165B" w:rsidRPr="00490DC0" w:rsidRDefault="009B165B" w:rsidP="002C0799">
            <w:pPr>
              <w:jc w:val="both"/>
            </w:pPr>
            <w:r w:rsidRPr="009B165B">
              <w:t>31-845</w:t>
            </w:r>
            <w:r w:rsidRPr="00490DC0">
              <w:t xml:space="preserve"> </w:t>
            </w:r>
            <w:r w:rsidRPr="009B165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C0750E" w14:textId="77777777" w:rsidR="009B165B" w:rsidRDefault="009B165B" w:rsidP="002C0799">
            <w:pPr>
              <w:jc w:val="both"/>
            </w:pPr>
            <w:r w:rsidRPr="009B165B">
              <w:t>1 961 695.43 zł</w:t>
            </w:r>
          </w:p>
          <w:p w14:paraId="00578157" w14:textId="77777777" w:rsidR="002C0799" w:rsidRDefault="002C0799" w:rsidP="002C0799">
            <w:pPr>
              <w:jc w:val="both"/>
            </w:pPr>
            <w:r>
              <w:t>Etap I</w:t>
            </w:r>
          </w:p>
          <w:p w14:paraId="3809A59F" w14:textId="1FD551C2" w:rsidR="002C0799" w:rsidRDefault="002C0799" w:rsidP="002C0799">
            <w:pPr>
              <w:jc w:val="both"/>
            </w:pPr>
            <w:r>
              <w:t>1</w:t>
            </w:r>
            <w:r>
              <w:t> 101 435,24</w:t>
            </w:r>
            <w:r w:rsidRPr="009B165B">
              <w:t xml:space="preserve"> zł</w:t>
            </w:r>
          </w:p>
          <w:p w14:paraId="65239562" w14:textId="77777777" w:rsidR="002C0799" w:rsidRDefault="002C0799" w:rsidP="002C0799">
            <w:pPr>
              <w:jc w:val="both"/>
            </w:pPr>
            <w:r>
              <w:t>Etap II</w:t>
            </w:r>
          </w:p>
          <w:p w14:paraId="2BA3420A" w14:textId="4C4B9006" w:rsidR="002C0799" w:rsidRPr="00490DC0" w:rsidRDefault="002C0799" w:rsidP="002C0799">
            <w:pPr>
              <w:jc w:val="both"/>
            </w:pPr>
            <w:r>
              <w:t>860 260,19</w:t>
            </w:r>
            <w:r>
              <w:t xml:space="preserve"> </w:t>
            </w:r>
            <w:r w:rsidRPr="009B165B">
              <w:t>zł</w:t>
            </w:r>
          </w:p>
        </w:tc>
      </w:tr>
    </w:tbl>
    <w:p w14:paraId="17F5CBD5" w14:textId="77777777" w:rsidR="00577BC6" w:rsidRDefault="00577BC6" w:rsidP="002C0799">
      <w:pPr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3EC66" w14:textId="77777777" w:rsidR="00C8577C" w:rsidRDefault="00C8577C">
      <w:r>
        <w:separator/>
      </w:r>
    </w:p>
  </w:endnote>
  <w:endnote w:type="continuationSeparator" w:id="0">
    <w:p w14:paraId="4F5F4858" w14:textId="77777777" w:rsidR="00C8577C" w:rsidRDefault="00C85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65AB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4241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1456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D214D0">
        <v:line id="_x0000_s1025" style="position:absolute;left:0;text-align:left;z-index:251657728" from="-3.85pt,8.7pt" to="455.15pt,8.7pt"/>
      </w:pict>
    </w:r>
  </w:p>
  <w:p w14:paraId="547F97B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692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5582FC" w14:textId="77777777" w:rsidR="009F189D" w:rsidRDefault="009F189D">
    <w:pPr>
      <w:pStyle w:val="Stopka"/>
      <w:tabs>
        <w:tab w:val="clear" w:pos="4536"/>
      </w:tabs>
      <w:jc w:val="center"/>
    </w:pPr>
  </w:p>
  <w:p w14:paraId="138EE7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5CE45" w14:textId="77777777" w:rsidR="00C8577C" w:rsidRDefault="00C8577C">
      <w:r>
        <w:separator/>
      </w:r>
    </w:p>
  </w:footnote>
  <w:footnote w:type="continuationSeparator" w:id="0">
    <w:p w14:paraId="70E70C5F" w14:textId="77777777" w:rsidR="00C8577C" w:rsidRDefault="00C85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A7EA0" w14:textId="77777777" w:rsidR="009B165B" w:rsidRDefault="009B16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2270A" w14:textId="77777777" w:rsidR="009B165B" w:rsidRDefault="009B16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25888" w14:textId="77777777" w:rsidR="009B165B" w:rsidRDefault="009B16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577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C0799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B165B"/>
    <w:rsid w:val="009D19BD"/>
    <w:rsid w:val="009F189D"/>
    <w:rsid w:val="00A67C20"/>
    <w:rsid w:val="00A80738"/>
    <w:rsid w:val="00C236D3"/>
    <w:rsid w:val="00C659E2"/>
    <w:rsid w:val="00C8577C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6B7326"/>
  <w15:chartTrackingRefBased/>
  <w15:docId w15:val="{4CE4C908-5F0D-4CA4-A947-E2D83307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254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2023-06-19T11:37:00Z</dcterms:created>
  <dcterms:modified xsi:type="dcterms:W3CDTF">2023-06-19T11:42:00Z</dcterms:modified>
</cp:coreProperties>
</file>