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92CCC" w14:textId="77777777" w:rsidR="005F4BC0" w:rsidRDefault="0049593E" w:rsidP="004F079B">
      <w:pPr>
        <w:spacing w:after="240"/>
        <w:jc w:val="right"/>
        <w:rPr>
          <w:sz w:val="22"/>
          <w:szCs w:val="22"/>
        </w:rPr>
      </w:pPr>
      <w:r w:rsidRPr="0049593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9593E">
        <w:rPr>
          <w:sz w:val="22"/>
          <w:szCs w:val="22"/>
        </w:rPr>
        <w:t>2023-06-14</w:t>
      </w:r>
    </w:p>
    <w:p w14:paraId="1CF13C29" w14:textId="77777777" w:rsidR="0049593E" w:rsidRPr="0049593E" w:rsidRDefault="0049593E">
      <w:pPr>
        <w:rPr>
          <w:b/>
          <w:bCs/>
          <w:sz w:val="22"/>
          <w:szCs w:val="22"/>
        </w:rPr>
      </w:pPr>
      <w:r w:rsidRPr="0049593E">
        <w:rPr>
          <w:b/>
          <w:bCs/>
          <w:sz w:val="22"/>
          <w:szCs w:val="22"/>
        </w:rPr>
        <w:t>Szpital Wojewódzki w Poznaniu</w:t>
      </w:r>
    </w:p>
    <w:p w14:paraId="6D9DBB98" w14:textId="77777777" w:rsidR="00F16C50" w:rsidRPr="00D91931" w:rsidRDefault="0049593E">
      <w:pPr>
        <w:rPr>
          <w:b/>
          <w:bCs/>
          <w:sz w:val="22"/>
          <w:szCs w:val="22"/>
        </w:rPr>
      </w:pPr>
      <w:r w:rsidRPr="0049593E">
        <w:rPr>
          <w:b/>
          <w:bCs/>
          <w:sz w:val="22"/>
          <w:szCs w:val="22"/>
        </w:rPr>
        <w:t>Dział Zamówień Publicznych</w:t>
      </w:r>
    </w:p>
    <w:p w14:paraId="5732BA17" w14:textId="2CAF9BA4" w:rsidR="00F16C50" w:rsidRPr="00BD5546" w:rsidRDefault="00D03B3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9593E" w:rsidRPr="0049593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9593E" w:rsidRPr="0049593E">
        <w:rPr>
          <w:sz w:val="22"/>
          <w:szCs w:val="22"/>
        </w:rPr>
        <w:t>7/19</w:t>
      </w:r>
    </w:p>
    <w:p w14:paraId="5019F892" w14:textId="77777777" w:rsidR="00F16C50" w:rsidRPr="00BD5546" w:rsidRDefault="0049593E">
      <w:pPr>
        <w:rPr>
          <w:sz w:val="22"/>
          <w:szCs w:val="22"/>
        </w:rPr>
      </w:pPr>
      <w:r w:rsidRPr="0049593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9593E">
        <w:rPr>
          <w:sz w:val="22"/>
          <w:szCs w:val="22"/>
        </w:rPr>
        <w:t>Poznań</w:t>
      </w:r>
    </w:p>
    <w:p w14:paraId="2069E9F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40F56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13605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9593E" w:rsidRPr="0049593E">
        <w:rPr>
          <w:bCs/>
          <w:sz w:val="22"/>
          <w:szCs w:val="22"/>
        </w:rPr>
        <w:t>SZW/DZP/59/2023/10</w:t>
      </w:r>
      <w:r w:rsidRPr="00D91931">
        <w:rPr>
          <w:sz w:val="22"/>
          <w:szCs w:val="22"/>
        </w:rPr>
        <w:tab/>
        <w:t xml:space="preserve"> </w:t>
      </w:r>
    </w:p>
    <w:p w14:paraId="0764918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2E9A7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EE7AAB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88CAA6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7345A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4415F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0CBAE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26B96C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9593E" w:rsidRPr="00607F9B" w14:paraId="33CF99FF" w14:textId="77777777" w:rsidTr="00A75823">
        <w:trPr>
          <w:trHeight w:val="638"/>
        </w:trPr>
        <w:tc>
          <w:tcPr>
            <w:tcW w:w="959" w:type="dxa"/>
            <w:shd w:val="clear" w:color="auto" w:fill="auto"/>
          </w:tcPr>
          <w:p w14:paraId="4483F5C2" w14:textId="77777777" w:rsidR="0049593E" w:rsidRPr="00607F9B" w:rsidRDefault="0049593E" w:rsidP="00A758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77E66D" w14:textId="6668C3E2" w:rsidR="0049593E" w:rsidRPr="00607F9B" w:rsidRDefault="0049593E" w:rsidP="00A758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593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593E">
              <w:rPr>
                <w:b/>
                <w:bCs/>
                <w:sz w:val="22"/>
                <w:szCs w:val="22"/>
              </w:rPr>
              <w:t>Dostawa paliwa gazowego do Fili nr 2 i Fili nr 3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593E">
              <w:rPr>
                <w:b/>
                <w:sz w:val="22"/>
                <w:szCs w:val="22"/>
              </w:rPr>
              <w:t>SZW/DZP/59/2023</w:t>
            </w:r>
          </w:p>
        </w:tc>
      </w:tr>
    </w:tbl>
    <w:p w14:paraId="3E53A088" w14:textId="77777777" w:rsidR="0049593E" w:rsidRPr="0049593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9593E" w:rsidRPr="0049593E">
        <w:rPr>
          <w:rFonts w:ascii="Times New Roman" w:hAnsi="Times New Roman"/>
          <w:b/>
          <w:szCs w:val="22"/>
        </w:rPr>
        <w:t>Szpital Wojewódzki w Poznaniu</w:t>
      </w:r>
    </w:p>
    <w:p w14:paraId="29425388" w14:textId="1A3F1C05" w:rsidR="004F079B" w:rsidRDefault="0049593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9593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9593E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D03B34">
        <w:rPr>
          <w:rFonts w:ascii="Times New Roman" w:hAnsi="Times New Roman"/>
          <w:szCs w:val="22"/>
        </w:rPr>
        <w:t xml:space="preserve">e zmianą treści ogłoszenia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08B3EE0" w14:textId="0222B9F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9593E" w:rsidRPr="0049593E">
        <w:rPr>
          <w:rFonts w:ascii="Times New Roman" w:hAnsi="Times New Roman"/>
          <w:b/>
          <w:szCs w:val="22"/>
        </w:rPr>
        <w:t>2023-06-19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9593E" w:rsidRPr="0049593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9593E" w:rsidRPr="0049593E">
        <w:rPr>
          <w:rFonts w:ascii="Times New Roman" w:hAnsi="Times New Roman"/>
          <w:b/>
          <w:szCs w:val="22"/>
        </w:rPr>
        <w:t>2023-06-23</w:t>
      </w:r>
      <w:r w:rsidR="008365E9">
        <w:rPr>
          <w:rFonts w:ascii="Times New Roman" w:hAnsi="Times New Roman"/>
          <w:szCs w:val="22"/>
        </w:rPr>
        <w:t xml:space="preserve"> godz. </w:t>
      </w:r>
      <w:r w:rsidR="0049593E" w:rsidRPr="0049593E">
        <w:rPr>
          <w:rFonts w:ascii="Times New Roman" w:hAnsi="Times New Roman"/>
          <w:b/>
          <w:szCs w:val="22"/>
        </w:rPr>
        <w:t>09:00</w:t>
      </w:r>
    </w:p>
    <w:p w14:paraId="28F8199A" w14:textId="094523E2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9593E" w:rsidRPr="0049593E">
        <w:rPr>
          <w:rFonts w:ascii="Times New Roman" w:hAnsi="Times New Roman"/>
          <w:b/>
          <w:szCs w:val="22"/>
        </w:rPr>
        <w:t>2023-06-19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9593E" w:rsidRPr="0049593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9593E" w:rsidRPr="0049593E">
        <w:rPr>
          <w:rFonts w:ascii="Times New Roman" w:hAnsi="Times New Roman"/>
          <w:b/>
          <w:szCs w:val="22"/>
        </w:rPr>
        <w:t>2023-06-23</w:t>
      </w:r>
      <w:r w:rsidR="008365E9">
        <w:rPr>
          <w:rFonts w:ascii="Times New Roman" w:hAnsi="Times New Roman"/>
          <w:szCs w:val="22"/>
        </w:rPr>
        <w:t xml:space="preserve"> godz. </w:t>
      </w:r>
      <w:r w:rsidR="0049593E" w:rsidRPr="0049593E">
        <w:rPr>
          <w:rFonts w:ascii="Times New Roman" w:hAnsi="Times New Roman"/>
          <w:b/>
          <w:szCs w:val="22"/>
        </w:rPr>
        <w:t>10:00</w:t>
      </w:r>
    </w:p>
    <w:p w14:paraId="50FAF71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6E63ED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A069AC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A828F0C" w14:textId="77777777" w:rsidR="00D03B34" w:rsidRDefault="00D03B34" w:rsidP="00D03B3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DB6B359" w14:textId="77777777" w:rsidR="00D03B34" w:rsidRDefault="00D03B34" w:rsidP="00D03B3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50B3E11" w14:textId="77777777" w:rsidR="00D03B34" w:rsidRDefault="00D03B34" w:rsidP="00D03B3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B58D8C2" w14:textId="77777777" w:rsidR="00D03B34" w:rsidRDefault="00D03B34" w:rsidP="00D03B3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A6B71E5" w14:textId="34B33845" w:rsidR="00F16C50" w:rsidRPr="0046562F" w:rsidRDefault="00F16C50" w:rsidP="00D03B34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B839E" w14:textId="77777777" w:rsidR="00AC71EA" w:rsidRDefault="00AC71EA">
      <w:r>
        <w:separator/>
      </w:r>
    </w:p>
  </w:endnote>
  <w:endnote w:type="continuationSeparator" w:id="0">
    <w:p w14:paraId="7F85CB46" w14:textId="77777777" w:rsidR="00AC71EA" w:rsidRDefault="00AC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7C8E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C4D7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A54C6A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155578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03ED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F031D" w14:textId="77777777" w:rsidR="00AC71EA" w:rsidRDefault="00AC71EA">
      <w:r>
        <w:separator/>
      </w:r>
    </w:p>
  </w:footnote>
  <w:footnote w:type="continuationSeparator" w:id="0">
    <w:p w14:paraId="08BB2984" w14:textId="77777777" w:rsidR="00AC71EA" w:rsidRDefault="00AC7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594D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B9D6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ED09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053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1EA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9593E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C71EA"/>
    <w:rsid w:val="00AE3E06"/>
    <w:rsid w:val="00BD5546"/>
    <w:rsid w:val="00C25577"/>
    <w:rsid w:val="00C34578"/>
    <w:rsid w:val="00CF0F4C"/>
    <w:rsid w:val="00D03B34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CB12A"/>
  <w15:chartTrackingRefBased/>
  <w15:docId w15:val="{0C5EABA1-4784-4E77-97C4-43839E57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2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2023-06-14T09:13:00Z</cp:lastPrinted>
  <dcterms:created xsi:type="dcterms:W3CDTF">2023-06-14T09:13:00Z</dcterms:created>
  <dcterms:modified xsi:type="dcterms:W3CDTF">2023-06-14T09:13:00Z</dcterms:modified>
</cp:coreProperties>
</file>