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19D4F" w14:textId="77777777" w:rsidR="00890B92" w:rsidRPr="00C902DE" w:rsidRDefault="00B06B0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06B06">
        <w:rPr>
          <w:rFonts w:ascii="Arial" w:hAnsi="Arial" w:cs="Arial"/>
          <w:sz w:val="24"/>
          <w:szCs w:val="24"/>
        </w:rPr>
        <w:t>2023-06-19</w:t>
      </w:r>
    </w:p>
    <w:p w14:paraId="798CE930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DDAE2A1" w14:textId="3A4DF22F" w:rsidR="00890B92" w:rsidRPr="00C902DE" w:rsidRDefault="00B06B06" w:rsidP="00890B92">
      <w:pPr>
        <w:rPr>
          <w:rFonts w:ascii="Arial" w:hAnsi="Arial" w:cs="Arial"/>
          <w:b/>
          <w:bCs/>
          <w:sz w:val="24"/>
          <w:szCs w:val="24"/>
        </w:rPr>
      </w:pPr>
      <w:r w:rsidRPr="00B06B0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1350EA2" w14:textId="77777777" w:rsidR="00890B92" w:rsidRPr="00C902DE" w:rsidRDefault="00B06B06" w:rsidP="00890B92">
      <w:pPr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06B06">
        <w:rPr>
          <w:rFonts w:ascii="Arial" w:hAnsi="Arial" w:cs="Arial"/>
          <w:sz w:val="24"/>
          <w:szCs w:val="24"/>
        </w:rPr>
        <w:t>66</w:t>
      </w:r>
    </w:p>
    <w:p w14:paraId="2B7F3605" w14:textId="77777777" w:rsidR="00890B92" w:rsidRPr="00C902DE" w:rsidRDefault="00B06B06" w:rsidP="00890B92">
      <w:pPr>
        <w:rPr>
          <w:rFonts w:ascii="Arial" w:hAnsi="Arial" w:cs="Arial"/>
          <w:sz w:val="24"/>
          <w:szCs w:val="24"/>
        </w:rPr>
      </w:pPr>
      <w:r w:rsidRPr="00B06B06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06B06">
        <w:rPr>
          <w:rFonts w:ascii="Arial" w:hAnsi="Arial" w:cs="Arial"/>
          <w:sz w:val="24"/>
          <w:szCs w:val="24"/>
        </w:rPr>
        <w:t>Kraków</w:t>
      </w:r>
    </w:p>
    <w:p w14:paraId="4A48172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AC71D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497C33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2999E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31C5B57" w14:textId="77777777" w:rsidR="00597B6D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06B06" w:rsidRPr="00B06B06">
        <w:rPr>
          <w:rFonts w:ascii="Arial" w:hAnsi="Arial" w:cs="Arial"/>
          <w:b/>
          <w:sz w:val="24"/>
          <w:szCs w:val="24"/>
        </w:rPr>
        <w:t>SZP-271-13-2023</w:t>
      </w:r>
    </w:p>
    <w:p w14:paraId="200138B6" w14:textId="5BD447B9" w:rsidR="00A80738" w:rsidRPr="00C902DE" w:rsidRDefault="00597B6D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SZP-271-13/23-</w:t>
      </w:r>
      <w:r w:rsidR="00C9789D">
        <w:rPr>
          <w:rFonts w:ascii="Arial" w:hAnsi="Arial" w:cs="Arial"/>
          <w:b/>
          <w:sz w:val="24"/>
          <w:szCs w:val="24"/>
        </w:rPr>
        <w:t>386.UG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9E96E2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33349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766D9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55F0D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4049B62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FC9B21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06B06" w:rsidRPr="00B06B06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7C17AF0" w14:textId="77777777" w:rsidR="00A80738" w:rsidRPr="00C902DE" w:rsidRDefault="00B06B0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06B06">
        <w:rPr>
          <w:rFonts w:ascii="Arial" w:hAnsi="Arial" w:cs="Arial"/>
          <w:b/>
          <w:sz w:val="22"/>
          <w:szCs w:val="22"/>
        </w:rPr>
        <w:t>Dostawa produktów leczniczych</w:t>
      </w:r>
    </w:p>
    <w:p w14:paraId="6496229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06B06" w:rsidRPr="00B06B06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6B06" w:rsidRPr="00C902DE" w14:paraId="5724BD06" w14:textId="77777777" w:rsidTr="00DB5268">
        <w:trPr>
          <w:trHeight w:val="70"/>
        </w:trPr>
        <w:tc>
          <w:tcPr>
            <w:tcW w:w="9214" w:type="dxa"/>
          </w:tcPr>
          <w:p w14:paraId="6EB955FD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 zamówienia w wysokości 766.26 zł brutto;</w:t>
            </w:r>
          </w:p>
        </w:tc>
      </w:tr>
      <w:tr w:rsidR="00B06B06" w:rsidRPr="00C902DE" w14:paraId="0B9C8C13" w14:textId="77777777" w:rsidTr="00DB5268">
        <w:trPr>
          <w:trHeight w:val="70"/>
        </w:trPr>
        <w:tc>
          <w:tcPr>
            <w:tcW w:w="9214" w:type="dxa"/>
          </w:tcPr>
          <w:p w14:paraId="3774819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 zamówienia w wysokości 293.76 zł brutto;</w:t>
            </w:r>
          </w:p>
        </w:tc>
      </w:tr>
      <w:tr w:rsidR="00B06B06" w:rsidRPr="00C902DE" w14:paraId="6264F334" w14:textId="77777777" w:rsidTr="00DB5268">
        <w:trPr>
          <w:trHeight w:val="70"/>
        </w:trPr>
        <w:tc>
          <w:tcPr>
            <w:tcW w:w="9214" w:type="dxa"/>
          </w:tcPr>
          <w:p w14:paraId="0FB65EF1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 zamówienia w wysokości 182 172.08 zł brutto;</w:t>
            </w:r>
          </w:p>
        </w:tc>
      </w:tr>
      <w:tr w:rsidR="00B06B06" w:rsidRPr="00C902DE" w14:paraId="1AAC93F3" w14:textId="77777777" w:rsidTr="00DB5268">
        <w:trPr>
          <w:trHeight w:val="70"/>
        </w:trPr>
        <w:tc>
          <w:tcPr>
            <w:tcW w:w="9214" w:type="dxa"/>
          </w:tcPr>
          <w:p w14:paraId="55D2FFC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 zamówienia w wysokości 14 580.00 zł brutto;</w:t>
            </w:r>
          </w:p>
        </w:tc>
      </w:tr>
      <w:tr w:rsidR="00B06B06" w:rsidRPr="00C902DE" w14:paraId="4E7AE498" w14:textId="77777777" w:rsidTr="00DB5268">
        <w:trPr>
          <w:trHeight w:val="70"/>
        </w:trPr>
        <w:tc>
          <w:tcPr>
            <w:tcW w:w="9214" w:type="dxa"/>
          </w:tcPr>
          <w:p w14:paraId="69B48C65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 zamówienia w wysokości 41 040.00 zł brutto;</w:t>
            </w:r>
          </w:p>
        </w:tc>
      </w:tr>
      <w:tr w:rsidR="00B06B06" w:rsidRPr="00C902DE" w14:paraId="35E5900E" w14:textId="77777777" w:rsidTr="00DB5268">
        <w:trPr>
          <w:trHeight w:val="70"/>
        </w:trPr>
        <w:tc>
          <w:tcPr>
            <w:tcW w:w="9214" w:type="dxa"/>
          </w:tcPr>
          <w:p w14:paraId="5BA07641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 zamówienia w wysokości 2 430.00 zł brutto;</w:t>
            </w:r>
          </w:p>
        </w:tc>
      </w:tr>
      <w:tr w:rsidR="00B06B06" w:rsidRPr="00C902DE" w14:paraId="5FE54023" w14:textId="77777777" w:rsidTr="00DB5268">
        <w:trPr>
          <w:trHeight w:val="70"/>
        </w:trPr>
        <w:tc>
          <w:tcPr>
            <w:tcW w:w="9214" w:type="dxa"/>
          </w:tcPr>
          <w:p w14:paraId="42D426E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 zamówienia w wysokości 848 988.00 zł brutto;</w:t>
            </w:r>
          </w:p>
        </w:tc>
      </w:tr>
      <w:tr w:rsidR="00B06B06" w:rsidRPr="00C902DE" w14:paraId="6C758664" w14:textId="77777777" w:rsidTr="00DB5268">
        <w:trPr>
          <w:trHeight w:val="70"/>
        </w:trPr>
        <w:tc>
          <w:tcPr>
            <w:tcW w:w="9214" w:type="dxa"/>
          </w:tcPr>
          <w:p w14:paraId="78DA5ED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 zamówienia w wysokości 1 183.68 zł brutto;</w:t>
            </w:r>
          </w:p>
        </w:tc>
      </w:tr>
      <w:tr w:rsidR="00B06B06" w:rsidRPr="00C902DE" w14:paraId="01B9F73A" w14:textId="77777777" w:rsidTr="00DB5268">
        <w:trPr>
          <w:trHeight w:val="70"/>
        </w:trPr>
        <w:tc>
          <w:tcPr>
            <w:tcW w:w="9214" w:type="dxa"/>
          </w:tcPr>
          <w:p w14:paraId="73B1A95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9 zamówienia w wysokości 939.60 zł brutto;</w:t>
            </w:r>
          </w:p>
        </w:tc>
      </w:tr>
      <w:tr w:rsidR="00B06B06" w:rsidRPr="00C902DE" w14:paraId="0D7C16C7" w14:textId="77777777" w:rsidTr="00DB5268">
        <w:trPr>
          <w:trHeight w:val="70"/>
        </w:trPr>
        <w:tc>
          <w:tcPr>
            <w:tcW w:w="9214" w:type="dxa"/>
          </w:tcPr>
          <w:p w14:paraId="564E1B5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10 zamówienia w wysokości 21 168.00 zł brutto;</w:t>
            </w:r>
          </w:p>
        </w:tc>
      </w:tr>
      <w:tr w:rsidR="00B06B06" w:rsidRPr="00C902DE" w14:paraId="697E2646" w14:textId="77777777" w:rsidTr="00DB5268">
        <w:trPr>
          <w:trHeight w:val="70"/>
        </w:trPr>
        <w:tc>
          <w:tcPr>
            <w:tcW w:w="9214" w:type="dxa"/>
          </w:tcPr>
          <w:p w14:paraId="6C829AE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11 zamówienia w wysokości 100.44 zł brutto;</w:t>
            </w:r>
          </w:p>
        </w:tc>
      </w:tr>
      <w:tr w:rsidR="00B06B06" w:rsidRPr="00C902DE" w14:paraId="3E2A64F9" w14:textId="77777777" w:rsidTr="00DB5268">
        <w:trPr>
          <w:trHeight w:val="70"/>
        </w:trPr>
        <w:tc>
          <w:tcPr>
            <w:tcW w:w="9214" w:type="dxa"/>
          </w:tcPr>
          <w:p w14:paraId="278F43D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12 zamówienia w wysokości 190 080.00 zł brutto;</w:t>
            </w:r>
          </w:p>
        </w:tc>
      </w:tr>
      <w:tr w:rsidR="00B06B06" w:rsidRPr="00C902DE" w14:paraId="2695B0AE" w14:textId="77777777" w:rsidTr="00DB5268">
        <w:trPr>
          <w:trHeight w:val="70"/>
        </w:trPr>
        <w:tc>
          <w:tcPr>
            <w:tcW w:w="9214" w:type="dxa"/>
          </w:tcPr>
          <w:p w14:paraId="7B70847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13 zamówienia w wysokości 151.20 zł brutto;</w:t>
            </w:r>
          </w:p>
        </w:tc>
      </w:tr>
      <w:tr w:rsidR="00B06B06" w:rsidRPr="00C902DE" w14:paraId="5920C3B6" w14:textId="77777777" w:rsidTr="00DB5268">
        <w:trPr>
          <w:trHeight w:val="70"/>
        </w:trPr>
        <w:tc>
          <w:tcPr>
            <w:tcW w:w="9214" w:type="dxa"/>
          </w:tcPr>
          <w:p w14:paraId="57A7BD9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14 zamówienia w wysokości 485.89 zł brutto;</w:t>
            </w:r>
          </w:p>
        </w:tc>
      </w:tr>
      <w:tr w:rsidR="00B06B06" w:rsidRPr="00C902DE" w14:paraId="15AA1FB2" w14:textId="77777777" w:rsidTr="00DB5268">
        <w:trPr>
          <w:trHeight w:val="70"/>
        </w:trPr>
        <w:tc>
          <w:tcPr>
            <w:tcW w:w="9214" w:type="dxa"/>
          </w:tcPr>
          <w:p w14:paraId="5900FB0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15 zamówienia w wysokości 121 608.00 zł brutto;</w:t>
            </w:r>
          </w:p>
        </w:tc>
      </w:tr>
      <w:tr w:rsidR="00B06B06" w:rsidRPr="00C902DE" w14:paraId="0E296157" w14:textId="77777777" w:rsidTr="00DB5268">
        <w:trPr>
          <w:trHeight w:val="70"/>
        </w:trPr>
        <w:tc>
          <w:tcPr>
            <w:tcW w:w="9214" w:type="dxa"/>
          </w:tcPr>
          <w:p w14:paraId="3A8EAA55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16 zamówienia w wysokości 9 002.45 zł brutto;</w:t>
            </w:r>
          </w:p>
        </w:tc>
      </w:tr>
      <w:tr w:rsidR="00B06B06" w:rsidRPr="00C902DE" w14:paraId="4DB49EC5" w14:textId="77777777" w:rsidTr="00DB5268">
        <w:trPr>
          <w:trHeight w:val="70"/>
        </w:trPr>
        <w:tc>
          <w:tcPr>
            <w:tcW w:w="9214" w:type="dxa"/>
          </w:tcPr>
          <w:p w14:paraId="6487EDA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17 zamówienia w wysokości 49 404.60 zł brutto;</w:t>
            </w:r>
          </w:p>
        </w:tc>
      </w:tr>
      <w:tr w:rsidR="00B06B06" w:rsidRPr="00C902DE" w14:paraId="0008845B" w14:textId="77777777" w:rsidTr="00DB5268">
        <w:trPr>
          <w:trHeight w:val="70"/>
        </w:trPr>
        <w:tc>
          <w:tcPr>
            <w:tcW w:w="9214" w:type="dxa"/>
          </w:tcPr>
          <w:p w14:paraId="253BBE8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lastRenderedPageBreak/>
              <w:t>części 18 zamówienia w wysokości 32.40 zł brutto;</w:t>
            </w:r>
          </w:p>
        </w:tc>
      </w:tr>
      <w:tr w:rsidR="00B06B06" w:rsidRPr="00C902DE" w14:paraId="27DC83FB" w14:textId="77777777" w:rsidTr="00DB5268">
        <w:trPr>
          <w:trHeight w:val="70"/>
        </w:trPr>
        <w:tc>
          <w:tcPr>
            <w:tcW w:w="9214" w:type="dxa"/>
          </w:tcPr>
          <w:p w14:paraId="61CA4596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19 zamówienia w wysokości 2 583.36 zł brutto;</w:t>
            </w:r>
          </w:p>
        </w:tc>
      </w:tr>
      <w:tr w:rsidR="00B06B06" w:rsidRPr="00C902DE" w14:paraId="4CA5335B" w14:textId="77777777" w:rsidTr="00DB5268">
        <w:trPr>
          <w:trHeight w:val="70"/>
        </w:trPr>
        <w:tc>
          <w:tcPr>
            <w:tcW w:w="9214" w:type="dxa"/>
          </w:tcPr>
          <w:p w14:paraId="51BFF84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20 zamówienia w wysokości 734 205.60 zł brutto;</w:t>
            </w:r>
          </w:p>
        </w:tc>
      </w:tr>
      <w:tr w:rsidR="00B06B06" w:rsidRPr="00C902DE" w14:paraId="146156EB" w14:textId="77777777" w:rsidTr="00DB5268">
        <w:trPr>
          <w:trHeight w:val="70"/>
        </w:trPr>
        <w:tc>
          <w:tcPr>
            <w:tcW w:w="9214" w:type="dxa"/>
          </w:tcPr>
          <w:p w14:paraId="78B0094A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21 zamówienia w wysokości 187 090.56 zł brutto;</w:t>
            </w:r>
          </w:p>
        </w:tc>
      </w:tr>
      <w:tr w:rsidR="00B06B06" w:rsidRPr="00C902DE" w14:paraId="20B74D6F" w14:textId="77777777" w:rsidTr="00DB5268">
        <w:trPr>
          <w:trHeight w:val="70"/>
        </w:trPr>
        <w:tc>
          <w:tcPr>
            <w:tcW w:w="9214" w:type="dxa"/>
          </w:tcPr>
          <w:p w14:paraId="755032BC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22 zamówienia w wysokości 361 746.00 zł brutto;</w:t>
            </w:r>
          </w:p>
        </w:tc>
      </w:tr>
      <w:tr w:rsidR="00B06B06" w:rsidRPr="00C902DE" w14:paraId="4AE1AA58" w14:textId="77777777" w:rsidTr="00DB5268">
        <w:trPr>
          <w:trHeight w:val="70"/>
        </w:trPr>
        <w:tc>
          <w:tcPr>
            <w:tcW w:w="9214" w:type="dxa"/>
          </w:tcPr>
          <w:p w14:paraId="33226DF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23 zamówienia w wysokości 242 274.24 zł brutto;</w:t>
            </w:r>
          </w:p>
        </w:tc>
      </w:tr>
      <w:tr w:rsidR="00B06B06" w:rsidRPr="00C902DE" w14:paraId="0E6241F5" w14:textId="77777777" w:rsidTr="00DB5268">
        <w:trPr>
          <w:trHeight w:val="70"/>
        </w:trPr>
        <w:tc>
          <w:tcPr>
            <w:tcW w:w="9214" w:type="dxa"/>
          </w:tcPr>
          <w:p w14:paraId="4E50D75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24 zamówienia w wysokości 454 466.59 zł brutto;</w:t>
            </w:r>
          </w:p>
        </w:tc>
      </w:tr>
      <w:tr w:rsidR="00B06B06" w:rsidRPr="00C902DE" w14:paraId="28802DDF" w14:textId="77777777" w:rsidTr="00DB5268">
        <w:trPr>
          <w:trHeight w:val="70"/>
        </w:trPr>
        <w:tc>
          <w:tcPr>
            <w:tcW w:w="9214" w:type="dxa"/>
          </w:tcPr>
          <w:p w14:paraId="6A89189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25 zamówienia w wysokości 345 006.00 zł brutto;</w:t>
            </w:r>
          </w:p>
        </w:tc>
      </w:tr>
      <w:tr w:rsidR="00B06B06" w:rsidRPr="00C902DE" w14:paraId="570AE73B" w14:textId="77777777" w:rsidTr="00DB5268">
        <w:trPr>
          <w:trHeight w:val="70"/>
        </w:trPr>
        <w:tc>
          <w:tcPr>
            <w:tcW w:w="9214" w:type="dxa"/>
          </w:tcPr>
          <w:p w14:paraId="586C8A85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26 zamówienia w wysokości 3 109.97 zł brutto;</w:t>
            </w:r>
          </w:p>
        </w:tc>
      </w:tr>
      <w:tr w:rsidR="00B06B06" w:rsidRPr="00C902DE" w14:paraId="6B63CC8B" w14:textId="77777777" w:rsidTr="00DB5268">
        <w:trPr>
          <w:trHeight w:val="70"/>
        </w:trPr>
        <w:tc>
          <w:tcPr>
            <w:tcW w:w="9214" w:type="dxa"/>
          </w:tcPr>
          <w:p w14:paraId="5855B73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27 zamówienia w wysokości 23 520.46 zł brutto;</w:t>
            </w:r>
          </w:p>
        </w:tc>
      </w:tr>
      <w:tr w:rsidR="00B06B06" w:rsidRPr="00C902DE" w14:paraId="2AF2C20A" w14:textId="77777777" w:rsidTr="00DB5268">
        <w:trPr>
          <w:trHeight w:val="70"/>
        </w:trPr>
        <w:tc>
          <w:tcPr>
            <w:tcW w:w="9214" w:type="dxa"/>
          </w:tcPr>
          <w:p w14:paraId="6EAAD67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28 zamówienia w wysokości 237.60 zł brutto;</w:t>
            </w:r>
          </w:p>
        </w:tc>
      </w:tr>
      <w:tr w:rsidR="00B06B06" w:rsidRPr="00C902DE" w14:paraId="3F0C69E4" w14:textId="77777777" w:rsidTr="00DB5268">
        <w:trPr>
          <w:trHeight w:val="70"/>
        </w:trPr>
        <w:tc>
          <w:tcPr>
            <w:tcW w:w="9214" w:type="dxa"/>
          </w:tcPr>
          <w:p w14:paraId="3E0ACAA1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29 zamówienia w wysokości 139 320.00 zł brutto;</w:t>
            </w:r>
          </w:p>
        </w:tc>
      </w:tr>
      <w:tr w:rsidR="00B06B06" w:rsidRPr="00C902DE" w14:paraId="7527ED09" w14:textId="77777777" w:rsidTr="00DB5268">
        <w:trPr>
          <w:trHeight w:val="70"/>
        </w:trPr>
        <w:tc>
          <w:tcPr>
            <w:tcW w:w="9214" w:type="dxa"/>
          </w:tcPr>
          <w:p w14:paraId="5A471CC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30 zamówienia w wysokości 66 664.64 zł brutto;</w:t>
            </w:r>
          </w:p>
        </w:tc>
      </w:tr>
      <w:tr w:rsidR="00B06B06" w:rsidRPr="00C902DE" w14:paraId="56C9C123" w14:textId="77777777" w:rsidTr="00DB5268">
        <w:trPr>
          <w:trHeight w:val="70"/>
        </w:trPr>
        <w:tc>
          <w:tcPr>
            <w:tcW w:w="9214" w:type="dxa"/>
          </w:tcPr>
          <w:p w14:paraId="17BD5DF2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31 zamówienia w wysokości 112 829.76 zł brutto;</w:t>
            </w:r>
          </w:p>
        </w:tc>
      </w:tr>
      <w:tr w:rsidR="00B06B06" w:rsidRPr="00C902DE" w14:paraId="3AA2924C" w14:textId="77777777" w:rsidTr="00DB5268">
        <w:trPr>
          <w:trHeight w:val="70"/>
        </w:trPr>
        <w:tc>
          <w:tcPr>
            <w:tcW w:w="9214" w:type="dxa"/>
          </w:tcPr>
          <w:p w14:paraId="15034CB6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32 zamówienia w wysokości 33 925.65 zł brutto;</w:t>
            </w:r>
          </w:p>
        </w:tc>
      </w:tr>
      <w:tr w:rsidR="00B06B06" w:rsidRPr="00C902DE" w14:paraId="083B0608" w14:textId="77777777" w:rsidTr="00DB5268">
        <w:trPr>
          <w:trHeight w:val="70"/>
        </w:trPr>
        <w:tc>
          <w:tcPr>
            <w:tcW w:w="9214" w:type="dxa"/>
          </w:tcPr>
          <w:p w14:paraId="09D33F96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33 zamówienia w wysokości 13 015.62 zł brutto;</w:t>
            </w:r>
          </w:p>
        </w:tc>
      </w:tr>
      <w:tr w:rsidR="00B06B06" w:rsidRPr="00C902DE" w14:paraId="049B938F" w14:textId="77777777" w:rsidTr="00DB5268">
        <w:trPr>
          <w:trHeight w:val="70"/>
        </w:trPr>
        <w:tc>
          <w:tcPr>
            <w:tcW w:w="9214" w:type="dxa"/>
          </w:tcPr>
          <w:p w14:paraId="5B631EA5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34 zamówienia w wysokości 1 728.22 zł brutto;</w:t>
            </w:r>
          </w:p>
        </w:tc>
      </w:tr>
      <w:tr w:rsidR="00B06B06" w:rsidRPr="00C902DE" w14:paraId="2FA61D4B" w14:textId="77777777" w:rsidTr="00DB5268">
        <w:trPr>
          <w:trHeight w:val="70"/>
        </w:trPr>
        <w:tc>
          <w:tcPr>
            <w:tcW w:w="9214" w:type="dxa"/>
          </w:tcPr>
          <w:p w14:paraId="5F7892D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35 zamówienia w wysokości 28 121.31 zł brutto;</w:t>
            </w:r>
          </w:p>
        </w:tc>
      </w:tr>
      <w:tr w:rsidR="00B06B06" w:rsidRPr="00C902DE" w14:paraId="366399EA" w14:textId="77777777" w:rsidTr="00DB5268">
        <w:trPr>
          <w:trHeight w:val="70"/>
        </w:trPr>
        <w:tc>
          <w:tcPr>
            <w:tcW w:w="9214" w:type="dxa"/>
          </w:tcPr>
          <w:p w14:paraId="12BEA243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36 zamówienia w wysokości 5 628.53 zł brutto;</w:t>
            </w:r>
          </w:p>
        </w:tc>
      </w:tr>
      <w:tr w:rsidR="00B06B06" w:rsidRPr="00C902DE" w14:paraId="7ABEA1E8" w14:textId="77777777" w:rsidTr="00DB5268">
        <w:trPr>
          <w:trHeight w:val="70"/>
        </w:trPr>
        <w:tc>
          <w:tcPr>
            <w:tcW w:w="9214" w:type="dxa"/>
          </w:tcPr>
          <w:p w14:paraId="26147AFA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37 zamówienia w wysokości 64 883.16 zł brutto;</w:t>
            </w:r>
          </w:p>
        </w:tc>
      </w:tr>
      <w:tr w:rsidR="00B06B06" w:rsidRPr="00C902DE" w14:paraId="4DEFE5A8" w14:textId="77777777" w:rsidTr="00DB5268">
        <w:trPr>
          <w:trHeight w:val="70"/>
        </w:trPr>
        <w:tc>
          <w:tcPr>
            <w:tcW w:w="9214" w:type="dxa"/>
          </w:tcPr>
          <w:p w14:paraId="7E56405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38 zamówienia w wysokości 4 281.98 zł brutto;</w:t>
            </w:r>
          </w:p>
        </w:tc>
      </w:tr>
      <w:tr w:rsidR="00B06B06" w:rsidRPr="00C902DE" w14:paraId="48C38FDA" w14:textId="77777777" w:rsidTr="00DB5268">
        <w:trPr>
          <w:trHeight w:val="70"/>
        </w:trPr>
        <w:tc>
          <w:tcPr>
            <w:tcW w:w="9214" w:type="dxa"/>
          </w:tcPr>
          <w:p w14:paraId="074A4EF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39 zamówienia w wysokości 73 440.00 zł brutto;</w:t>
            </w:r>
          </w:p>
        </w:tc>
      </w:tr>
      <w:tr w:rsidR="00B06B06" w:rsidRPr="00C902DE" w14:paraId="6EE40968" w14:textId="77777777" w:rsidTr="00DB5268">
        <w:trPr>
          <w:trHeight w:val="70"/>
        </w:trPr>
        <w:tc>
          <w:tcPr>
            <w:tcW w:w="9214" w:type="dxa"/>
          </w:tcPr>
          <w:p w14:paraId="1172744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40 zamówienia w wysokości 7 897.82 zł brutto;</w:t>
            </w:r>
          </w:p>
        </w:tc>
      </w:tr>
      <w:tr w:rsidR="00B06B06" w:rsidRPr="00C902DE" w14:paraId="51B3F1B6" w14:textId="77777777" w:rsidTr="00DB5268">
        <w:trPr>
          <w:trHeight w:val="70"/>
        </w:trPr>
        <w:tc>
          <w:tcPr>
            <w:tcW w:w="9214" w:type="dxa"/>
          </w:tcPr>
          <w:p w14:paraId="3D49C26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41 zamówienia w wysokości 67 394.16 zł brutto;</w:t>
            </w:r>
          </w:p>
        </w:tc>
      </w:tr>
      <w:tr w:rsidR="00B06B06" w:rsidRPr="00C902DE" w14:paraId="3DE709E8" w14:textId="77777777" w:rsidTr="00DB5268">
        <w:trPr>
          <w:trHeight w:val="70"/>
        </w:trPr>
        <w:tc>
          <w:tcPr>
            <w:tcW w:w="9214" w:type="dxa"/>
          </w:tcPr>
          <w:p w14:paraId="7F4CBC76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42 zamówienia w wysokości 648.00 zł brutto;</w:t>
            </w:r>
          </w:p>
        </w:tc>
      </w:tr>
      <w:tr w:rsidR="00B06B06" w:rsidRPr="00C902DE" w14:paraId="6E72BE3A" w14:textId="77777777" w:rsidTr="00DB5268">
        <w:trPr>
          <w:trHeight w:val="70"/>
        </w:trPr>
        <w:tc>
          <w:tcPr>
            <w:tcW w:w="9214" w:type="dxa"/>
          </w:tcPr>
          <w:p w14:paraId="6373D9AD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43 zamówienia w wysokości 19 946.61 zł brutto;</w:t>
            </w:r>
          </w:p>
        </w:tc>
      </w:tr>
      <w:tr w:rsidR="00B06B06" w:rsidRPr="00C902DE" w14:paraId="57DE69BB" w14:textId="77777777" w:rsidTr="00DB5268">
        <w:trPr>
          <w:trHeight w:val="70"/>
        </w:trPr>
        <w:tc>
          <w:tcPr>
            <w:tcW w:w="9214" w:type="dxa"/>
          </w:tcPr>
          <w:p w14:paraId="42F8A4FE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44 zamówienia w wysokości 24 858.55 zł brutto;</w:t>
            </w:r>
          </w:p>
        </w:tc>
      </w:tr>
      <w:tr w:rsidR="00B06B06" w:rsidRPr="00C902DE" w14:paraId="14737863" w14:textId="77777777" w:rsidTr="00DB5268">
        <w:trPr>
          <w:trHeight w:val="70"/>
        </w:trPr>
        <w:tc>
          <w:tcPr>
            <w:tcW w:w="9214" w:type="dxa"/>
          </w:tcPr>
          <w:p w14:paraId="0A8B1363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45 zamówienia w wysokości 889.06 zł brutto;</w:t>
            </w:r>
          </w:p>
        </w:tc>
      </w:tr>
      <w:tr w:rsidR="00B06B06" w:rsidRPr="00C902DE" w14:paraId="60F21B01" w14:textId="77777777" w:rsidTr="00DB5268">
        <w:trPr>
          <w:trHeight w:val="70"/>
        </w:trPr>
        <w:tc>
          <w:tcPr>
            <w:tcW w:w="9214" w:type="dxa"/>
          </w:tcPr>
          <w:p w14:paraId="2CDE230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46 zamówienia w wysokości 70 294.61 zł brutto;</w:t>
            </w:r>
          </w:p>
        </w:tc>
      </w:tr>
      <w:tr w:rsidR="00B06B06" w:rsidRPr="00C902DE" w14:paraId="6209BF10" w14:textId="77777777" w:rsidTr="00DB5268">
        <w:trPr>
          <w:trHeight w:val="70"/>
        </w:trPr>
        <w:tc>
          <w:tcPr>
            <w:tcW w:w="9214" w:type="dxa"/>
          </w:tcPr>
          <w:p w14:paraId="4302EB4D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47 zamówienia w wysokości 289 267.20 zł brutto;</w:t>
            </w:r>
          </w:p>
        </w:tc>
      </w:tr>
      <w:tr w:rsidR="00B06B06" w:rsidRPr="00C902DE" w14:paraId="63C163A7" w14:textId="77777777" w:rsidTr="00DB5268">
        <w:trPr>
          <w:trHeight w:val="70"/>
        </w:trPr>
        <w:tc>
          <w:tcPr>
            <w:tcW w:w="9214" w:type="dxa"/>
          </w:tcPr>
          <w:p w14:paraId="2AF3BDB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48 zamówienia w wysokości 409 050.00 zł brutto;</w:t>
            </w:r>
          </w:p>
        </w:tc>
      </w:tr>
      <w:tr w:rsidR="00B06B06" w:rsidRPr="00C902DE" w14:paraId="0E43FA10" w14:textId="77777777" w:rsidTr="00DB5268">
        <w:trPr>
          <w:trHeight w:val="70"/>
        </w:trPr>
        <w:tc>
          <w:tcPr>
            <w:tcW w:w="9214" w:type="dxa"/>
          </w:tcPr>
          <w:p w14:paraId="0D18DF8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49 zamówienia w wysokości 1 458.00 zł brutto;</w:t>
            </w:r>
          </w:p>
        </w:tc>
      </w:tr>
      <w:tr w:rsidR="00B06B06" w:rsidRPr="00C902DE" w14:paraId="191286D7" w14:textId="77777777" w:rsidTr="00DB5268">
        <w:trPr>
          <w:trHeight w:val="70"/>
        </w:trPr>
        <w:tc>
          <w:tcPr>
            <w:tcW w:w="9214" w:type="dxa"/>
          </w:tcPr>
          <w:p w14:paraId="60DCFE3E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50 zamówienia w wysokości 6 535.25 zł brutto;</w:t>
            </w:r>
          </w:p>
        </w:tc>
      </w:tr>
      <w:tr w:rsidR="00B06B06" w:rsidRPr="00C902DE" w14:paraId="7AB8E758" w14:textId="77777777" w:rsidTr="00DB5268">
        <w:trPr>
          <w:trHeight w:val="70"/>
        </w:trPr>
        <w:tc>
          <w:tcPr>
            <w:tcW w:w="9214" w:type="dxa"/>
          </w:tcPr>
          <w:p w14:paraId="76CB924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51 zamówienia w wysokości 348.64 zł brutto;</w:t>
            </w:r>
          </w:p>
        </w:tc>
      </w:tr>
      <w:tr w:rsidR="00B06B06" w:rsidRPr="00C902DE" w14:paraId="0A0B1FCB" w14:textId="77777777" w:rsidTr="00DB5268">
        <w:trPr>
          <w:trHeight w:val="70"/>
        </w:trPr>
        <w:tc>
          <w:tcPr>
            <w:tcW w:w="9214" w:type="dxa"/>
          </w:tcPr>
          <w:p w14:paraId="2290048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52 zamówienia w wysokości 4 414.30 zł brutto;</w:t>
            </w:r>
          </w:p>
        </w:tc>
      </w:tr>
      <w:tr w:rsidR="00B06B06" w:rsidRPr="00C902DE" w14:paraId="17BBF01E" w14:textId="77777777" w:rsidTr="00DB5268">
        <w:trPr>
          <w:trHeight w:val="70"/>
        </w:trPr>
        <w:tc>
          <w:tcPr>
            <w:tcW w:w="9214" w:type="dxa"/>
          </w:tcPr>
          <w:p w14:paraId="67CF534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53 zamówienia w wysokości 12 096.00 zł brutto;</w:t>
            </w:r>
          </w:p>
        </w:tc>
      </w:tr>
      <w:tr w:rsidR="00B06B06" w:rsidRPr="00C902DE" w14:paraId="729F565C" w14:textId="77777777" w:rsidTr="00DB5268">
        <w:trPr>
          <w:trHeight w:val="70"/>
        </w:trPr>
        <w:tc>
          <w:tcPr>
            <w:tcW w:w="9214" w:type="dxa"/>
          </w:tcPr>
          <w:p w14:paraId="1FF77063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54 zamówienia w wysokości 163.30 zł brutto;</w:t>
            </w:r>
          </w:p>
        </w:tc>
      </w:tr>
      <w:tr w:rsidR="00B06B06" w:rsidRPr="00C902DE" w14:paraId="38BBBD65" w14:textId="77777777" w:rsidTr="00DB5268">
        <w:trPr>
          <w:trHeight w:val="70"/>
        </w:trPr>
        <w:tc>
          <w:tcPr>
            <w:tcW w:w="9214" w:type="dxa"/>
          </w:tcPr>
          <w:p w14:paraId="65C103CD" w14:textId="283FC862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 xml:space="preserve">części 55 zamówienia w wysokości   </w:t>
            </w:r>
            <w:r w:rsidR="00751495">
              <w:rPr>
                <w:rFonts w:ascii="Arial" w:hAnsi="Arial" w:cs="Arial"/>
                <w:sz w:val="24"/>
                <w:szCs w:val="24"/>
              </w:rPr>
              <w:t xml:space="preserve">12 312,00 </w:t>
            </w:r>
            <w:r w:rsidRPr="00B06B06">
              <w:rPr>
                <w:rFonts w:ascii="Arial" w:hAnsi="Arial" w:cs="Arial"/>
                <w:sz w:val="24"/>
                <w:szCs w:val="24"/>
              </w:rPr>
              <w:t>zł brutto;</w:t>
            </w:r>
          </w:p>
        </w:tc>
      </w:tr>
      <w:tr w:rsidR="00B06B06" w:rsidRPr="00C902DE" w14:paraId="41936762" w14:textId="77777777" w:rsidTr="00DB5268">
        <w:trPr>
          <w:trHeight w:val="70"/>
        </w:trPr>
        <w:tc>
          <w:tcPr>
            <w:tcW w:w="9214" w:type="dxa"/>
          </w:tcPr>
          <w:p w14:paraId="155D911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56 zamówienia w wysokości 774.14 zł brutto;</w:t>
            </w:r>
          </w:p>
        </w:tc>
      </w:tr>
      <w:tr w:rsidR="00B06B06" w:rsidRPr="00C902DE" w14:paraId="350A2FE7" w14:textId="77777777" w:rsidTr="00DB5268">
        <w:trPr>
          <w:trHeight w:val="70"/>
        </w:trPr>
        <w:tc>
          <w:tcPr>
            <w:tcW w:w="9214" w:type="dxa"/>
          </w:tcPr>
          <w:p w14:paraId="4EF20081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57 zamówienia w wysokości 5 777.05 zł brutto;</w:t>
            </w:r>
          </w:p>
        </w:tc>
      </w:tr>
      <w:tr w:rsidR="00B06B06" w:rsidRPr="00C902DE" w14:paraId="4000BA74" w14:textId="77777777" w:rsidTr="00DB5268">
        <w:trPr>
          <w:trHeight w:val="70"/>
        </w:trPr>
        <w:tc>
          <w:tcPr>
            <w:tcW w:w="9214" w:type="dxa"/>
          </w:tcPr>
          <w:p w14:paraId="62DC7EFE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lastRenderedPageBreak/>
              <w:t>części 58 zamówienia w wysokości 6 420.00 zł brutto;</w:t>
            </w:r>
          </w:p>
        </w:tc>
      </w:tr>
      <w:tr w:rsidR="00B06B06" w:rsidRPr="00C902DE" w14:paraId="00FC518F" w14:textId="77777777" w:rsidTr="00DB5268">
        <w:trPr>
          <w:trHeight w:val="70"/>
        </w:trPr>
        <w:tc>
          <w:tcPr>
            <w:tcW w:w="9214" w:type="dxa"/>
          </w:tcPr>
          <w:p w14:paraId="76FDC85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59 zamówienia w wysokości 367.20 zł brutto;</w:t>
            </w:r>
          </w:p>
        </w:tc>
      </w:tr>
      <w:tr w:rsidR="00B06B06" w:rsidRPr="00C902DE" w14:paraId="0496BA2C" w14:textId="77777777" w:rsidTr="00DB5268">
        <w:trPr>
          <w:trHeight w:val="70"/>
        </w:trPr>
        <w:tc>
          <w:tcPr>
            <w:tcW w:w="9214" w:type="dxa"/>
          </w:tcPr>
          <w:p w14:paraId="6AD1903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60 zamówienia w wysokości 20 088.00 zł brutto;</w:t>
            </w:r>
          </w:p>
        </w:tc>
      </w:tr>
      <w:tr w:rsidR="00B06B06" w:rsidRPr="00C902DE" w14:paraId="74435CAD" w14:textId="77777777" w:rsidTr="00DB5268">
        <w:trPr>
          <w:trHeight w:val="70"/>
        </w:trPr>
        <w:tc>
          <w:tcPr>
            <w:tcW w:w="9214" w:type="dxa"/>
          </w:tcPr>
          <w:p w14:paraId="2570D25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61 zamówienia w wysokości 3 402.00 zł brutto;</w:t>
            </w:r>
          </w:p>
        </w:tc>
      </w:tr>
      <w:tr w:rsidR="00B06B06" w:rsidRPr="00C902DE" w14:paraId="668960F8" w14:textId="77777777" w:rsidTr="00DB5268">
        <w:trPr>
          <w:trHeight w:val="70"/>
        </w:trPr>
        <w:tc>
          <w:tcPr>
            <w:tcW w:w="9214" w:type="dxa"/>
          </w:tcPr>
          <w:p w14:paraId="574754B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62 zamówienia w wysokości 748.44 zł brutto;</w:t>
            </w:r>
          </w:p>
        </w:tc>
      </w:tr>
      <w:tr w:rsidR="00B06B06" w:rsidRPr="00C902DE" w14:paraId="78D75EFB" w14:textId="77777777" w:rsidTr="00DB5268">
        <w:trPr>
          <w:trHeight w:val="70"/>
        </w:trPr>
        <w:tc>
          <w:tcPr>
            <w:tcW w:w="9214" w:type="dxa"/>
          </w:tcPr>
          <w:p w14:paraId="3F59F34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63 zamówienia w wysokości 1 179.36 zł brutto;</w:t>
            </w:r>
          </w:p>
        </w:tc>
      </w:tr>
      <w:tr w:rsidR="00B06B06" w:rsidRPr="00C902DE" w14:paraId="031AA0FD" w14:textId="77777777" w:rsidTr="00DB5268">
        <w:trPr>
          <w:trHeight w:val="70"/>
        </w:trPr>
        <w:tc>
          <w:tcPr>
            <w:tcW w:w="9214" w:type="dxa"/>
          </w:tcPr>
          <w:p w14:paraId="7963C21C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64 zamówienia w wysokości 111.78 zł brutto;</w:t>
            </w:r>
          </w:p>
        </w:tc>
      </w:tr>
      <w:tr w:rsidR="00B06B06" w:rsidRPr="00C902DE" w14:paraId="78DCC4BD" w14:textId="77777777" w:rsidTr="00DB5268">
        <w:trPr>
          <w:trHeight w:val="70"/>
        </w:trPr>
        <w:tc>
          <w:tcPr>
            <w:tcW w:w="9214" w:type="dxa"/>
          </w:tcPr>
          <w:p w14:paraId="2F9EC44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65 zamówienia w wysokości 480.00 zł brutto;</w:t>
            </w:r>
          </w:p>
        </w:tc>
      </w:tr>
      <w:tr w:rsidR="00B06B06" w:rsidRPr="00C902DE" w14:paraId="37B4917C" w14:textId="77777777" w:rsidTr="00DB5268">
        <w:trPr>
          <w:trHeight w:val="70"/>
        </w:trPr>
        <w:tc>
          <w:tcPr>
            <w:tcW w:w="9214" w:type="dxa"/>
          </w:tcPr>
          <w:p w14:paraId="48747B8C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66 zamówienia w wysokości 81 795.00 zł brutto;</w:t>
            </w:r>
          </w:p>
        </w:tc>
      </w:tr>
      <w:tr w:rsidR="00B06B06" w:rsidRPr="00C902DE" w14:paraId="5BF4374C" w14:textId="77777777" w:rsidTr="00DB5268">
        <w:trPr>
          <w:trHeight w:val="70"/>
        </w:trPr>
        <w:tc>
          <w:tcPr>
            <w:tcW w:w="9214" w:type="dxa"/>
          </w:tcPr>
          <w:p w14:paraId="253E23E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67 zamówienia w wysokości 5 500.00 zł brutto;</w:t>
            </w:r>
          </w:p>
        </w:tc>
      </w:tr>
      <w:tr w:rsidR="00B06B06" w:rsidRPr="00C902DE" w14:paraId="172BA4BC" w14:textId="77777777" w:rsidTr="00DB5268">
        <w:trPr>
          <w:trHeight w:val="70"/>
        </w:trPr>
        <w:tc>
          <w:tcPr>
            <w:tcW w:w="9214" w:type="dxa"/>
          </w:tcPr>
          <w:p w14:paraId="42FA4B6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68 zamówienia w wysokości 2 916.00 zł brutto;</w:t>
            </w:r>
          </w:p>
        </w:tc>
      </w:tr>
      <w:tr w:rsidR="00B06B06" w:rsidRPr="00C902DE" w14:paraId="4E5E7125" w14:textId="77777777" w:rsidTr="00DB5268">
        <w:trPr>
          <w:trHeight w:val="70"/>
        </w:trPr>
        <w:tc>
          <w:tcPr>
            <w:tcW w:w="9214" w:type="dxa"/>
          </w:tcPr>
          <w:p w14:paraId="005B6C82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69 zamówienia w wysokości 35 100.00 zł brutto;</w:t>
            </w:r>
          </w:p>
        </w:tc>
      </w:tr>
      <w:tr w:rsidR="00B06B06" w:rsidRPr="00C902DE" w14:paraId="3EB0D930" w14:textId="77777777" w:rsidTr="00DB5268">
        <w:trPr>
          <w:trHeight w:val="70"/>
        </w:trPr>
        <w:tc>
          <w:tcPr>
            <w:tcW w:w="9214" w:type="dxa"/>
          </w:tcPr>
          <w:p w14:paraId="182781F2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70 zamówienia w wysokości 9 207.00 zł brutto;</w:t>
            </w:r>
          </w:p>
        </w:tc>
      </w:tr>
      <w:tr w:rsidR="00B06B06" w:rsidRPr="00C902DE" w14:paraId="17AF9C65" w14:textId="77777777" w:rsidTr="00DB5268">
        <w:trPr>
          <w:trHeight w:val="70"/>
        </w:trPr>
        <w:tc>
          <w:tcPr>
            <w:tcW w:w="9214" w:type="dxa"/>
          </w:tcPr>
          <w:p w14:paraId="2188C9BA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71 zamówienia w wysokości 43 200.00 zł brutto;</w:t>
            </w:r>
          </w:p>
        </w:tc>
      </w:tr>
      <w:tr w:rsidR="00B06B06" w:rsidRPr="00C902DE" w14:paraId="3ADBC7F4" w14:textId="77777777" w:rsidTr="00DB5268">
        <w:trPr>
          <w:trHeight w:val="70"/>
        </w:trPr>
        <w:tc>
          <w:tcPr>
            <w:tcW w:w="9214" w:type="dxa"/>
          </w:tcPr>
          <w:p w14:paraId="470F8E88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72 zamówienia w wysokości 26 000.00 zł brutto;</w:t>
            </w:r>
          </w:p>
        </w:tc>
      </w:tr>
      <w:tr w:rsidR="00B06B06" w:rsidRPr="00C902DE" w14:paraId="44CD0FE5" w14:textId="77777777" w:rsidTr="00DB5268">
        <w:trPr>
          <w:trHeight w:val="70"/>
        </w:trPr>
        <w:tc>
          <w:tcPr>
            <w:tcW w:w="9214" w:type="dxa"/>
          </w:tcPr>
          <w:p w14:paraId="1C92BF9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73 zamówienia w wysokości 127 484.17 zł brutto;</w:t>
            </w:r>
          </w:p>
        </w:tc>
      </w:tr>
      <w:tr w:rsidR="00B06B06" w:rsidRPr="00C902DE" w14:paraId="18722A61" w14:textId="77777777" w:rsidTr="00DB5268">
        <w:trPr>
          <w:trHeight w:val="70"/>
        </w:trPr>
        <w:tc>
          <w:tcPr>
            <w:tcW w:w="9214" w:type="dxa"/>
          </w:tcPr>
          <w:p w14:paraId="09E7B0B1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74 zamówienia w wysokości 254.77 zł brutto;</w:t>
            </w:r>
          </w:p>
        </w:tc>
      </w:tr>
      <w:tr w:rsidR="00B06B06" w:rsidRPr="00C902DE" w14:paraId="50FB943F" w14:textId="77777777" w:rsidTr="00DB5268">
        <w:trPr>
          <w:trHeight w:val="70"/>
        </w:trPr>
        <w:tc>
          <w:tcPr>
            <w:tcW w:w="9214" w:type="dxa"/>
          </w:tcPr>
          <w:p w14:paraId="6ED087ED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75 zamówienia w wysokości 4 752.00 zł brutto;</w:t>
            </w:r>
          </w:p>
        </w:tc>
      </w:tr>
      <w:tr w:rsidR="00B06B06" w:rsidRPr="00C902DE" w14:paraId="7DC115FB" w14:textId="77777777" w:rsidTr="00DB5268">
        <w:trPr>
          <w:trHeight w:val="70"/>
        </w:trPr>
        <w:tc>
          <w:tcPr>
            <w:tcW w:w="9214" w:type="dxa"/>
          </w:tcPr>
          <w:p w14:paraId="5E73062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76 zamówienia w wysokości 13 242.64 zł brutto;</w:t>
            </w:r>
          </w:p>
        </w:tc>
      </w:tr>
      <w:tr w:rsidR="00B06B06" w:rsidRPr="00C902DE" w14:paraId="75401E31" w14:textId="77777777" w:rsidTr="00DB5268">
        <w:trPr>
          <w:trHeight w:val="70"/>
        </w:trPr>
        <w:tc>
          <w:tcPr>
            <w:tcW w:w="9214" w:type="dxa"/>
          </w:tcPr>
          <w:p w14:paraId="7375476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77 zamówienia w wysokości 1 209.60 zł brutto;</w:t>
            </w:r>
          </w:p>
        </w:tc>
      </w:tr>
      <w:tr w:rsidR="00B06B06" w:rsidRPr="00C902DE" w14:paraId="39DCADB4" w14:textId="77777777" w:rsidTr="00DB5268">
        <w:trPr>
          <w:trHeight w:val="70"/>
        </w:trPr>
        <w:tc>
          <w:tcPr>
            <w:tcW w:w="9214" w:type="dxa"/>
          </w:tcPr>
          <w:p w14:paraId="37D3226E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78 zamówienia w wysokości 28 522.80 zł brutto;</w:t>
            </w:r>
          </w:p>
        </w:tc>
      </w:tr>
      <w:tr w:rsidR="00B06B06" w:rsidRPr="00C902DE" w14:paraId="4D2458E4" w14:textId="77777777" w:rsidTr="00DB5268">
        <w:trPr>
          <w:trHeight w:val="70"/>
        </w:trPr>
        <w:tc>
          <w:tcPr>
            <w:tcW w:w="9214" w:type="dxa"/>
          </w:tcPr>
          <w:p w14:paraId="6200A0C4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79 zamówienia w wysokości 267.30 zł brutto;</w:t>
            </w:r>
          </w:p>
        </w:tc>
      </w:tr>
      <w:tr w:rsidR="00B06B06" w:rsidRPr="00C902DE" w14:paraId="06C3C1BC" w14:textId="77777777" w:rsidTr="00DB5268">
        <w:trPr>
          <w:trHeight w:val="70"/>
        </w:trPr>
        <w:tc>
          <w:tcPr>
            <w:tcW w:w="9214" w:type="dxa"/>
          </w:tcPr>
          <w:p w14:paraId="06730CEE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80 zamówienia w wysokości 4 050.00 zł brutto;</w:t>
            </w:r>
          </w:p>
        </w:tc>
      </w:tr>
      <w:tr w:rsidR="00B06B06" w:rsidRPr="00C902DE" w14:paraId="5C72BEF0" w14:textId="77777777" w:rsidTr="00DB5268">
        <w:trPr>
          <w:trHeight w:val="70"/>
        </w:trPr>
        <w:tc>
          <w:tcPr>
            <w:tcW w:w="9214" w:type="dxa"/>
          </w:tcPr>
          <w:p w14:paraId="1EEBF06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81 zamówienia w wysokości 91.80 zł brutto;</w:t>
            </w:r>
          </w:p>
        </w:tc>
      </w:tr>
      <w:tr w:rsidR="00B06B06" w:rsidRPr="00C902DE" w14:paraId="4D462A03" w14:textId="77777777" w:rsidTr="00DB5268">
        <w:trPr>
          <w:trHeight w:val="70"/>
        </w:trPr>
        <w:tc>
          <w:tcPr>
            <w:tcW w:w="9214" w:type="dxa"/>
          </w:tcPr>
          <w:p w14:paraId="3913F26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82 zamówienia w wysokości 534.60 zł brutto;</w:t>
            </w:r>
          </w:p>
        </w:tc>
      </w:tr>
      <w:tr w:rsidR="00B06B06" w:rsidRPr="00C902DE" w14:paraId="362140BF" w14:textId="77777777" w:rsidTr="00DB5268">
        <w:trPr>
          <w:trHeight w:val="70"/>
        </w:trPr>
        <w:tc>
          <w:tcPr>
            <w:tcW w:w="9214" w:type="dxa"/>
          </w:tcPr>
          <w:p w14:paraId="17C68677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83 zamówienia w wysokości 4 536.00 zł brutto;</w:t>
            </w:r>
          </w:p>
        </w:tc>
      </w:tr>
      <w:tr w:rsidR="00B06B06" w:rsidRPr="00C902DE" w14:paraId="6E328F55" w14:textId="77777777" w:rsidTr="00DB5268">
        <w:trPr>
          <w:trHeight w:val="70"/>
        </w:trPr>
        <w:tc>
          <w:tcPr>
            <w:tcW w:w="9214" w:type="dxa"/>
          </w:tcPr>
          <w:p w14:paraId="34BDBE19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84 zamówienia w wysokości 211.25 zł brutto;</w:t>
            </w:r>
          </w:p>
        </w:tc>
      </w:tr>
      <w:tr w:rsidR="00B06B06" w:rsidRPr="00C902DE" w14:paraId="4FC58710" w14:textId="77777777" w:rsidTr="00DB5268">
        <w:trPr>
          <w:trHeight w:val="70"/>
        </w:trPr>
        <w:tc>
          <w:tcPr>
            <w:tcW w:w="9214" w:type="dxa"/>
          </w:tcPr>
          <w:p w14:paraId="24B1B04F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85 zamówienia w wysokości 24 516.00 zł brutto;</w:t>
            </w:r>
          </w:p>
        </w:tc>
      </w:tr>
      <w:tr w:rsidR="00B06B06" w:rsidRPr="00C902DE" w14:paraId="62F6D866" w14:textId="77777777" w:rsidTr="00DB5268">
        <w:trPr>
          <w:trHeight w:val="70"/>
        </w:trPr>
        <w:tc>
          <w:tcPr>
            <w:tcW w:w="9214" w:type="dxa"/>
          </w:tcPr>
          <w:p w14:paraId="67DB4BC6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86 zamówienia w wysokości 2 984.04 zł brutto;</w:t>
            </w:r>
          </w:p>
        </w:tc>
      </w:tr>
      <w:tr w:rsidR="00B06B06" w:rsidRPr="00C902DE" w14:paraId="3CE5DBE7" w14:textId="77777777" w:rsidTr="00DB5268">
        <w:trPr>
          <w:trHeight w:val="70"/>
        </w:trPr>
        <w:tc>
          <w:tcPr>
            <w:tcW w:w="9214" w:type="dxa"/>
          </w:tcPr>
          <w:p w14:paraId="32D8A95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87 zamówienia w wysokości 251.60 zł brutto;</w:t>
            </w:r>
          </w:p>
        </w:tc>
      </w:tr>
      <w:tr w:rsidR="00B06B06" w:rsidRPr="00C902DE" w14:paraId="70B2A134" w14:textId="77777777" w:rsidTr="00DB5268">
        <w:trPr>
          <w:trHeight w:val="70"/>
        </w:trPr>
        <w:tc>
          <w:tcPr>
            <w:tcW w:w="9214" w:type="dxa"/>
          </w:tcPr>
          <w:p w14:paraId="59321092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88 zamówienia w wysokości 155.52 zł brutto;</w:t>
            </w:r>
          </w:p>
        </w:tc>
      </w:tr>
      <w:tr w:rsidR="00B06B06" w:rsidRPr="00C902DE" w14:paraId="0361F7F5" w14:textId="77777777" w:rsidTr="00DB5268">
        <w:trPr>
          <w:trHeight w:val="70"/>
        </w:trPr>
        <w:tc>
          <w:tcPr>
            <w:tcW w:w="9214" w:type="dxa"/>
          </w:tcPr>
          <w:p w14:paraId="0FDF44E0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89 zamówienia w wysokości 72.45 zł brutto;</w:t>
            </w:r>
          </w:p>
        </w:tc>
      </w:tr>
      <w:tr w:rsidR="00B06B06" w:rsidRPr="00C902DE" w14:paraId="13D2EB5A" w14:textId="77777777" w:rsidTr="00DB5268">
        <w:trPr>
          <w:trHeight w:val="70"/>
        </w:trPr>
        <w:tc>
          <w:tcPr>
            <w:tcW w:w="9214" w:type="dxa"/>
          </w:tcPr>
          <w:p w14:paraId="6072166B" w14:textId="77777777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>części 90 zamówienia w wysokości 130.41 zł brutto;</w:t>
            </w:r>
          </w:p>
        </w:tc>
      </w:tr>
      <w:tr w:rsidR="00B06B06" w:rsidRPr="00C902DE" w14:paraId="7726163E" w14:textId="77777777" w:rsidTr="00DB5268">
        <w:trPr>
          <w:trHeight w:val="70"/>
        </w:trPr>
        <w:tc>
          <w:tcPr>
            <w:tcW w:w="9214" w:type="dxa"/>
          </w:tcPr>
          <w:p w14:paraId="1D9BA56D" w14:textId="44DDD701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 xml:space="preserve">części 91 zamówienia w wysokości  </w:t>
            </w:r>
            <w:r w:rsidR="00E70A12">
              <w:rPr>
                <w:rFonts w:ascii="Arial" w:hAnsi="Arial" w:cs="Arial"/>
                <w:sz w:val="24"/>
                <w:szCs w:val="24"/>
              </w:rPr>
              <w:t>1 568.16</w:t>
            </w:r>
            <w:r w:rsidRPr="00B06B06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B06B06" w:rsidRPr="00C902DE" w14:paraId="56DE73D4" w14:textId="77777777" w:rsidTr="00DB5268">
        <w:trPr>
          <w:trHeight w:val="70"/>
        </w:trPr>
        <w:tc>
          <w:tcPr>
            <w:tcW w:w="9214" w:type="dxa"/>
          </w:tcPr>
          <w:p w14:paraId="0B304BF4" w14:textId="37E6EAC4" w:rsidR="00B06B06" w:rsidRPr="00C902DE" w:rsidRDefault="00B06B06" w:rsidP="00DB526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06B06">
              <w:rPr>
                <w:rFonts w:ascii="Arial" w:hAnsi="Arial" w:cs="Arial"/>
                <w:sz w:val="24"/>
                <w:szCs w:val="24"/>
              </w:rPr>
              <w:t xml:space="preserve">części 92 zamówienia w wysokości   </w:t>
            </w:r>
            <w:r w:rsidR="00E70A12">
              <w:rPr>
                <w:rFonts w:ascii="Arial" w:hAnsi="Arial" w:cs="Arial"/>
                <w:sz w:val="24"/>
                <w:szCs w:val="24"/>
              </w:rPr>
              <w:t xml:space="preserve">756.00 </w:t>
            </w:r>
            <w:r w:rsidRPr="00B06B06">
              <w:rPr>
                <w:rFonts w:ascii="Arial" w:hAnsi="Arial" w:cs="Arial"/>
                <w:sz w:val="24"/>
                <w:szCs w:val="24"/>
              </w:rPr>
              <w:t>zł brutto;</w:t>
            </w:r>
          </w:p>
        </w:tc>
      </w:tr>
    </w:tbl>
    <w:p w14:paraId="482E16AE" w14:textId="77777777" w:rsidR="001721AB" w:rsidRDefault="001721AB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7DF51D3" w14:textId="42D388A6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D52CCEB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C8C0EDD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42316AA" w14:textId="4BC79608" w:rsidR="00C236D3" w:rsidRPr="00C902DE" w:rsidRDefault="00B06B06" w:rsidP="00173B20">
      <w:pPr>
        <w:jc w:val="right"/>
        <w:rPr>
          <w:rFonts w:ascii="Arial" w:hAnsi="Arial" w:cs="Arial"/>
          <w:sz w:val="22"/>
          <w:szCs w:val="22"/>
        </w:rPr>
      </w:pPr>
      <w:r w:rsidRPr="00B06B06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 w:rsidSect="001721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91" w:right="1418" w:bottom="119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FB81" w14:textId="77777777" w:rsidR="003A3360" w:rsidRDefault="003A3360">
      <w:r>
        <w:separator/>
      </w:r>
    </w:p>
  </w:endnote>
  <w:endnote w:type="continuationSeparator" w:id="0">
    <w:p w14:paraId="6D4CF888" w14:textId="77777777" w:rsidR="003A3360" w:rsidRDefault="003A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EC4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AB2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0F698" w14:textId="77777777" w:rsidR="009F189D" w:rsidRDefault="001721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E43628">
        <v:line id="_x0000_s1025" style="position:absolute;left:0;text-align:left;z-index:251657728" from="-3.85pt,8.7pt" to="455.15pt,8.7pt"/>
      </w:pict>
    </w:r>
  </w:p>
  <w:p w14:paraId="6F0120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D83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ED1BD" w14:textId="77777777" w:rsidR="009F189D" w:rsidRDefault="009F189D">
    <w:pPr>
      <w:pStyle w:val="Stopka"/>
      <w:tabs>
        <w:tab w:val="clear" w:pos="4536"/>
      </w:tabs>
      <w:jc w:val="center"/>
    </w:pPr>
  </w:p>
  <w:p w14:paraId="062100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19EE3" w14:textId="77777777" w:rsidR="003A3360" w:rsidRDefault="003A3360">
      <w:r>
        <w:separator/>
      </w:r>
    </w:p>
  </w:footnote>
  <w:footnote w:type="continuationSeparator" w:id="0">
    <w:p w14:paraId="1496FAFB" w14:textId="77777777" w:rsidR="003A3360" w:rsidRDefault="003A3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5703" w14:textId="77777777" w:rsidR="00B06B06" w:rsidRDefault="00B06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AEC" w14:textId="77777777" w:rsidR="00B06B06" w:rsidRDefault="00B06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3DD4" w14:textId="77777777" w:rsidR="00B06B06" w:rsidRDefault="00B06B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360"/>
    <w:rsid w:val="00007727"/>
    <w:rsid w:val="00017720"/>
    <w:rsid w:val="00035488"/>
    <w:rsid w:val="000D7F25"/>
    <w:rsid w:val="000E00E5"/>
    <w:rsid w:val="001721AB"/>
    <w:rsid w:val="00173B20"/>
    <w:rsid w:val="001C69FF"/>
    <w:rsid w:val="0023318D"/>
    <w:rsid w:val="003A3360"/>
    <w:rsid w:val="003D72FD"/>
    <w:rsid w:val="00423179"/>
    <w:rsid w:val="0049054E"/>
    <w:rsid w:val="00490DC0"/>
    <w:rsid w:val="00493F8C"/>
    <w:rsid w:val="004C7E9B"/>
    <w:rsid w:val="00510EC8"/>
    <w:rsid w:val="00524583"/>
    <w:rsid w:val="00597B6D"/>
    <w:rsid w:val="0069085C"/>
    <w:rsid w:val="00751495"/>
    <w:rsid w:val="00804A9B"/>
    <w:rsid w:val="00843263"/>
    <w:rsid w:val="00861E75"/>
    <w:rsid w:val="00890B92"/>
    <w:rsid w:val="009D19BD"/>
    <w:rsid w:val="009F189D"/>
    <w:rsid w:val="00A47FF6"/>
    <w:rsid w:val="00A80738"/>
    <w:rsid w:val="00B06B06"/>
    <w:rsid w:val="00BE7129"/>
    <w:rsid w:val="00C236D3"/>
    <w:rsid w:val="00C659E2"/>
    <w:rsid w:val="00C902DE"/>
    <w:rsid w:val="00C9789D"/>
    <w:rsid w:val="00CB0802"/>
    <w:rsid w:val="00D7128F"/>
    <w:rsid w:val="00E70A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9B465"/>
  <w15:chartTrackingRefBased/>
  <w15:docId w15:val="{61392AA3-1ECF-425C-BA68-E63765EB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885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2023-06-19T07:19:00Z</dcterms:created>
  <dcterms:modified xsi:type="dcterms:W3CDTF">2023-06-19T07:28:00Z</dcterms:modified>
</cp:coreProperties>
</file>