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C80047" w:rsidP="00226CA8">
      <w:pPr>
        <w:spacing w:after="240"/>
        <w:jc w:val="right"/>
        <w:rPr>
          <w:sz w:val="22"/>
          <w:szCs w:val="22"/>
        </w:rPr>
      </w:pPr>
      <w:bookmarkStart w:id="0" w:name="_Hlk53520193"/>
      <w:r w:rsidRPr="00C80047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="006573F6">
        <w:rPr>
          <w:sz w:val="22"/>
          <w:szCs w:val="22"/>
        </w:rPr>
        <w:t>2023-06-16</w:t>
      </w:r>
    </w:p>
    <w:p w:rsidR="00FB7F50" w:rsidRPr="002245BE" w:rsidRDefault="00C80047" w:rsidP="00FB7F50">
      <w:pPr>
        <w:spacing w:after="40"/>
        <w:rPr>
          <w:b/>
          <w:bCs/>
          <w:sz w:val="22"/>
          <w:szCs w:val="22"/>
        </w:rPr>
      </w:pPr>
      <w:r w:rsidRPr="00C80047">
        <w:rPr>
          <w:b/>
          <w:bCs/>
          <w:sz w:val="22"/>
          <w:szCs w:val="22"/>
        </w:rPr>
        <w:t>GMINA NIEPOŁOMICE</w:t>
      </w:r>
    </w:p>
    <w:p w:rsidR="00FB7F50" w:rsidRPr="002245BE" w:rsidRDefault="00C80047" w:rsidP="00FB7F50">
      <w:pPr>
        <w:rPr>
          <w:sz w:val="22"/>
          <w:szCs w:val="22"/>
        </w:rPr>
      </w:pPr>
      <w:r w:rsidRPr="00C80047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C80047">
        <w:rPr>
          <w:sz w:val="22"/>
          <w:szCs w:val="22"/>
        </w:rPr>
        <w:t>13</w:t>
      </w:r>
    </w:p>
    <w:p w:rsidR="00FB7F50" w:rsidRPr="002245BE" w:rsidRDefault="00C80047" w:rsidP="00FB7F50">
      <w:pPr>
        <w:rPr>
          <w:sz w:val="22"/>
          <w:szCs w:val="22"/>
        </w:rPr>
      </w:pPr>
      <w:r w:rsidRPr="00C80047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C80047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C80047" w:rsidRPr="00607F9B" w:rsidTr="003531F8">
        <w:trPr>
          <w:trHeight w:val="638"/>
        </w:trPr>
        <w:tc>
          <w:tcPr>
            <w:tcW w:w="959" w:type="dxa"/>
            <w:shd w:val="clear" w:color="auto" w:fill="auto"/>
          </w:tcPr>
          <w:p w:rsidR="00C80047" w:rsidRPr="00607F9B" w:rsidRDefault="00C80047" w:rsidP="003531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0047" w:rsidRPr="00607F9B" w:rsidRDefault="00C80047" w:rsidP="003531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00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0047">
              <w:rPr>
                <w:b/>
                <w:bCs/>
                <w:sz w:val="22"/>
                <w:szCs w:val="22"/>
              </w:rPr>
              <w:t>Odbiór, transport i zagospodarowanie odpadów komunalnych z Punktów Selektywnego Zbierania Odpadów Komunalnych, zwanym dalej "PSZOK"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0047">
              <w:rPr>
                <w:b/>
                <w:sz w:val="22"/>
                <w:szCs w:val="22"/>
              </w:rPr>
              <w:t>ZP.271.11.2023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80047" w:rsidRPr="00C80047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80047" w:rsidRPr="00C80047">
        <w:rPr>
          <w:sz w:val="22"/>
          <w:szCs w:val="22"/>
        </w:rPr>
        <w:t>(</w:t>
      </w:r>
      <w:proofErr w:type="spellStart"/>
      <w:r w:rsidR="00C80047" w:rsidRPr="00C80047">
        <w:rPr>
          <w:sz w:val="22"/>
          <w:szCs w:val="22"/>
        </w:rPr>
        <w:t>t.j</w:t>
      </w:r>
      <w:proofErr w:type="spellEnd"/>
      <w:r w:rsidR="00C80047" w:rsidRPr="00C8004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C80047" w:rsidTr="003531F8">
        <w:trPr>
          <w:cantSplit/>
        </w:trPr>
        <w:tc>
          <w:tcPr>
            <w:tcW w:w="10150" w:type="dxa"/>
          </w:tcPr>
          <w:p w:rsidR="00C80047" w:rsidRPr="00D26ED6" w:rsidRDefault="00C80047" w:rsidP="003531F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80047">
              <w:rPr>
                <w:b/>
                <w:sz w:val="22"/>
                <w:szCs w:val="22"/>
              </w:rPr>
              <w:t>PreZero Małopolska Sp. z o.o.</w:t>
            </w:r>
          </w:p>
          <w:p w:rsidR="00C80047" w:rsidRPr="009F0E5C" w:rsidRDefault="00226CA8" w:rsidP="003531F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Kosiarzy </w:t>
            </w:r>
            <w:r w:rsidR="00C80047" w:rsidRPr="009F0E5C">
              <w:rPr>
                <w:bCs/>
                <w:sz w:val="22"/>
                <w:szCs w:val="22"/>
              </w:rPr>
              <w:t xml:space="preserve"> </w:t>
            </w:r>
            <w:r w:rsidR="00C80047" w:rsidRPr="00C80047">
              <w:rPr>
                <w:bCs/>
                <w:sz w:val="22"/>
                <w:szCs w:val="22"/>
              </w:rPr>
              <w:t>5A</w:t>
            </w:r>
            <w:r w:rsidR="00C80047">
              <w:rPr>
                <w:bCs/>
                <w:sz w:val="22"/>
                <w:szCs w:val="22"/>
              </w:rPr>
              <w:t xml:space="preserve"> </w:t>
            </w:r>
          </w:p>
          <w:p w:rsidR="00C80047" w:rsidRPr="009F0E5C" w:rsidRDefault="00C80047" w:rsidP="003531F8">
            <w:pPr>
              <w:jc w:val="both"/>
              <w:rPr>
                <w:bCs/>
                <w:sz w:val="22"/>
                <w:szCs w:val="22"/>
              </w:rPr>
            </w:pPr>
            <w:r w:rsidRPr="00C80047">
              <w:rPr>
                <w:bCs/>
                <w:sz w:val="22"/>
                <w:szCs w:val="22"/>
              </w:rPr>
              <w:t>30-731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0047">
              <w:rPr>
                <w:bCs/>
                <w:sz w:val="22"/>
                <w:szCs w:val="22"/>
              </w:rPr>
              <w:t>Kraków</w:t>
            </w:r>
          </w:p>
          <w:p w:rsidR="00C80047" w:rsidRPr="00D26ED6" w:rsidRDefault="00226CA8" w:rsidP="003531F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</w:t>
            </w:r>
            <w:r w:rsidR="00C80047" w:rsidRPr="00D26ED6">
              <w:rPr>
                <w:sz w:val="22"/>
                <w:szCs w:val="22"/>
              </w:rPr>
              <w:t>za cenę</w:t>
            </w:r>
            <w:r w:rsidR="00C80047">
              <w:rPr>
                <w:sz w:val="22"/>
                <w:szCs w:val="22"/>
              </w:rPr>
              <w:t xml:space="preserve"> brutto</w:t>
            </w:r>
            <w:r w:rsidR="00C80047" w:rsidRPr="00D26ED6">
              <w:rPr>
                <w:sz w:val="22"/>
                <w:szCs w:val="22"/>
              </w:rPr>
              <w:t xml:space="preserve"> </w:t>
            </w:r>
            <w:r w:rsidR="00C80047" w:rsidRPr="00C80047">
              <w:rPr>
                <w:b/>
                <w:sz w:val="22"/>
                <w:szCs w:val="22"/>
              </w:rPr>
              <w:t>2 062 101.00 zł</w:t>
            </w:r>
            <w:r w:rsidR="00C80047" w:rsidRPr="004657DA">
              <w:rPr>
                <w:bCs/>
                <w:sz w:val="22"/>
                <w:szCs w:val="22"/>
              </w:rPr>
              <w:t>.</w:t>
            </w:r>
          </w:p>
          <w:p w:rsidR="00C80047" w:rsidRPr="00D26ED6" w:rsidRDefault="00C80047" w:rsidP="003531F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80047" w:rsidRDefault="00C80047" w:rsidP="003531F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80047">
              <w:t xml:space="preserve">Została złożona jedna  ważna oferta </w:t>
            </w:r>
            <w:r w:rsidR="00226CA8" w:rsidRPr="00C80047">
              <w:t>która</w:t>
            </w:r>
            <w:r w:rsidRPr="00C80047">
              <w:t xml:space="preserve"> spełnia </w:t>
            </w:r>
            <w:r w:rsidR="00226CA8" w:rsidRPr="00C80047">
              <w:t>warunki</w:t>
            </w:r>
            <w:r w:rsidRPr="00C80047">
              <w:t xml:space="preserve"> zamówienia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694"/>
        <w:gridCol w:w="1275"/>
        <w:gridCol w:w="2127"/>
        <w:gridCol w:w="1701"/>
        <w:gridCol w:w="1701"/>
      </w:tblGrid>
      <w:tr w:rsidR="00226CA8" w:rsidRPr="008567C7" w:rsidTr="00226CA8">
        <w:trPr>
          <w:trHeight w:val="510"/>
        </w:trPr>
        <w:tc>
          <w:tcPr>
            <w:tcW w:w="709" w:type="dxa"/>
            <w:vAlign w:val="center"/>
          </w:tcPr>
          <w:p w:rsidR="00226CA8" w:rsidRPr="008567C7" w:rsidRDefault="00226C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226CA8" w:rsidRPr="008567C7" w:rsidRDefault="00226C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226CA8" w:rsidRPr="008567C7" w:rsidRDefault="00226C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226CA8" w:rsidRPr="008567C7" w:rsidRDefault="00226C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Dysponowanie i realizowanie zamówienia przy użyciu (hakowców) spełniających normę emisji spalin  min.  Euro 6</w:t>
            </w:r>
          </w:p>
        </w:tc>
        <w:tc>
          <w:tcPr>
            <w:tcW w:w="1701" w:type="dxa"/>
            <w:vAlign w:val="center"/>
          </w:tcPr>
          <w:p w:rsidR="00226CA8" w:rsidRPr="008567C7" w:rsidRDefault="00226C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Odbiór i zagospodarowanie odpadów pochodzących z dzikich wysypisk</w:t>
            </w:r>
          </w:p>
        </w:tc>
        <w:tc>
          <w:tcPr>
            <w:tcW w:w="1701" w:type="dxa"/>
            <w:vAlign w:val="center"/>
          </w:tcPr>
          <w:p w:rsidR="00226CA8" w:rsidRPr="008567C7" w:rsidRDefault="00226C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26CA8" w:rsidRPr="008567C7" w:rsidTr="00226CA8">
        <w:tc>
          <w:tcPr>
            <w:tcW w:w="709" w:type="dxa"/>
            <w:vAlign w:val="center"/>
          </w:tcPr>
          <w:p w:rsidR="00226CA8" w:rsidRPr="008567C7" w:rsidRDefault="00226CA8" w:rsidP="003531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226CA8" w:rsidRPr="002B6761" w:rsidRDefault="00226CA8" w:rsidP="003531F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b/>
                <w:sz w:val="18"/>
                <w:szCs w:val="18"/>
              </w:rPr>
              <w:t>PreZero Małopolska Sp. z o.o.</w:t>
            </w:r>
          </w:p>
          <w:p w:rsidR="00226CA8" w:rsidRPr="008567C7" w:rsidRDefault="00226CA8" w:rsidP="003531F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KOSIARZY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26CA8" w:rsidRPr="001B7815" w:rsidRDefault="00226CA8" w:rsidP="003531F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30-731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004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5" w:type="dxa"/>
            <w:vAlign w:val="center"/>
          </w:tcPr>
          <w:p w:rsidR="00226CA8" w:rsidRPr="008567C7" w:rsidRDefault="00226CA8" w:rsidP="003531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226CA8" w:rsidRPr="008567C7" w:rsidRDefault="00226CA8" w:rsidP="003531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226CA8" w:rsidRPr="008567C7" w:rsidRDefault="00226CA8" w:rsidP="003531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226CA8" w:rsidRPr="008567C7" w:rsidRDefault="00226CA8" w:rsidP="003531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00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3C1" w:rsidRDefault="00C703C1">
      <w:r>
        <w:separator/>
      </w:r>
    </w:p>
  </w:endnote>
  <w:endnote w:type="continuationSeparator" w:id="0">
    <w:p w:rsidR="00C703C1" w:rsidRDefault="00C70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3C1" w:rsidRDefault="00C703C1">
      <w:r>
        <w:separator/>
      </w:r>
    </w:p>
  </w:footnote>
  <w:footnote w:type="continuationSeparator" w:id="0">
    <w:p w:rsidR="00C703C1" w:rsidRDefault="00C703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047"/>
    <w:rsid w:val="00005838"/>
    <w:rsid w:val="00022322"/>
    <w:rsid w:val="00042497"/>
    <w:rsid w:val="000C1E6F"/>
    <w:rsid w:val="000E4E56"/>
    <w:rsid w:val="001A1468"/>
    <w:rsid w:val="001B7815"/>
    <w:rsid w:val="00226CA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3F6"/>
    <w:rsid w:val="00657C1E"/>
    <w:rsid w:val="006E3089"/>
    <w:rsid w:val="00712C39"/>
    <w:rsid w:val="0073600D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703C1"/>
    <w:rsid w:val="00C80047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600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3600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3600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60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600D"/>
  </w:style>
  <w:style w:type="paragraph" w:styleId="Tekstpodstawowy">
    <w:name w:val="Body Text"/>
    <w:basedOn w:val="Normalny"/>
    <w:rsid w:val="0073600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2023-06-16T08:28:00Z</dcterms:created>
  <dcterms:modified xsi:type="dcterms:W3CDTF">2023-06-16T08:28:00Z</dcterms:modified>
</cp:coreProperties>
</file>