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FF460" w14:textId="77777777" w:rsidR="00D665F5" w:rsidRPr="00BB547B" w:rsidRDefault="004E28CC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4E28CC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4E28CC">
        <w:rPr>
          <w:rFonts w:ascii="Arial" w:hAnsi="Arial" w:cs="Arial"/>
          <w:sz w:val="24"/>
          <w:szCs w:val="24"/>
        </w:rPr>
        <w:t>2023-06-15</w:t>
      </w:r>
    </w:p>
    <w:p w14:paraId="476ED254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0187B6FD" w14:textId="0AF0D1E1" w:rsidR="00D665F5" w:rsidRPr="00BB547B" w:rsidRDefault="004E28CC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4E28CC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4E83AC8D" w14:textId="77777777" w:rsidR="00D665F5" w:rsidRPr="00BB547B" w:rsidRDefault="004E28CC" w:rsidP="00D665F5">
      <w:pPr>
        <w:rPr>
          <w:rFonts w:ascii="Arial" w:hAnsi="Arial" w:cs="Arial"/>
          <w:sz w:val="24"/>
          <w:szCs w:val="24"/>
        </w:rPr>
      </w:pPr>
      <w:r w:rsidRPr="004E28CC">
        <w:rPr>
          <w:rFonts w:ascii="Arial" w:hAnsi="Arial" w:cs="Arial"/>
          <w:sz w:val="24"/>
          <w:szCs w:val="24"/>
        </w:rPr>
        <w:t>os. Na Skarpie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4E28CC">
        <w:rPr>
          <w:rFonts w:ascii="Arial" w:hAnsi="Arial" w:cs="Arial"/>
          <w:sz w:val="24"/>
          <w:szCs w:val="24"/>
        </w:rPr>
        <w:t>66</w:t>
      </w:r>
    </w:p>
    <w:p w14:paraId="2C7F703F" w14:textId="77777777" w:rsidR="00D665F5" w:rsidRPr="00BB547B" w:rsidRDefault="004E28CC" w:rsidP="00D665F5">
      <w:pPr>
        <w:rPr>
          <w:rFonts w:ascii="Arial" w:hAnsi="Arial" w:cs="Arial"/>
          <w:sz w:val="24"/>
          <w:szCs w:val="24"/>
        </w:rPr>
      </w:pPr>
      <w:r w:rsidRPr="004E28CC">
        <w:rPr>
          <w:rFonts w:ascii="Arial" w:hAnsi="Arial" w:cs="Arial"/>
          <w:sz w:val="24"/>
          <w:szCs w:val="24"/>
        </w:rPr>
        <w:t>31-913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4E28CC">
        <w:rPr>
          <w:rFonts w:ascii="Arial" w:hAnsi="Arial" w:cs="Arial"/>
          <w:sz w:val="24"/>
          <w:szCs w:val="24"/>
        </w:rPr>
        <w:t>Kraków</w:t>
      </w:r>
    </w:p>
    <w:p w14:paraId="3001E9B8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4700099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67D3D5BB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4BB5334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626C2079" w14:textId="77777777" w:rsidR="0027124D" w:rsidRDefault="00D665F5" w:rsidP="00D665F5">
      <w:pPr>
        <w:pStyle w:val="Nagwek"/>
        <w:tabs>
          <w:tab w:val="clear" w:pos="4536"/>
        </w:tabs>
        <w:rPr>
          <w:rFonts w:ascii="Arial" w:hAnsi="Arial" w:cs="Arial"/>
          <w:b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4E28CC" w:rsidRPr="004E28CC">
        <w:rPr>
          <w:rFonts w:ascii="Arial" w:hAnsi="Arial" w:cs="Arial"/>
          <w:b/>
          <w:sz w:val="24"/>
          <w:szCs w:val="24"/>
        </w:rPr>
        <w:t>SZP-271-16-2023</w:t>
      </w:r>
    </w:p>
    <w:p w14:paraId="6173DDC9" w14:textId="46836BE2" w:rsidR="00A80738" w:rsidRPr="00BB547B" w:rsidRDefault="0027124D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SZP-271-16/23-</w:t>
      </w:r>
      <w:r w:rsidR="000A53A8">
        <w:rPr>
          <w:rFonts w:ascii="Arial" w:hAnsi="Arial" w:cs="Arial"/>
          <w:b/>
          <w:sz w:val="24"/>
          <w:szCs w:val="24"/>
        </w:rPr>
        <w:t>383.UG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35105770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EF74159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E92CF1E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1209F4B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3B8BE194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0059C2BC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E28CC" w:rsidRPr="004E28CC">
        <w:rPr>
          <w:rFonts w:ascii="Arial" w:hAnsi="Arial" w:cs="Arial"/>
          <w:sz w:val="24"/>
          <w:szCs w:val="24"/>
        </w:rPr>
        <w:t>przetarg nieograniczony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0E906338" w14:textId="77777777" w:rsidR="00A80738" w:rsidRPr="00BB547B" w:rsidRDefault="004E28CC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4E28CC">
        <w:rPr>
          <w:rFonts w:ascii="Arial" w:hAnsi="Arial" w:cs="Arial"/>
          <w:b/>
          <w:szCs w:val="24"/>
        </w:rPr>
        <w:t>Dostawa produktów leczniczych w ramach programów lekowych B.1, B.28, B.29, B.35, B.47, B.57, B.67, B.70, B.71, B.124, B.133</w:t>
      </w:r>
    </w:p>
    <w:p w14:paraId="543B024F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4E28CC" w:rsidRPr="004E28CC">
        <w:rPr>
          <w:rFonts w:ascii="Arial" w:hAnsi="Arial" w:cs="Arial"/>
          <w:sz w:val="24"/>
          <w:szCs w:val="24"/>
        </w:rPr>
        <w:t>(t.j.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76D463EC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4E28CC" w:rsidRPr="004E28CC">
        <w:rPr>
          <w:rFonts w:ascii="Arial" w:hAnsi="Arial" w:cs="Arial"/>
          <w:sz w:val="24"/>
          <w:szCs w:val="24"/>
        </w:rPr>
        <w:t>15/06/2023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4E28CC" w:rsidRPr="004E28CC">
        <w:rPr>
          <w:rFonts w:ascii="Arial" w:hAnsi="Arial" w:cs="Arial"/>
          <w:sz w:val="24"/>
          <w:szCs w:val="24"/>
        </w:rPr>
        <w:t>10:30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61BFE450" w14:textId="77777777" w:rsidTr="00C82837">
        <w:tc>
          <w:tcPr>
            <w:tcW w:w="993" w:type="dxa"/>
            <w:shd w:val="clear" w:color="auto" w:fill="auto"/>
            <w:vAlign w:val="center"/>
          </w:tcPr>
          <w:p w14:paraId="4D0A553C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74CC6B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BD2F4BF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040EFE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4E28CC" w:rsidRPr="00BB547B" w14:paraId="0A818851" w14:textId="77777777" w:rsidTr="004B1AC0">
        <w:tc>
          <w:tcPr>
            <w:tcW w:w="993" w:type="dxa"/>
            <w:shd w:val="clear" w:color="auto" w:fill="auto"/>
            <w:vAlign w:val="center"/>
          </w:tcPr>
          <w:p w14:paraId="19A6BA31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419735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6B52A8F0" w14:textId="77777777" w:rsidR="004E28CC" w:rsidRPr="00BB547B" w:rsidRDefault="004E28CC" w:rsidP="004B1AC0">
            <w:pPr>
              <w:spacing w:before="80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Janssen - Cilag Polska sp. z o.o.</w:t>
            </w:r>
          </w:p>
          <w:p w14:paraId="5D27F37A" w14:textId="42AE36CF" w:rsidR="004E28CC" w:rsidRPr="00BB547B" w:rsidRDefault="004E28CC" w:rsidP="004B1AC0">
            <w:pPr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Iłżecka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24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0B46590" w14:textId="77777777" w:rsidR="004E28CC" w:rsidRPr="00BB547B" w:rsidRDefault="004E28CC" w:rsidP="004B1AC0">
            <w:pPr>
              <w:spacing w:after="80"/>
              <w:jc w:val="both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02-135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A921C7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442 159.78 zł</w:t>
            </w:r>
          </w:p>
        </w:tc>
      </w:tr>
      <w:tr w:rsidR="004E28CC" w:rsidRPr="00BB547B" w14:paraId="56910F05" w14:textId="77777777" w:rsidTr="004B1AC0">
        <w:tc>
          <w:tcPr>
            <w:tcW w:w="993" w:type="dxa"/>
            <w:shd w:val="clear" w:color="auto" w:fill="auto"/>
            <w:vAlign w:val="center"/>
          </w:tcPr>
          <w:p w14:paraId="265747AC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654675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314CE074" w14:textId="77777777" w:rsidR="004E28CC" w:rsidRPr="00BB547B" w:rsidRDefault="004E28CC" w:rsidP="004B1AC0">
            <w:pPr>
              <w:spacing w:before="80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Janssen - Cilag Polska sp. z o.o.</w:t>
            </w:r>
          </w:p>
          <w:p w14:paraId="6D4B95FC" w14:textId="41FAC092" w:rsidR="004E28CC" w:rsidRPr="00BB547B" w:rsidRDefault="004E28CC" w:rsidP="004B1AC0">
            <w:pPr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Iłżecka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24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7C5C835" w14:textId="77777777" w:rsidR="004E28CC" w:rsidRPr="00BB547B" w:rsidRDefault="004E28CC" w:rsidP="004B1AC0">
            <w:pPr>
              <w:spacing w:after="80"/>
              <w:jc w:val="both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02-135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9E3CD8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124 869.60 zł</w:t>
            </w:r>
          </w:p>
        </w:tc>
      </w:tr>
      <w:tr w:rsidR="004E28CC" w:rsidRPr="00BB547B" w14:paraId="4CFB349E" w14:textId="77777777" w:rsidTr="004B1AC0">
        <w:tc>
          <w:tcPr>
            <w:tcW w:w="993" w:type="dxa"/>
            <w:shd w:val="clear" w:color="auto" w:fill="auto"/>
            <w:vAlign w:val="center"/>
          </w:tcPr>
          <w:p w14:paraId="15FA29E1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256844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14:paraId="6B1DD623" w14:textId="77777777" w:rsidR="004E28CC" w:rsidRPr="00BB547B" w:rsidRDefault="004E28CC" w:rsidP="004B1AC0">
            <w:pPr>
              <w:spacing w:before="80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NEUCA S.A.</w:t>
            </w:r>
          </w:p>
          <w:p w14:paraId="72ACE9F5" w14:textId="77777777" w:rsidR="004E28CC" w:rsidRPr="00BB547B" w:rsidRDefault="004E28CC" w:rsidP="004B1AC0">
            <w:pPr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FORTECZNA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35-37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E9855E9" w14:textId="77777777" w:rsidR="004E28CC" w:rsidRPr="00BB547B" w:rsidRDefault="004E28CC" w:rsidP="004B1AC0">
            <w:pPr>
              <w:spacing w:after="80"/>
              <w:jc w:val="both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24B9DD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42 311.08 zł</w:t>
            </w:r>
          </w:p>
        </w:tc>
      </w:tr>
      <w:tr w:rsidR="004E28CC" w:rsidRPr="00BB547B" w14:paraId="2F974D58" w14:textId="77777777" w:rsidTr="004B1AC0">
        <w:tc>
          <w:tcPr>
            <w:tcW w:w="993" w:type="dxa"/>
            <w:shd w:val="clear" w:color="auto" w:fill="auto"/>
            <w:vAlign w:val="center"/>
          </w:tcPr>
          <w:p w14:paraId="5C1E695D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BCF811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14:paraId="0D857181" w14:textId="77777777" w:rsidR="004E28CC" w:rsidRPr="00BB547B" w:rsidRDefault="004E28CC" w:rsidP="004B1AC0">
            <w:pPr>
              <w:spacing w:before="80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NEUCA S.A.</w:t>
            </w:r>
          </w:p>
          <w:p w14:paraId="536026B9" w14:textId="77777777" w:rsidR="004E28CC" w:rsidRPr="00BB547B" w:rsidRDefault="004E28CC" w:rsidP="004B1AC0">
            <w:pPr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FORTECZNA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35-37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ABA5E46" w14:textId="77777777" w:rsidR="004E28CC" w:rsidRPr="00BB547B" w:rsidRDefault="004E28CC" w:rsidP="004B1AC0">
            <w:pPr>
              <w:spacing w:after="80"/>
              <w:jc w:val="both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BF7FD1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21 242.84 zł</w:t>
            </w:r>
          </w:p>
        </w:tc>
      </w:tr>
      <w:tr w:rsidR="004E28CC" w:rsidRPr="00BB547B" w14:paraId="268129E4" w14:textId="77777777" w:rsidTr="004B1AC0">
        <w:tc>
          <w:tcPr>
            <w:tcW w:w="993" w:type="dxa"/>
            <w:shd w:val="clear" w:color="auto" w:fill="auto"/>
            <w:vAlign w:val="center"/>
          </w:tcPr>
          <w:p w14:paraId="5A7EE955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CA3CD7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14:paraId="568CF193" w14:textId="77777777" w:rsidR="004E28CC" w:rsidRPr="00BB547B" w:rsidRDefault="004E28CC" w:rsidP="004B1AC0">
            <w:pPr>
              <w:spacing w:before="80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NEUCA S.A.</w:t>
            </w:r>
          </w:p>
          <w:p w14:paraId="781C7CB3" w14:textId="77777777" w:rsidR="004E28CC" w:rsidRPr="00BB547B" w:rsidRDefault="004E28CC" w:rsidP="004B1AC0">
            <w:pPr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FORTECZNA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35-37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7E8D93B" w14:textId="77777777" w:rsidR="004E28CC" w:rsidRPr="00BB547B" w:rsidRDefault="004E28CC" w:rsidP="004B1AC0">
            <w:pPr>
              <w:spacing w:after="80"/>
              <w:jc w:val="both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E2B687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51 189.84 zł</w:t>
            </w:r>
          </w:p>
        </w:tc>
      </w:tr>
      <w:tr w:rsidR="004E28CC" w:rsidRPr="00BB547B" w14:paraId="5859616A" w14:textId="77777777" w:rsidTr="004B1AC0">
        <w:tc>
          <w:tcPr>
            <w:tcW w:w="993" w:type="dxa"/>
            <w:shd w:val="clear" w:color="auto" w:fill="auto"/>
            <w:vAlign w:val="center"/>
          </w:tcPr>
          <w:p w14:paraId="4430E94B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72B771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02F431B0" w14:textId="77777777" w:rsidR="004E28CC" w:rsidRPr="00BB547B" w:rsidRDefault="004E28CC" w:rsidP="004B1AC0">
            <w:pPr>
              <w:spacing w:before="80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Sanofi-Aventis Sp. z o.o.</w:t>
            </w:r>
          </w:p>
          <w:p w14:paraId="6D22D2EC" w14:textId="77777777" w:rsidR="004E28CC" w:rsidRPr="00BB547B" w:rsidRDefault="004E28CC" w:rsidP="004B1AC0">
            <w:pPr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lastRenderedPageBreak/>
              <w:t>Bonifraterska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C02AB75" w14:textId="77777777" w:rsidR="004E28CC" w:rsidRPr="00BB547B" w:rsidRDefault="004E28CC" w:rsidP="004B1AC0">
            <w:pPr>
              <w:spacing w:after="80"/>
              <w:jc w:val="both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00-203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78A4DC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lastRenderedPageBreak/>
              <w:t>971 864.19 zł</w:t>
            </w:r>
          </w:p>
        </w:tc>
      </w:tr>
      <w:tr w:rsidR="004E28CC" w:rsidRPr="00BB547B" w14:paraId="548CAD6F" w14:textId="77777777" w:rsidTr="004B1AC0">
        <w:tc>
          <w:tcPr>
            <w:tcW w:w="993" w:type="dxa"/>
            <w:shd w:val="clear" w:color="auto" w:fill="auto"/>
            <w:vAlign w:val="center"/>
          </w:tcPr>
          <w:p w14:paraId="77FB0302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AF6C51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14:paraId="2BDB64BA" w14:textId="77777777" w:rsidR="004E28CC" w:rsidRPr="00BB547B" w:rsidRDefault="004E28CC" w:rsidP="004B1AC0">
            <w:pPr>
              <w:spacing w:before="80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Sanofi-Aventis Sp. z o.o.</w:t>
            </w:r>
          </w:p>
          <w:p w14:paraId="1AB3EC72" w14:textId="77777777" w:rsidR="004E28CC" w:rsidRPr="00BB547B" w:rsidRDefault="004E28CC" w:rsidP="004B1AC0">
            <w:pPr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Bonifraterska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3827FB9" w14:textId="77777777" w:rsidR="004E28CC" w:rsidRPr="00BB547B" w:rsidRDefault="004E28CC" w:rsidP="004B1AC0">
            <w:pPr>
              <w:spacing w:after="80"/>
              <w:jc w:val="both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00-203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6A996C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24 695.95 zł</w:t>
            </w:r>
          </w:p>
        </w:tc>
      </w:tr>
      <w:tr w:rsidR="004E28CC" w:rsidRPr="00BB547B" w14:paraId="5E4E7B33" w14:textId="77777777" w:rsidTr="004B1AC0">
        <w:tc>
          <w:tcPr>
            <w:tcW w:w="993" w:type="dxa"/>
            <w:shd w:val="clear" w:color="auto" w:fill="auto"/>
            <w:vAlign w:val="center"/>
          </w:tcPr>
          <w:p w14:paraId="33E65610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807C61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2A30638A" w14:textId="77777777" w:rsidR="004E28CC" w:rsidRPr="00BB547B" w:rsidRDefault="004E28CC" w:rsidP="004B1AC0">
            <w:pPr>
              <w:spacing w:before="80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Lek S.A.</w:t>
            </w:r>
          </w:p>
          <w:p w14:paraId="1D6777DB" w14:textId="77777777" w:rsidR="004E28CC" w:rsidRPr="00BB547B" w:rsidRDefault="004E28CC" w:rsidP="004B1AC0">
            <w:pPr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Podlipie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16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56DD46B" w14:textId="77777777" w:rsidR="004E28CC" w:rsidRPr="00BB547B" w:rsidRDefault="004E28CC" w:rsidP="004B1AC0">
            <w:pPr>
              <w:spacing w:after="80"/>
              <w:jc w:val="both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95-010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7AC7C5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68 040.00 zł</w:t>
            </w:r>
          </w:p>
        </w:tc>
      </w:tr>
      <w:tr w:rsidR="004E28CC" w:rsidRPr="00BB547B" w14:paraId="4584AF11" w14:textId="77777777" w:rsidTr="004B1AC0">
        <w:tc>
          <w:tcPr>
            <w:tcW w:w="993" w:type="dxa"/>
            <w:shd w:val="clear" w:color="auto" w:fill="auto"/>
            <w:vAlign w:val="center"/>
          </w:tcPr>
          <w:p w14:paraId="03D93AEF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B694E0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5A7A3C1A" w14:textId="77777777" w:rsidR="004E28CC" w:rsidRPr="00BB547B" w:rsidRDefault="004E28CC" w:rsidP="004B1AC0">
            <w:pPr>
              <w:spacing w:before="80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Lek S.A.</w:t>
            </w:r>
          </w:p>
          <w:p w14:paraId="1E608C69" w14:textId="77777777" w:rsidR="004E28CC" w:rsidRPr="00BB547B" w:rsidRDefault="004E28CC" w:rsidP="004B1AC0">
            <w:pPr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Podlipie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16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8F75F40" w14:textId="77777777" w:rsidR="004E28CC" w:rsidRPr="00BB547B" w:rsidRDefault="004E28CC" w:rsidP="004B1AC0">
            <w:pPr>
              <w:spacing w:after="80"/>
              <w:jc w:val="both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95-010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0E028D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179 928.00 zł</w:t>
            </w:r>
          </w:p>
        </w:tc>
      </w:tr>
      <w:tr w:rsidR="004E28CC" w:rsidRPr="00BB547B" w14:paraId="24CCEDDF" w14:textId="77777777" w:rsidTr="004B1AC0">
        <w:tc>
          <w:tcPr>
            <w:tcW w:w="993" w:type="dxa"/>
            <w:shd w:val="clear" w:color="auto" w:fill="auto"/>
            <w:vAlign w:val="center"/>
          </w:tcPr>
          <w:p w14:paraId="0E3D02D5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A26F2F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539034B1" w14:textId="77777777" w:rsidR="004E28CC" w:rsidRPr="00BB547B" w:rsidRDefault="004E28CC" w:rsidP="004B1AC0">
            <w:pPr>
              <w:spacing w:before="80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Abbvie Sp. z o.o.</w:t>
            </w:r>
          </w:p>
          <w:p w14:paraId="5E42433D" w14:textId="77777777" w:rsidR="004E28CC" w:rsidRPr="00BB547B" w:rsidRDefault="004E28CC" w:rsidP="004B1AC0">
            <w:pPr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Postępu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21 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F1A6C4E" w14:textId="77777777" w:rsidR="004E28CC" w:rsidRPr="00BB547B" w:rsidRDefault="004E28CC" w:rsidP="004B1AC0">
            <w:pPr>
              <w:spacing w:after="80"/>
              <w:jc w:val="both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02-676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B9AA74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250 499.95 zł</w:t>
            </w:r>
          </w:p>
        </w:tc>
      </w:tr>
      <w:tr w:rsidR="004E28CC" w:rsidRPr="00BB547B" w14:paraId="47773D87" w14:textId="77777777" w:rsidTr="004B1AC0">
        <w:tc>
          <w:tcPr>
            <w:tcW w:w="993" w:type="dxa"/>
            <w:shd w:val="clear" w:color="auto" w:fill="auto"/>
            <w:vAlign w:val="center"/>
          </w:tcPr>
          <w:p w14:paraId="64CE53A9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6C5774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0963EDE9" w14:textId="77777777" w:rsidR="004E28CC" w:rsidRPr="00BB547B" w:rsidRDefault="004E28CC" w:rsidP="004B1AC0">
            <w:pPr>
              <w:spacing w:before="80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Abbvie Sp. z o.o.</w:t>
            </w:r>
          </w:p>
          <w:p w14:paraId="59AAC548" w14:textId="77777777" w:rsidR="004E28CC" w:rsidRPr="00BB547B" w:rsidRDefault="004E28CC" w:rsidP="004B1AC0">
            <w:pPr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Postępu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21 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75F397F" w14:textId="77777777" w:rsidR="004E28CC" w:rsidRPr="00BB547B" w:rsidRDefault="004E28CC" w:rsidP="004B1AC0">
            <w:pPr>
              <w:spacing w:after="80"/>
              <w:jc w:val="both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02-676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2D648C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76 999.68 zł</w:t>
            </w:r>
          </w:p>
        </w:tc>
      </w:tr>
      <w:tr w:rsidR="004E28CC" w:rsidRPr="00BB547B" w14:paraId="7EE049DD" w14:textId="77777777" w:rsidTr="004B1AC0">
        <w:tc>
          <w:tcPr>
            <w:tcW w:w="993" w:type="dxa"/>
            <w:shd w:val="clear" w:color="auto" w:fill="auto"/>
            <w:vAlign w:val="center"/>
          </w:tcPr>
          <w:p w14:paraId="448048D2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7685E5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14:paraId="45FB615B" w14:textId="77777777" w:rsidR="004E28CC" w:rsidRPr="00BB547B" w:rsidRDefault="004E28CC" w:rsidP="004B1AC0">
            <w:pPr>
              <w:spacing w:before="80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Abbvie Sp. z o.o.</w:t>
            </w:r>
          </w:p>
          <w:p w14:paraId="57D2BE9E" w14:textId="77777777" w:rsidR="004E28CC" w:rsidRPr="00BB547B" w:rsidRDefault="004E28CC" w:rsidP="004B1AC0">
            <w:pPr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Postępu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21 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AE79614" w14:textId="77777777" w:rsidR="004E28CC" w:rsidRPr="00BB547B" w:rsidRDefault="004E28CC" w:rsidP="004B1AC0">
            <w:pPr>
              <w:spacing w:after="80"/>
              <w:jc w:val="both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02-676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755F93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719 999.93 zł</w:t>
            </w:r>
          </w:p>
        </w:tc>
      </w:tr>
      <w:tr w:rsidR="004E28CC" w:rsidRPr="00BB547B" w14:paraId="737370F1" w14:textId="77777777" w:rsidTr="004B1AC0">
        <w:tc>
          <w:tcPr>
            <w:tcW w:w="993" w:type="dxa"/>
            <w:shd w:val="clear" w:color="auto" w:fill="auto"/>
            <w:vAlign w:val="center"/>
          </w:tcPr>
          <w:p w14:paraId="7D7E9DB7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756E30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1D111942" w14:textId="77777777" w:rsidR="004E28CC" w:rsidRPr="00BB547B" w:rsidRDefault="004E28CC" w:rsidP="004B1AC0">
            <w:pPr>
              <w:spacing w:before="80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Farmacol Logistyka Sp. z o.o.</w:t>
            </w:r>
          </w:p>
          <w:p w14:paraId="3402A928" w14:textId="77777777" w:rsidR="004E28CC" w:rsidRPr="00BB547B" w:rsidRDefault="004E28CC" w:rsidP="004B1AC0">
            <w:pPr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5203580" w14:textId="77777777" w:rsidR="004E28CC" w:rsidRPr="00BB547B" w:rsidRDefault="004E28CC" w:rsidP="004B1AC0">
            <w:pPr>
              <w:spacing w:after="80"/>
              <w:jc w:val="both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B164C4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10 163.34 zł</w:t>
            </w:r>
          </w:p>
        </w:tc>
      </w:tr>
      <w:tr w:rsidR="004E28CC" w:rsidRPr="00BB547B" w14:paraId="17E1190E" w14:textId="77777777" w:rsidTr="004B1AC0">
        <w:tc>
          <w:tcPr>
            <w:tcW w:w="993" w:type="dxa"/>
            <w:shd w:val="clear" w:color="auto" w:fill="auto"/>
            <w:vAlign w:val="center"/>
          </w:tcPr>
          <w:p w14:paraId="2EC0C12B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BF4C96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14:paraId="4CE9F8A6" w14:textId="77777777" w:rsidR="004E28CC" w:rsidRPr="00BB547B" w:rsidRDefault="004E28CC" w:rsidP="004B1AC0">
            <w:pPr>
              <w:spacing w:before="80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Farmacol Logistyka Sp. z o.o.</w:t>
            </w:r>
          </w:p>
          <w:p w14:paraId="46F4D032" w14:textId="77777777" w:rsidR="004E28CC" w:rsidRPr="00BB547B" w:rsidRDefault="004E28CC" w:rsidP="004B1AC0">
            <w:pPr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8E3EA7A" w14:textId="77777777" w:rsidR="004E28CC" w:rsidRPr="00BB547B" w:rsidRDefault="004E28CC" w:rsidP="004B1AC0">
            <w:pPr>
              <w:spacing w:after="80"/>
              <w:jc w:val="both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A71BC5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2 030.05 zł</w:t>
            </w:r>
          </w:p>
        </w:tc>
      </w:tr>
      <w:tr w:rsidR="004E28CC" w:rsidRPr="00BB547B" w14:paraId="184790DB" w14:textId="77777777" w:rsidTr="004B1AC0">
        <w:tc>
          <w:tcPr>
            <w:tcW w:w="993" w:type="dxa"/>
            <w:shd w:val="clear" w:color="auto" w:fill="auto"/>
            <w:vAlign w:val="center"/>
          </w:tcPr>
          <w:p w14:paraId="318AE250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18E1B1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14:paraId="2D9719D8" w14:textId="77777777" w:rsidR="004E28CC" w:rsidRPr="00BB547B" w:rsidRDefault="004E28CC" w:rsidP="004B1AC0">
            <w:pPr>
              <w:spacing w:before="80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Farmacol Logistyka Sp. z o.o.</w:t>
            </w:r>
          </w:p>
          <w:p w14:paraId="18C74571" w14:textId="77777777" w:rsidR="004E28CC" w:rsidRPr="00BB547B" w:rsidRDefault="004E28CC" w:rsidP="004B1AC0">
            <w:pPr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FBFCEF4" w14:textId="77777777" w:rsidR="004E28CC" w:rsidRPr="00BB547B" w:rsidRDefault="004E28CC" w:rsidP="004B1AC0">
            <w:pPr>
              <w:spacing w:after="80"/>
              <w:jc w:val="both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732461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19 659.24 zł</w:t>
            </w:r>
          </w:p>
        </w:tc>
      </w:tr>
      <w:tr w:rsidR="004E28CC" w:rsidRPr="00BB547B" w14:paraId="7BB41B9E" w14:textId="77777777" w:rsidTr="004B1AC0">
        <w:tc>
          <w:tcPr>
            <w:tcW w:w="993" w:type="dxa"/>
            <w:shd w:val="clear" w:color="auto" w:fill="auto"/>
            <w:vAlign w:val="center"/>
          </w:tcPr>
          <w:p w14:paraId="0C8CDF87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67F9D7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14:paraId="16E85EA3" w14:textId="77777777" w:rsidR="004E28CC" w:rsidRPr="00BB547B" w:rsidRDefault="004E28CC" w:rsidP="004B1AC0">
            <w:pPr>
              <w:spacing w:before="80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Farmacol Logistyka Sp. z o.o.</w:t>
            </w:r>
          </w:p>
          <w:p w14:paraId="6B834929" w14:textId="77777777" w:rsidR="004E28CC" w:rsidRPr="00BB547B" w:rsidRDefault="004E28CC" w:rsidP="004B1AC0">
            <w:pPr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69AA1B5" w14:textId="77777777" w:rsidR="004E28CC" w:rsidRPr="00BB547B" w:rsidRDefault="004E28CC" w:rsidP="004B1AC0">
            <w:pPr>
              <w:spacing w:after="80"/>
              <w:jc w:val="both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3A6151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35 335.44 zł</w:t>
            </w:r>
          </w:p>
        </w:tc>
      </w:tr>
      <w:tr w:rsidR="004E28CC" w:rsidRPr="00BB547B" w14:paraId="6E555861" w14:textId="77777777" w:rsidTr="004B1AC0">
        <w:tc>
          <w:tcPr>
            <w:tcW w:w="993" w:type="dxa"/>
            <w:shd w:val="clear" w:color="auto" w:fill="auto"/>
            <w:vAlign w:val="center"/>
          </w:tcPr>
          <w:p w14:paraId="47946945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97530F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14:paraId="7F5A3BDD" w14:textId="77777777" w:rsidR="004E28CC" w:rsidRPr="00BB547B" w:rsidRDefault="004E28CC" w:rsidP="004B1AC0">
            <w:pPr>
              <w:spacing w:before="80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Farmacol Logistyka Sp. z o.o.</w:t>
            </w:r>
          </w:p>
          <w:p w14:paraId="43B7902F" w14:textId="77777777" w:rsidR="004E28CC" w:rsidRPr="00BB547B" w:rsidRDefault="004E28CC" w:rsidP="004B1AC0">
            <w:pPr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4234180" w14:textId="77777777" w:rsidR="004E28CC" w:rsidRPr="00BB547B" w:rsidRDefault="004E28CC" w:rsidP="004B1AC0">
            <w:pPr>
              <w:spacing w:after="80"/>
              <w:jc w:val="both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94B0F5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48 060.00 zł</w:t>
            </w:r>
          </w:p>
        </w:tc>
      </w:tr>
      <w:tr w:rsidR="004E28CC" w:rsidRPr="00BB547B" w14:paraId="09722A77" w14:textId="77777777" w:rsidTr="004B1AC0">
        <w:tc>
          <w:tcPr>
            <w:tcW w:w="993" w:type="dxa"/>
            <w:shd w:val="clear" w:color="auto" w:fill="auto"/>
            <w:vAlign w:val="center"/>
          </w:tcPr>
          <w:p w14:paraId="5B2C75FA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B6D1A9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27</w:t>
            </w:r>
          </w:p>
        </w:tc>
        <w:tc>
          <w:tcPr>
            <w:tcW w:w="4110" w:type="dxa"/>
            <w:shd w:val="clear" w:color="auto" w:fill="auto"/>
          </w:tcPr>
          <w:p w14:paraId="27961211" w14:textId="77777777" w:rsidR="004E28CC" w:rsidRPr="00BB547B" w:rsidRDefault="004E28CC" w:rsidP="004B1AC0">
            <w:pPr>
              <w:spacing w:before="80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Farmacol Logistyka Sp. z o.o.</w:t>
            </w:r>
          </w:p>
          <w:p w14:paraId="433FEF91" w14:textId="77777777" w:rsidR="004E28CC" w:rsidRPr="00BB547B" w:rsidRDefault="004E28CC" w:rsidP="004B1AC0">
            <w:pPr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6D65BE8" w14:textId="77777777" w:rsidR="004E28CC" w:rsidRPr="00BB547B" w:rsidRDefault="004E28CC" w:rsidP="004B1AC0">
            <w:pPr>
              <w:spacing w:after="80"/>
              <w:jc w:val="both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9078AB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238 072.61 zł</w:t>
            </w:r>
          </w:p>
        </w:tc>
      </w:tr>
      <w:tr w:rsidR="004E28CC" w:rsidRPr="00BB547B" w14:paraId="15DF5250" w14:textId="77777777" w:rsidTr="004B1AC0">
        <w:tc>
          <w:tcPr>
            <w:tcW w:w="993" w:type="dxa"/>
            <w:shd w:val="clear" w:color="auto" w:fill="auto"/>
            <w:vAlign w:val="center"/>
          </w:tcPr>
          <w:p w14:paraId="7BD3D1BF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228746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14:paraId="2FAC37B6" w14:textId="77777777" w:rsidR="004E28CC" w:rsidRPr="00BB547B" w:rsidRDefault="004E28CC" w:rsidP="004B1AC0">
            <w:pPr>
              <w:spacing w:before="80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Farmacol Logistyka Sp. z o.o.</w:t>
            </w:r>
          </w:p>
          <w:p w14:paraId="7CE20C31" w14:textId="77777777" w:rsidR="004E28CC" w:rsidRPr="00BB547B" w:rsidRDefault="004E28CC" w:rsidP="004B1AC0">
            <w:pPr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6FAB428" w14:textId="77777777" w:rsidR="004E28CC" w:rsidRPr="00BB547B" w:rsidRDefault="004E28CC" w:rsidP="004B1AC0">
            <w:pPr>
              <w:spacing w:after="80"/>
              <w:jc w:val="both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DE1BDA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164 934.31 zł</w:t>
            </w:r>
          </w:p>
        </w:tc>
      </w:tr>
      <w:tr w:rsidR="004E28CC" w:rsidRPr="00BB547B" w14:paraId="47484FEA" w14:textId="77777777" w:rsidTr="004B1AC0">
        <w:tc>
          <w:tcPr>
            <w:tcW w:w="993" w:type="dxa"/>
            <w:shd w:val="clear" w:color="auto" w:fill="auto"/>
            <w:vAlign w:val="center"/>
          </w:tcPr>
          <w:p w14:paraId="336591EB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9BA974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14:paraId="20C0B31D" w14:textId="77777777" w:rsidR="004E28CC" w:rsidRPr="00BB547B" w:rsidRDefault="004E28CC" w:rsidP="004B1AC0">
            <w:pPr>
              <w:spacing w:before="80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Farmacol Logistyka Sp. z o.o.</w:t>
            </w:r>
          </w:p>
          <w:p w14:paraId="1BA42F90" w14:textId="77777777" w:rsidR="004E28CC" w:rsidRPr="00BB547B" w:rsidRDefault="004E28CC" w:rsidP="004B1AC0">
            <w:pPr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4C15A7E" w14:textId="77777777" w:rsidR="004E28CC" w:rsidRPr="00BB547B" w:rsidRDefault="004E28CC" w:rsidP="004B1AC0">
            <w:pPr>
              <w:spacing w:after="80"/>
              <w:jc w:val="both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B94993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26 067.94 zł</w:t>
            </w:r>
          </w:p>
        </w:tc>
      </w:tr>
      <w:tr w:rsidR="004E28CC" w:rsidRPr="00BB547B" w14:paraId="372E677C" w14:textId="77777777" w:rsidTr="004B1AC0">
        <w:tc>
          <w:tcPr>
            <w:tcW w:w="993" w:type="dxa"/>
            <w:shd w:val="clear" w:color="auto" w:fill="auto"/>
            <w:vAlign w:val="center"/>
          </w:tcPr>
          <w:p w14:paraId="3C2E90BC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735622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14:paraId="20BC4E64" w14:textId="53B0664D" w:rsidR="004E28CC" w:rsidRPr="00BB547B" w:rsidRDefault="004E28CC" w:rsidP="004B1AC0">
            <w:pPr>
              <w:spacing w:before="80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Tramco Sp</w:t>
            </w:r>
            <w:r w:rsidR="000A62C6">
              <w:rPr>
                <w:rFonts w:ascii="Arial" w:hAnsi="Arial" w:cs="Arial"/>
              </w:rPr>
              <w:t>.</w:t>
            </w:r>
            <w:r w:rsidRPr="004E28CC">
              <w:rPr>
                <w:rFonts w:ascii="Arial" w:hAnsi="Arial" w:cs="Arial"/>
              </w:rPr>
              <w:t xml:space="preserve"> z o. o.</w:t>
            </w:r>
          </w:p>
          <w:p w14:paraId="7318055A" w14:textId="31516F57" w:rsidR="004E28CC" w:rsidRPr="00BB547B" w:rsidRDefault="004E28CC" w:rsidP="004B1AC0">
            <w:pPr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Wolskie, ul.</w:t>
            </w:r>
            <w:r w:rsidR="000A62C6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Wolska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B924248" w14:textId="77777777" w:rsidR="004E28CC" w:rsidRPr="00BB547B" w:rsidRDefault="004E28CC" w:rsidP="004B1AC0">
            <w:pPr>
              <w:spacing w:after="80"/>
              <w:jc w:val="both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05-860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05B646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19 977.95 zł</w:t>
            </w:r>
          </w:p>
        </w:tc>
      </w:tr>
      <w:tr w:rsidR="004E28CC" w:rsidRPr="00BB547B" w14:paraId="732BCD36" w14:textId="77777777" w:rsidTr="004B1AC0">
        <w:tc>
          <w:tcPr>
            <w:tcW w:w="993" w:type="dxa"/>
            <w:shd w:val="clear" w:color="auto" w:fill="auto"/>
            <w:vAlign w:val="center"/>
          </w:tcPr>
          <w:p w14:paraId="0A44C18A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C1752C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14:paraId="3AB8C8A4" w14:textId="1C292E81" w:rsidR="004E28CC" w:rsidRPr="00BB547B" w:rsidRDefault="004E28CC" w:rsidP="004B1AC0">
            <w:pPr>
              <w:spacing w:before="80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Tramco Sp</w:t>
            </w:r>
            <w:r w:rsidR="000A62C6">
              <w:rPr>
                <w:rFonts w:ascii="Arial" w:hAnsi="Arial" w:cs="Arial"/>
              </w:rPr>
              <w:t>.</w:t>
            </w:r>
            <w:r w:rsidRPr="004E28CC">
              <w:rPr>
                <w:rFonts w:ascii="Arial" w:hAnsi="Arial" w:cs="Arial"/>
              </w:rPr>
              <w:t xml:space="preserve"> z o. o.</w:t>
            </w:r>
          </w:p>
          <w:p w14:paraId="5DF60322" w14:textId="72E9D2CB" w:rsidR="004E28CC" w:rsidRPr="00BB547B" w:rsidRDefault="004E28CC" w:rsidP="004B1AC0">
            <w:pPr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lastRenderedPageBreak/>
              <w:t>Wolskie, ul.</w:t>
            </w:r>
            <w:r w:rsidR="000A62C6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Wolska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1E31B19" w14:textId="77777777" w:rsidR="004E28CC" w:rsidRPr="00BB547B" w:rsidRDefault="004E28CC" w:rsidP="004B1AC0">
            <w:pPr>
              <w:spacing w:after="80"/>
              <w:jc w:val="both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05-860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936F90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lastRenderedPageBreak/>
              <w:t>35 866.80 zł</w:t>
            </w:r>
          </w:p>
        </w:tc>
      </w:tr>
      <w:tr w:rsidR="004E28CC" w:rsidRPr="00BB547B" w14:paraId="2384E981" w14:textId="77777777" w:rsidTr="004B1AC0">
        <w:tc>
          <w:tcPr>
            <w:tcW w:w="993" w:type="dxa"/>
            <w:shd w:val="clear" w:color="auto" w:fill="auto"/>
            <w:vAlign w:val="center"/>
          </w:tcPr>
          <w:p w14:paraId="726C9204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2A97F7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14:paraId="5F14C9F4" w14:textId="77777777" w:rsidR="004E28CC" w:rsidRPr="00BB547B" w:rsidRDefault="004E28CC" w:rsidP="004B1AC0">
            <w:pPr>
              <w:spacing w:before="80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PROFARM PS SP. Z O.O.</w:t>
            </w:r>
          </w:p>
          <w:p w14:paraId="3B946CB5" w14:textId="77777777" w:rsidR="004E28CC" w:rsidRPr="00BB547B" w:rsidRDefault="004E28CC" w:rsidP="004B1AC0">
            <w:pPr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ul. Słoneczna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96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81B3824" w14:textId="77777777" w:rsidR="004E28CC" w:rsidRPr="00BB547B" w:rsidRDefault="004E28CC" w:rsidP="004B1AC0">
            <w:pPr>
              <w:spacing w:after="80"/>
              <w:jc w:val="both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05-500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Stara Iwiczna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45957E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51 910.74 zł</w:t>
            </w:r>
          </w:p>
        </w:tc>
      </w:tr>
      <w:tr w:rsidR="004E28CC" w:rsidRPr="00BB547B" w14:paraId="25F2E80F" w14:textId="77777777" w:rsidTr="004B1AC0">
        <w:tc>
          <w:tcPr>
            <w:tcW w:w="993" w:type="dxa"/>
            <w:shd w:val="clear" w:color="auto" w:fill="auto"/>
            <w:vAlign w:val="center"/>
          </w:tcPr>
          <w:p w14:paraId="3CFEAE77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77D257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3CCD158B" w14:textId="77777777" w:rsidR="004E28CC" w:rsidRPr="00BB547B" w:rsidRDefault="004E28CC" w:rsidP="004B1AC0">
            <w:pPr>
              <w:spacing w:before="80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Urtica Sp. z o.o.</w:t>
            </w:r>
          </w:p>
          <w:p w14:paraId="22C04958" w14:textId="77777777" w:rsidR="004E28CC" w:rsidRPr="00BB547B" w:rsidRDefault="004E28CC" w:rsidP="004B1AC0">
            <w:pPr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5CA7243" w14:textId="77777777" w:rsidR="004E28CC" w:rsidRPr="00BB547B" w:rsidRDefault="004E28CC" w:rsidP="004B1AC0">
            <w:pPr>
              <w:spacing w:after="80"/>
              <w:jc w:val="both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8E3E26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127 199.80 zł</w:t>
            </w:r>
          </w:p>
        </w:tc>
      </w:tr>
      <w:tr w:rsidR="004E28CC" w:rsidRPr="00BB547B" w14:paraId="5719BA44" w14:textId="77777777" w:rsidTr="004B1AC0">
        <w:tc>
          <w:tcPr>
            <w:tcW w:w="993" w:type="dxa"/>
            <w:shd w:val="clear" w:color="auto" w:fill="auto"/>
            <w:vAlign w:val="center"/>
          </w:tcPr>
          <w:p w14:paraId="72BD6064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27BE1C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1DB513A9" w14:textId="77777777" w:rsidR="004E28CC" w:rsidRPr="00BB547B" w:rsidRDefault="004E28CC" w:rsidP="004B1AC0">
            <w:pPr>
              <w:spacing w:before="80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Urtica Sp. z o.o.</w:t>
            </w:r>
          </w:p>
          <w:p w14:paraId="46C00BEB" w14:textId="77777777" w:rsidR="004E28CC" w:rsidRPr="00BB547B" w:rsidRDefault="004E28CC" w:rsidP="004B1AC0">
            <w:pPr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09601D3" w14:textId="77777777" w:rsidR="004E28CC" w:rsidRPr="00BB547B" w:rsidRDefault="004E28CC" w:rsidP="004B1AC0">
            <w:pPr>
              <w:spacing w:after="80"/>
              <w:jc w:val="both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D0D21F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214 514.09 zł</w:t>
            </w:r>
          </w:p>
        </w:tc>
      </w:tr>
      <w:tr w:rsidR="004E28CC" w:rsidRPr="00BB547B" w14:paraId="1CFCF3C4" w14:textId="77777777" w:rsidTr="004B1AC0">
        <w:tc>
          <w:tcPr>
            <w:tcW w:w="993" w:type="dxa"/>
            <w:shd w:val="clear" w:color="auto" w:fill="auto"/>
            <w:vAlign w:val="center"/>
          </w:tcPr>
          <w:p w14:paraId="110B95BA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7BBDF1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1A3270F6" w14:textId="77777777" w:rsidR="004E28CC" w:rsidRPr="00BB547B" w:rsidRDefault="004E28CC" w:rsidP="004B1AC0">
            <w:pPr>
              <w:spacing w:before="80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Urtica Sp. z o.o.</w:t>
            </w:r>
          </w:p>
          <w:p w14:paraId="1C245FDE" w14:textId="77777777" w:rsidR="004E28CC" w:rsidRPr="00BB547B" w:rsidRDefault="004E28CC" w:rsidP="004B1AC0">
            <w:pPr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A7E7A9A" w14:textId="77777777" w:rsidR="004E28CC" w:rsidRPr="00BB547B" w:rsidRDefault="004E28CC" w:rsidP="004B1AC0">
            <w:pPr>
              <w:spacing w:after="80"/>
              <w:jc w:val="both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322D34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276 479.57 zł</w:t>
            </w:r>
          </w:p>
        </w:tc>
      </w:tr>
      <w:tr w:rsidR="004E28CC" w:rsidRPr="00BB547B" w14:paraId="1E58DBFA" w14:textId="77777777" w:rsidTr="004B1AC0">
        <w:tc>
          <w:tcPr>
            <w:tcW w:w="993" w:type="dxa"/>
            <w:shd w:val="clear" w:color="auto" w:fill="auto"/>
            <w:vAlign w:val="center"/>
          </w:tcPr>
          <w:p w14:paraId="2F2071CF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BAD03E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3BD39D49" w14:textId="77777777" w:rsidR="004E28CC" w:rsidRPr="00BB547B" w:rsidRDefault="004E28CC" w:rsidP="004B1AC0">
            <w:pPr>
              <w:spacing w:before="80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Urtica Sp. z o.o.</w:t>
            </w:r>
          </w:p>
          <w:p w14:paraId="4045CD4A" w14:textId="77777777" w:rsidR="004E28CC" w:rsidRPr="00BB547B" w:rsidRDefault="004E28CC" w:rsidP="004B1AC0">
            <w:pPr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0E16C92" w14:textId="77777777" w:rsidR="004E28CC" w:rsidRPr="00BB547B" w:rsidRDefault="004E28CC" w:rsidP="004B1AC0">
            <w:pPr>
              <w:spacing w:after="80"/>
              <w:jc w:val="both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0EEAF6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154 001.52 zł</w:t>
            </w:r>
          </w:p>
        </w:tc>
      </w:tr>
      <w:tr w:rsidR="004E28CC" w:rsidRPr="00BB547B" w14:paraId="575CE63A" w14:textId="77777777" w:rsidTr="004B1AC0">
        <w:tc>
          <w:tcPr>
            <w:tcW w:w="993" w:type="dxa"/>
            <w:shd w:val="clear" w:color="auto" w:fill="auto"/>
            <w:vAlign w:val="center"/>
          </w:tcPr>
          <w:p w14:paraId="51FBBBFE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67E5A0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14:paraId="49E1099C" w14:textId="77777777" w:rsidR="004E28CC" w:rsidRPr="00BB547B" w:rsidRDefault="004E28CC" w:rsidP="004B1AC0">
            <w:pPr>
              <w:spacing w:before="80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Urtica Sp. z o.o.</w:t>
            </w:r>
          </w:p>
          <w:p w14:paraId="593A8162" w14:textId="77777777" w:rsidR="004E28CC" w:rsidRPr="00BB547B" w:rsidRDefault="004E28CC" w:rsidP="004B1AC0">
            <w:pPr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4827308" w14:textId="77777777" w:rsidR="004E28CC" w:rsidRPr="00BB547B" w:rsidRDefault="004E28CC" w:rsidP="004B1AC0">
            <w:pPr>
              <w:spacing w:after="80"/>
              <w:jc w:val="both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83B900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175 555.30 zł</w:t>
            </w:r>
          </w:p>
        </w:tc>
      </w:tr>
      <w:tr w:rsidR="004E28CC" w:rsidRPr="00BB547B" w14:paraId="320F4234" w14:textId="77777777" w:rsidTr="004B1AC0">
        <w:tc>
          <w:tcPr>
            <w:tcW w:w="993" w:type="dxa"/>
            <w:shd w:val="clear" w:color="auto" w:fill="auto"/>
            <w:vAlign w:val="center"/>
          </w:tcPr>
          <w:p w14:paraId="21F925E0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2EBDF1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1239AFE7" w14:textId="77777777" w:rsidR="004E28CC" w:rsidRPr="00BB547B" w:rsidRDefault="004E28CC" w:rsidP="004B1AC0">
            <w:pPr>
              <w:spacing w:before="80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Urtica Sp. z o.o.</w:t>
            </w:r>
          </w:p>
          <w:p w14:paraId="4A1DF361" w14:textId="77777777" w:rsidR="004E28CC" w:rsidRPr="00BB547B" w:rsidRDefault="004E28CC" w:rsidP="004B1AC0">
            <w:pPr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A0EAE7F" w14:textId="77777777" w:rsidR="004E28CC" w:rsidRPr="00BB547B" w:rsidRDefault="004E28CC" w:rsidP="004B1AC0">
            <w:pPr>
              <w:spacing w:after="80"/>
              <w:jc w:val="both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492B4F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144 206.14 zł</w:t>
            </w:r>
          </w:p>
        </w:tc>
      </w:tr>
      <w:tr w:rsidR="004E28CC" w:rsidRPr="00BB547B" w14:paraId="604985B6" w14:textId="77777777" w:rsidTr="004B1AC0">
        <w:tc>
          <w:tcPr>
            <w:tcW w:w="993" w:type="dxa"/>
            <w:shd w:val="clear" w:color="auto" w:fill="auto"/>
            <w:vAlign w:val="center"/>
          </w:tcPr>
          <w:p w14:paraId="0E6B89D4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9341B0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024BD535" w14:textId="77777777" w:rsidR="004E28CC" w:rsidRPr="00BB547B" w:rsidRDefault="004E28CC" w:rsidP="004B1AC0">
            <w:pPr>
              <w:spacing w:before="80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Urtica Sp. z o.o.</w:t>
            </w:r>
          </w:p>
          <w:p w14:paraId="323F04AF" w14:textId="77777777" w:rsidR="004E28CC" w:rsidRPr="00BB547B" w:rsidRDefault="004E28CC" w:rsidP="004B1AC0">
            <w:pPr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6A36A6B" w14:textId="77777777" w:rsidR="004E28CC" w:rsidRPr="00BB547B" w:rsidRDefault="004E28CC" w:rsidP="004B1AC0">
            <w:pPr>
              <w:spacing w:after="80"/>
              <w:jc w:val="both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36683C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10 905.84 zł</w:t>
            </w:r>
          </w:p>
        </w:tc>
      </w:tr>
      <w:tr w:rsidR="004E28CC" w:rsidRPr="00BB547B" w14:paraId="54BE6667" w14:textId="77777777" w:rsidTr="004B1AC0">
        <w:tc>
          <w:tcPr>
            <w:tcW w:w="993" w:type="dxa"/>
            <w:shd w:val="clear" w:color="auto" w:fill="auto"/>
            <w:vAlign w:val="center"/>
          </w:tcPr>
          <w:p w14:paraId="7F9B6EA1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F01CB0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7E894BB3" w14:textId="77777777" w:rsidR="004E28CC" w:rsidRPr="00BB547B" w:rsidRDefault="004E28CC" w:rsidP="004B1AC0">
            <w:pPr>
              <w:spacing w:before="80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Urtica Sp. z o.o.</w:t>
            </w:r>
          </w:p>
          <w:p w14:paraId="742A01F8" w14:textId="77777777" w:rsidR="004E28CC" w:rsidRPr="00BB547B" w:rsidRDefault="004E28CC" w:rsidP="004B1AC0">
            <w:pPr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A9A6F53" w14:textId="77777777" w:rsidR="004E28CC" w:rsidRPr="00BB547B" w:rsidRDefault="004E28CC" w:rsidP="004B1AC0">
            <w:pPr>
              <w:spacing w:after="80"/>
              <w:jc w:val="both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AD69BD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947 999.38 zł</w:t>
            </w:r>
          </w:p>
        </w:tc>
      </w:tr>
      <w:tr w:rsidR="004E28CC" w:rsidRPr="00BB547B" w14:paraId="7355A63B" w14:textId="77777777" w:rsidTr="004B1AC0">
        <w:tc>
          <w:tcPr>
            <w:tcW w:w="993" w:type="dxa"/>
            <w:shd w:val="clear" w:color="auto" w:fill="auto"/>
            <w:vAlign w:val="center"/>
          </w:tcPr>
          <w:p w14:paraId="276B6917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AB71DE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14:paraId="723C3BAB" w14:textId="77777777" w:rsidR="004E28CC" w:rsidRPr="00BB547B" w:rsidRDefault="004E28CC" w:rsidP="004B1AC0">
            <w:pPr>
              <w:spacing w:before="80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Urtica Sp. z o.o.</w:t>
            </w:r>
          </w:p>
          <w:p w14:paraId="0BCA1027" w14:textId="77777777" w:rsidR="004E28CC" w:rsidRPr="00BB547B" w:rsidRDefault="004E28CC" w:rsidP="004B1AC0">
            <w:pPr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1DA538D" w14:textId="77777777" w:rsidR="004E28CC" w:rsidRPr="00BB547B" w:rsidRDefault="004E28CC" w:rsidP="004B1AC0">
            <w:pPr>
              <w:spacing w:after="80"/>
              <w:jc w:val="both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C42895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553 050.02 zł</w:t>
            </w:r>
          </w:p>
        </w:tc>
      </w:tr>
      <w:tr w:rsidR="004E28CC" w:rsidRPr="00BB547B" w14:paraId="528A32CA" w14:textId="77777777" w:rsidTr="004B1AC0">
        <w:tc>
          <w:tcPr>
            <w:tcW w:w="993" w:type="dxa"/>
            <w:shd w:val="clear" w:color="auto" w:fill="auto"/>
            <w:vAlign w:val="center"/>
          </w:tcPr>
          <w:p w14:paraId="37D717ED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BDA78D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14:paraId="73D1BEDC" w14:textId="77777777" w:rsidR="004E28CC" w:rsidRPr="00BB547B" w:rsidRDefault="004E28CC" w:rsidP="004B1AC0">
            <w:pPr>
              <w:spacing w:before="80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Urtica Sp. z o.o.</w:t>
            </w:r>
          </w:p>
          <w:p w14:paraId="5093FAAD" w14:textId="77777777" w:rsidR="004E28CC" w:rsidRPr="00BB547B" w:rsidRDefault="004E28CC" w:rsidP="004B1AC0">
            <w:pPr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804A952" w14:textId="77777777" w:rsidR="004E28CC" w:rsidRPr="00BB547B" w:rsidRDefault="004E28CC" w:rsidP="004B1AC0">
            <w:pPr>
              <w:spacing w:after="80"/>
              <w:jc w:val="both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E08CE6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19 680.03 zł</w:t>
            </w:r>
          </w:p>
        </w:tc>
      </w:tr>
      <w:tr w:rsidR="004E28CC" w:rsidRPr="00BB547B" w14:paraId="7DA1B096" w14:textId="77777777" w:rsidTr="004B1AC0">
        <w:tc>
          <w:tcPr>
            <w:tcW w:w="993" w:type="dxa"/>
            <w:shd w:val="clear" w:color="auto" w:fill="auto"/>
            <w:vAlign w:val="center"/>
          </w:tcPr>
          <w:p w14:paraId="1ACB440E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FE8A4E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14:paraId="7A0C952B" w14:textId="77777777" w:rsidR="004E28CC" w:rsidRPr="00BB547B" w:rsidRDefault="004E28CC" w:rsidP="004B1AC0">
            <w:pPr>
              <w:spacing w:before="80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Urtica Sp. z o.o.</w:t>
            </w:r>
          </w:p>
          <w:p w14:paraId="4FC393B9" w14:textId="77777777" w:rsidR="004E28CC" w:rsidRPr="00BB547B" w:rsidRDefault="004E28CC" w:rsidP="004B1AC0">
            <w:pPr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D070FC7" w14:textId="77777777" w:rsidR="004E28CC" w:rsidRPr="00BB547B" w:rsidRDefault="004E28CC" w:rsidP="004B1AC0">
            <w:pPr>
              <w:spacing w:after="80"/>
              <w:jc w:val="both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F50A87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36 138.96 zł</w:t>
            </w:r>
          </w:p>
        </w:tc>
      </w:tr>
      <w:tr w:rsidR="004E28CC" w:rsidRPr="00BB547B" w14:paraId="224BB438" w14:textId="77777777" w:rsidTr="004B1AC0">
        <w:tc>
          <w:tcPr>
            <w:tcW w:w="993" w:type="dxa"/>
            <w:shd w:val="clear" w:color="auto" w:fill="auto"/>
            <w:vAlign w:val="center"/>
          </w:tcPr>
          <w:p w14:paraId="3F0058A3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553FA8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14:paraId="6077CCB9" w14:textId="77777777" w:rsidR="004E28CC" w:rsidRPr="00BB547B" w:rsidRDefault="004E28CC" w:rsidP="004B1AC0">
            <w:pPr>
              <w:spacing w:before="80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Urtica Sp. z o.o.</w:t>
            </w:r>
          </w:p>
          <w:p w14:paraId="6EF5B3FD" w14:textId="77777777" w:rsidR="004E28CC" w:rsidRPr="00BB547B" w:rsidRDefault="004E28CC" w:rsidP="004B1AC0">
            <w:pPr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306E87E" w14:textId="77777777" w:rsidR="004E28CC" w:rsidRPr="00BB547B" w:rsidRDefault="004E28CC" w:rsidP="004B1AC0">
            <w:pPr>
              <w:spacing w:after="80"/>
              <w:jc w:val="both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122615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73 993.50 zł</w:t>
            </w:r>
          </w:p>
        </w:tc>
      </w:tr>
      <w:tr w:rsidR="004E28CC" w:rsidRPr="00BB547B" w14:paraId="32ED6D2A" w14:textId="77777777" w:rsidTr="004B1AC0">
        <w:tc>
          <w:tcPr>
            <w:tcW w:w="993" w:type="dxa"/>
            <w:shd w:val="clear" w:color="auto" w:fill="auto"/>
            <w:vAlign w:val="center"/>
          </w:tcPr>
          <w:p w14:paraId="4D4D91D9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E112F1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14:paraId="5CA06A9C" w14:textId="77777777" w:rsidR="004E28CC" w:rsidRPr="00BB547B" w:rsidRDefault="004E28CC" w:rsidP="004B1AC0">
            <w:pPr>
              <w:spacing w:before="80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Urtica Sp. z o.o.</w:t>
            </w:r>
          </w:p>
          <w:p w14:paraId="1126D251" w14:textId="77777777" w:rsidR="004E28CC" w:rsidRPr="00BB547B" w:rsidRDefault="004E28CC" w:rsidP="004B1AC0">
            <w:pPr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95F39A1" w14:textId="77777777" w:rsidR="004E28CC" w:rsidRPr="00BB547B" w:rsidRDefault="004E28CC" w:rsidP="004B1AC0">
            <w:pPr>
              <w:spacing w:after="80"/>
              <w:jc w:val="both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32A4E9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48 078.36 zł</w:t>
            </w:r>
          </w:p>
        </w:tc>
      </w:tr>
      <w:tr w:rsidR="004E28CC" w:rsidRPr="00BB547B" w14:paraId="47B1E282" w14:textId="77777777" w:rsidTr="004B1AC0">
        <w:tc>
          <w:tcPr>
            <w:tcW w:w="993" w:type="dxa"/>
            <w:shd w:val="clear" w:color="auto" w:fill="auto"/>
            <w:vAlign w:val="center"/>
          </w:tcPr>
          <w:p w14:paraId="5981BB19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F39BED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14:paraId="7CB1B7DF" w14:textId="77777777" w:rsidR="004E28CC" w:rsidRPr="00BB547B" w:rsidRDefault="004E28CC" w:rsidP="004B1AC0">
            <w:pPr>
              <w:spacing w:before="80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Urtica Sp. z o.o.</w:t>
            </w:r>
          </w:p>
          <w:p w14:paraId="48E7F1FA" w14:textId="77777777" w:rsidR="004E28CC" w:rsidRPr="00BB547B" w:rsidRDefault="004E28CC" w:rsidP="004B1AC0">
            <w:pPr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53AE95A" w14:textId="77777777" w:rsidR="004E28CC" w:rsidRPr="00BB547B" w:rsidRDefault="004E28CC" w:rsidP="004B1AC0">
            <w:pPr>
              <w:spacing w:after="80"/>
              <w:jc w:val="both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16D9E4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51 983.10 zł</w:t>
            </w:r>
          </w:p>
        </w:tc>
      </w:tr>
      <w:tr w:rsidR="004E28CC" w:rsidRPr="00BB547B" w14:paraId="243BED5E" w14:textId="77777777" w:rsidTr="004B1AC0">
        <w:tc>
          <w:tcPr>
            <w:tcW w:w="993" w:type="dxa"/>
            <w:shd w:val="clear" w:color="auto" w:fill="auto"/>
            <w:vAlign w:val="center"/>
          </w:tcPr>
          <w:p w14:paraId="0E4B7789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35823D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27</w:t>
            </w:r>
          </w:p>
        </w:tc>
        <w:tc>
          <w:tcPr>
            <w:tcW w:w="4110" w:type="dxa"/>
            <w:shd w:val="clear" w:color="auto" w:fill="auto"/>
          </w:tcPr>
          <w:p w14:paraId="1FD20BDE" w14:textId="77777777" w:rsidR="004E28CC" w:rsidRPr="00BB547B" w:rsidRDefault="004E28CC" w:rsidP="004B1AC0">
            <w:pPr>
              <w:spacing w:before="80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Urtica Sp. z o.o.</w:t>
            </w:r>
          </w:p>
          <w:p w14:paraId="581E15D8" w14:textId="77777777" w:rsidR="004E28CC" w:rsidRPr="00BB547B" w:rsidRDefault="004E28CC" w:rsidP="004B1AC0">
            <w:pPr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lastRenderedPageBreak/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538F1AA" w14:textId="77777777" w:rsidR="004E28CC" w:rsidRPr="00BB547B" w:rsidRDefault="004E28CC" w:rsidP="004B1AC0">
            <w:pPr>
              <w:spacing w:after="80"/>
              <w:jc w:val="both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9BB357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lastRenderedPageBreak/>
              <w:t>239 630.40 zł</w:t>
            </w:r>
          </w:p>
        </w:tc>
      </w:tr>
      <w:tr w:rsidR="004E28CC" w:rsidRPr="00BB547B" w14:paraId="2C29A8DA" w14:textId="77777777" w:rsidTr="004B1AC0">
        <w:tc>
          <w:tcPr>
            <w:tcW w:w="993" w:type="dxa"/>
            <w:shd w:val="clear" w:color="auto" w:fill="auto"/>
            <w:vAlign w:val="center"/>
          </w:tcPr>
          <w:p w14:paraId="2A0E040B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BDEC1D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14:paraId="6F1817BB" w14:textId="77777777" w:rsidR="004E28CC" w:rsidRPr="00BB547B" w:rsidRDefault="004E28CC" w:rsidP="004B1AC0">
            <w:pPr>
              <w:spacing w:before="80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Urtica Sp. z o.o.</w:t>
            </w:r>
          </w:p>
          <w:p w14:paraId="0A53633D" w14:textId="77777777" w:rsidR="004E28CC" w:rsidRPr="00BB547B" w:rsidRDefault="004E28CC" w:rsidP="004B1AC0">
            <w:pPr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C12C9D7" w14:textId="77777777" w:rsidR="004E28CC" w:rsidRPr="00BB547B" w:rsidRDefault="004E28CC" w:rsidP="004B1AC0">
            <w:pPr>
              <w:spacing w:after="80"/>
              <w:jc w:val="both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D61D2A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71 887.98 zł</w:t>
            </w:r>
          </w:p>
        </w:tc>
      </w:tr>
      <w:tr w:rsidR="004E28CC" w:rsidRPr="00BB547B" w14:paraId="0DF2FF17" w14:textId="77777777" w:rsidTr="004B1AC0">
        <w:tc>
          <w:tcPr>
            <w:tcW w:w="993" w:type="dxa"/>
            <w:shd w:val="clear" w:color="auto" w:fill="auto"/>
            <w:vAlign w:val="center"/>
          </w:tcPr>
          <w:p w14:paraId="553F8FCE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7CBF29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14:paraId="06BE3BE6" w14:textId="77777777" w:rsidR="004E28CC" w:rsidRPr="00BB547B" w:rsidRDefault="004E28CC" w:rsidP="004B1AC0">
            <w:pPr>
              <w:spacing w:before="80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Urtica Sp. z o.o.</w:t>
            </w:r>
          </w:p>
          <w:p w14:paraId="4B0C9C48" w14:textId="77777777" w:rsidR="004E28CC" w:rsidRPr="00BB547B" w:rsidRDefault="004E28CC" w:rsidP="004B1AC0">
            <w:pPr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DD449B1" w14:textId="77777777" w:rsidR="004E28CC" w:rsidRPr="00BB547B" w:rsidRDefault="004E28CC" w:rsidP="004B1AC0">
            <w:pPr>
              <w:spacing w:after="80"/>
              <w:jc w:val="both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1BEA2A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29 245.71 zł</w:t>
            </w:r>
          </w:p>
        </w:tc>
      </w:tr>
      <w:tr w:rsidR="004E28CC" w:rsidRPr="00BB547B" w14:paraId="095904EE" w14:textId="77777777" w:rsidTr="004B1AC0">
        <w:tc>
          <w:tcPr>
            <w:tcW w:w="993" w:type="dxa"/>
            <w:shd w:val="clear" w:color="auto" w:fill="auto"/>
            <w:vAlign w:val="center"/>
          </w:tcPr>
          <w:p w14:paraId="3E30C0D0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61D2E3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16E43AD0" w14:textId="77777777" w:rsidR="004E28CC" w:rsidRPr="00BB547B" w:rsidRDefault="004E28CC" w:rsidP="004B1AC0">
            <w:pPr>
              <w:spacing w:before="80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Salus International Sp. z o.o.</w:t>
            </w:r>
          </w:p>
          <w:p w14:paraId="4CB10A37" w14:textId="77777777" w:rsidR="004E28CC" w:rsidRPr="00BB547B" w:rsidRDefault="004E28CC" w:rsidP="004B1AC0">
            <w:pPr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EE1B2DA" w14:textId="77777777" w:rsidR="004E28CC" w:rsidRPr="00BB547B" w:rsidRDefault="004E28CC" w:rsidP="004B1AC0">
            <w:pPr>
              <w:spacing w:after="80"/>
              <w:jc w:val="both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972AFC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25 084.62 zł</w:t>
            </w:r>
          </w:p>
        </w:tc>
      </w:tr>
      <w:tr w:rsidR="004E28CC" w:rsidRPr="00BB547B" w14:paraId="7D577826" w14:textId="77777777" w:rsidTr="004B1AC0">
        <w:tc>
          <w:tcPr>
            <w:tcW w:w="993" w:type="dxa"/>
            <w:shd w:val="clear" w:color="auto" w:fill="auto"/>
            <w:vAlign w:val="center"/>
          </w:tcPr>
          <w:p w14:paraId="371EC9D8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3243D4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14:paraId="2A60E61F" w14:textId="77777777" w:rsidR="004E28CC" w:rsidRPr="00BB547B" w:rsidRDefault="004E28CC" w:rsidP="004B1AC0">
            <w:pPr>
              <w:spacing w:before="80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Salus International Sp. z o.o.</w:t>
            </w:r>
          </w:p>
          <w:p w14:paraId="6268FF63" w14:textId="77777777" w:rsidR="004E28CC" w:rsidRPr="00BB547B" w:rsidRDefault="004E28CC" w:rsidP="004B1AC0">
            <w:pPr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11A67C8" w14:textId="77777777" w:rsidR="004E28CC" w:rsidRPr="00BB547B" w:rsidRDefault="004E28CC" w:rsidP="004B1AC0">
            <w:pPr>
              <w:spacing w:after="80"/>
              <w:jc w:val="both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0C564D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23 860.98 zł</w:t>
            </w:r>
          </w:p>
        </w:tc>
      </w:tr>
      <w:tr w:rsidR="004E28CC" w:rsidRPr="00BB547B" w14:paraId="6FD09808" w14:textId="77777777" w:rsidTr="004B1AC0">
        <w:tc>
          <w:tcPr>
            <w:tcW w:w="993" w:type="dxa"/>
            <w:shd w:val="clear" w:color="auto" w:fill="auto"/>
            <w:vAlign w:val="center"/>
          </w:tcPr>
          <w:p w14:paraId="1FA94224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5B2E21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14:paraId="340573AB" w14:textId="77777777" w:rsidR="004E28CC" w:rsidRPr="00BB547B" w:rsidRDefault="004E28CC" w:rsidP="004B1AC0">
            <w:pPr>
              <w:spacing w:before="80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Salus International Sp. z o.o.</w:t>
            </w:r>
          </w:p>
          <w:p w14:paraId="50332C21" w14:textId="77777777" w:rsidR="004E28CC" w:rsidRPr="00BB547B" w:rsidRDefault="004E28CC" w:rsidP="004B1AC0">
            <w:pPr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630D2FE" w14:textId="77777777" w:rsidR="004E28CC" w:rsidRPr="00BB547B" w:rsidRDefault="004E28CC" w:rsidP="004B1AC0">
            <w:pPr>
              <w:spacing w:after="80"/>
              <w:jc w:val="both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1B2E6B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48 903.48 zł</w:t>
            </w:r>
          </w:p>
        </w:tc>
      </w:tr>
      <w:tr w:rsidR="004E28CC" w:rsidRPr="00BB547B" w14:paraId="0B060CF0" w14:textId="77777777" w:rsidTr="004B1AC0">
        <w:tc>
          <w:tcPr>
            <w:tcW w:w="993" w:type="dxa"/>
            <w:shd w:val="clear" w:color="auto" w:fill="auto"/>
            <w:vAlign w:val="center"/>
          </w:tcPr>
          <w:p w14:paraId="306570F4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AB18D5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44E47533" w14:textId="77777777" w:rsidR="004E28CC" w:rsidRPr="00BB547B" w:rsidRDefault="004E28CC" w:rsidP="004B1AC0">
            <w:pPr>
              <w:spacing w:before="80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Komtur Polska Sp. z o.o.</w:t>
            </w:r>
          </w:p>
          <w:p w14:paraId="0B710CDB" w14:textId="77777777" w:rsidR="004E28CC" w:rsidRPr="00BB547B" w:rsidRDefault="004E28CC" w:rsidP="004B1AC0">
            <w:pPr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Plac Farmacji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B06F38C" w14:textId="77777777" w:rsidR="004E28CC" w:rsidRPr="00BB547B" w:rsidRDefault="004E28CC" w:rsidP="004B1AC0">
            <w:pPr>
              <w:spacing w:after="80"/>
              <w:jc w:val="both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02-699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B9E800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528 299.82 zł</w:t>
            </w:r>
          </w:p>
        </w:tc>
      </w:tr>
      <w:tr w:rsidR="004E28CC" w:rsidRPr="00BB547B" w14:paraId="26D105BF" w14:textId="77777777" w:rsidTr="004B1AC0">
        <w:tc>
          <w:tcPr>
            <w:tcW w:w="993" w:type="dxa"/>
            <w:shd w:val="clear" w:color="auto" w:fill="auto"/>
            <w:vAlign w:val="center"/>
          </w:tcPr>
          <w:p w14:paraId="022B0ADD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4C7230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14:paraId="37C5743B" w14:textId="77777777" w:rsidR="004E28CC" w:rsidRPr="00BB547B" w:rsidRDefault="004E28CC" w:rsidP="004B1AC0">
            <w:pPr>
              <w:spacing w:before="80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Asclepios S.A.</w:t>
            </w:r>
          </w:p>
          <w:p w14:paraId="2D08CF48" w14:textId="77777777" w:rsidR="004E28CC" w:rsidRPr="00BB547B" w:rsidRDefault="004E28CC" w:rsidP="004B1AC0">
            <w:pPr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Hubska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604BA73" w14:textId="77777777" w:rsidR="004E28CC" w:rsidRPr="00BB547B" w:rsidRDefault="004E28CC" w:rsidP="004B1AC0">
            <w:pPr>
              <w:spacing w:after="80"/>
              <w:jc w:val="both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719795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121 099.10 zł</w:t>
            </w:r>
          </w:p>
        </w:tc>
      </w:tr>
      <w:tr w:rsidR="004E28CC" w:rsidRPr="00BB547B" w14:paraId="2338660F" w14:textId="77777777" w:rsidTr="004B1AC0">
        <w:tc>
          <w:tcPr>
            <w:tcW w:w="993" w:type="dxa"/>
            <w:shd w:val="clear" w:color="auto" w:fill="auto"/>
            <w:vAlign w:val="center"/>
          </w:tcPr>
          <w:p w14:paraId="3BD64954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C7E64C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5DDAAFB9" w14:textId="77777777" w:rsidR="004E28CC" w:rsidRPr="00BB547B" w:rsidRDefault="004E28CC" w:rsidP="004B1AC0">
            <w:pPr>
              <w:spacing w:before="80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Asclepios S.A.</w:t>
            </w:r>
          </w:p>
          <w:p w14:paraId="29943C4D" w14:textId="77777777" w:rsidR="004E28CC" w:rsidRPr="00BB547B" w:rsidRDefault="004E28CC" w:rsidP="004B1AC0">
            <w:pPr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Hubska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6DA259F" w14:textId="77777777" w:rsidR="004E28CC" w:rsidRPr="00BB547B" w:rsidRDefault="004E28CC" w:rsidP="004B1AC0">
            <w:pPr>
              <w:spacing w:after="80"/>
              <w:jc w:val="both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E221D2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10 977.12 zł</w:t>
            </w:r>
          </w:p>
        </w:tc>
      </w:tr>
      <w:tr w:rsidR="004E28CC" w:rsidRPr="00BB547B" w14:paraId="3036A394" w14:textId="77777777" w:rsidTr="004B1AC0">
        <w:tc>
          <w:tcPr>
            <w:tcW w:w="993" w:type="dxa"/>
            <w:shd w:val="clear" w:color="auto" w:fill="auto"/>
            <w:vAlign w:val="center"/>
          </w:tcPr>
          <w:p w14:paraId="45B00F16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3F9D55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14:paraId="39836D4B" w14:textId="77777777" w:rsidR="004E28CC" w:rsidRPr="00BB547B" w:rsidRDefault="004E28CC" w:rsidP="004B1AC0">
            <w:pPr>
              <w:spacing w:before="80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Asclepios S.A.</w:t>
            </w:r>
          </w:p>
          <w:p w14:paraId="02049E8E" w14:textId="77777777" w:rsidR="004E28CC" w:rsidRPr="00BB547B" w:rsidRDefault="004E28CC" w:rsidP="004B1AC0">
            <w:pPr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Hubska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6436BEE" w14:textId="77777777" w:rsidR="004E28CC" w:rsidRPr="00BB547B" w:rsidRDefault="004E28CC" w:rsidP="004B1AC0">
            <w:pPr>
              <w:spacing w:after="80"/>
              <w:jc w:val="both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9041BC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24 324.30 zł</w:t>
            </w:r>
          </w:p>
        </w:tc>
      </w:tr>
      <w:tr w:rsidR="004E28CC" w:rsidRPr="00BB547B" w14:paraId="38B04C8C" w14:textId="77777777" w:rsidTr="004B1AC0">
        <w:tc>
          <w:tcPr>
            <w:tcW w:w="993" w:type="dxa"/>
            <w:shd w:val="clear" w:color="auto" w:fill="auto"/>
            <w:vAlign w:val="center"/>
          </w:tcPr>
          <w:p w14:paraId="3B2E2A99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251482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2A90B2C5" w14:textId="77777777" w:rsidR="004E28CC" w:rsidRPr="00BB547B" w:rsidRDefault="004E28CC" w:rsidP="004B1AC0">
            <w:pPr>
              <w:spacing w:before="80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Bialmed Sp. z o.o.</w:t>
            </w:r>
          </w:p>
          <w:p w14:paraId="0C26E6A4" w14:textId="77777777" w:rsidR="004E28CC" w:rsidRPr="00BB547B" w:rsidRDefault="004E28CC" w:rsidP="004B1AC0">
            <w:pPr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Kazimierzowska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46/48/35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B6AE876" w14:textId="77777777" w:rsidR="004E28CC" w:rsidRPr="00BB547B" w:rsidRDefault="004E28CC" w:rsidP="004B1AC0">
            <w:pPr>
              <w:spacing w:after="80"/>
              <w:jc w:val="both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02-546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64CA43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59 535.00 zł</w:t>
            </w:r>
          </w:p>
        </w:tc>
      </w:tr>
      <w:tr w:rsidR="004E28CC" w:rsidRPr="00BB547B" w14:paraId="47428BA5" w14:textId="77777777" w:rsidTr="004B1AC0">
        <w:tc>
          <w:tcPr>
            <w:tcW w:w="993" w:type="dxa"/>
            <w:shd w:val="clear" w:color="auto" w:fill="auto"/>
            <w:vAlign w:val="center"/>
          </w:tcPr>
          <w:p w14:paraId="5E757963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BEC5B2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40B32BBC" w14:textId="77777777" w:rsidR="004E28CC" w:rsidRPr="00BB547B" w:rsidRDefault="004E28CC" w:rsidP="004B1AC0">
            <w:pPr>
              <w:spacing w:before="80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Bialmed Sp. z o.o.</w:t>
            </w:r>
          </w:p>
          <w:p w14:paraId="34A19E9E" w14:textId="77777777" w:rsidR="004E28CC" w:rsidRPr="00BB547B" w:rsidRDefault="004E28CC" w:rsidP="004B1AC0">
            <w:pPr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Kazimierzowska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46/48/35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74EECA4" w14:textId="77777777" w:rsidR="004E28CC" w:rsidRPr="00BB547B" w:rsidRDefault="004E28CC" w:rsidP="004B1AC0">
            <w:pPr>
              <w:spacing w:after="80"/>
              <w:jc w:val="both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02-546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D90FDD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10 540.53 zł</w:t>
            </w:r>
          </w:p>
        </w:tc>
      </w:tr>
      <w:tr w:rsidR="004E28CC" w:rsidRPr="00BB547B" w14:paraId="23BCCBDF" w14:textId="77777777" w:rsidTr="004B1AC0">
        <w:tc>
          <w:tcPr>
            <w:tcW w:w="993" w:type="dxa"/>
            <w:shd w:val="clear" w:color="auto" w:fill="auto"/>
            <w:vAlign w:val="center"/>
          </w:tcPr>
          <w:p w14:paraId="5EF4042B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50CD8C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14:paraId="00EA4B3B" w14:textId="77777777" w:rsidR="004E28CC" w:rsidRPr="00BB547B" w:rsidRDefault="004E28CC" w:rsidP="004B1AC0">
            <w:pPr>
              <w:spacing w:before="80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Bialmed Sp. z o.o.</w:t>
            </w:r>
          </w:p>
          <w:p w14:paraId="3754C1F8" w14:textId="77777777" w:rsidR="004E28CC" w:rsidRPr="00BB547B" w:rsidRDefault="004E28CC" w:rsidP="004B1AC0">
            <w:pPr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Kazimierzowska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46/48/35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9A20F07" w14:textId="77777777" w:rsidR="004E28CC" w:rsidRPr="00BB547B" w:rsidRDefault="004E28CC" w:rsidP="004B1AC0">
            <w:pPr>
              <w:spacing w:after="80"/>
              <w:jc w:val="both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02-546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274CDE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24 324.30 zł</w:t>
            </w:r>
          </w:p>
        </w:tc>
      </w:tr>
      <w:tr w:rsidR="004E28CC" w:rsidRPr="00BB547B" w14:paraId="4FACC2D2" w14:textId="77777777" w:rsidTr="004B1AC0">
        <w:tc>
          <w:tcPr>
            <w:tcW w:w="993" w:type="dxa"/>
            <w:shd w:val="clear" w:color="auto" w:fill="auto"/>
            <w:vAlign w:val="center"/>
          </w:tcPr>
          <w:p w14:paraId="1CE60115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C438A7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14:paraId="26EF32E7" w14:textId="77777777" w:rsidR="000A62C6" w:rsidRDefault="000A62C6" w:rsidP="004B1AC0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Konsorcjum:</w:t>
            </w:r>
          </w:p>
          <w:p w14:paraId="08BE3716" w14:textId="78992A0D" w:rsidR="004E28CC" w:rsidRPr="00BB547B" w:rsidRDefault="004E28CC" w:rsidP="004B1AC0">
            <w:pPr>
              <w:spacing w:before="80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Bayer Sp. z o.o.</w:t>
            </w:r>
          </w:p>
          <w:p w14:paraId="0454075C" w14:textId="77777777" w:rsidR="004E28CC" w:rsidRPr="00BB547B" w:rsidRDefault="004E28CC" w:rsidP="004B1AC0">
            <w:pPr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Aleje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158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E1DE8E8" w14:textId="77777777" w:rsidR="004E28CC" w:rsidRDefault="004E28CC" w:rsidP="004B1AC0">
            <w:pPr>
              <w:spacing w:after="80"/>
              <w:jc w:val="both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02-326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Warszawa</w:t>
            </w:r>
          </w:p>
          <w:p w14:paraId="2266E91D" w14:textId="77777777" w:rsidR="000A62C6" w:rsidRPr="00BB547B" w:rsidRDefault="000A62C6" w:rsidP="000A62C6">
            <w:pPr>
              <w:spacing w:before="80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Urtica Sp. z o.o.</w:t>
            </w:r>
          </w:p>
          <w:p w14:paraId="6109BB20" w14:textId="77777777" w:rsidR="000A62C6" w:rsidRPr="00BB547B" w:rsidRDefault="000A62C6" w:rsidP="000A62C6">
            <w:pPr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6AB0906" w14:textId="4D5CA04D" w:rsidR="000A62C6" w:rsidRPr="00BB547B" w:rsidRDefault="000A62C6" w:rsidP="000A62C6">
            <w:pPr>
              <w:spacing w:after="80"/>
              <w:jc w:val="both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E28CC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85F24A" w14:textId="77777777" w:rsidR="004E28CC" w:rsidRPr="00BB547B" w:rsidRDefault="004E28CC" w:rsidP="004B1A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28CC">
              <w:rPr>
                <w:rFonts w:ascii="Arial" w:hAnsi="Arial" w:cs="Arial"/>
              </w:rPr>
              <w:t>249 899.80 zł</w:t>
            </w:r>
          </w:p>
        </w:tc>
      </w:tr>
    </w:tbl>
    <w:p w14:paraId="31BAC623" w14:textId="77777777"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sectPr w:rsidR="00A80738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56BC0E" w14:textId="77777777" w:rsidR="00B83616" w:rsidRDefault="00B83616">
      <w:r>
        <w:separator/>
      </w:r>
    </w:p>
  </w:endnote>
  <w:endnote w:type="continuationSeparator" w:id="0">
    <w:p w14:paraId="2F2D67BA" w14:textId="77777777" w:rsidR="00B83616" w:rsidRDefault="00B83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77D2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A8498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FCB526" w14:textId="77777777" w:rsidR="009F189D" w:rsidRDefault="0041551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0670215">
        <v:line id="_x0000_s1025" style="position:absolute;left:0;text-align:left;z-index:251657728" from="-3.85pt,8.7pt" to="455.15pt,8.7pt"/>
      </w:pict>
    </w:r>
  </w:p>
  <w:p w14:paraId="6FBE5BB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9A75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D5580C" w14:textId="77777777" w:rsidR="009F189D" w:rsidRDefault="009F189D">
    <w:pPr>
      <w:pStyle w:val="Stopka"/>
      <w:tabs>
        <w:tab w:val="clear" w:pos="4536"/>
      </w:tabs>
      <w:jc w:val="center"/>
    </w:pPr>
  </w:p>
  <w:p w14:paraId="2E9F9B0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F86CC" w14:textId="77777777" w:rsidR="00B83616" w:rsidRDefault="00B83616">
      <w:r>
        <w:separator/>
      </w:r>
    </w:p>
  </w:footnote>
  <w:footnote w:type="continuationSeparator" w:id="0">
    <w:p w14:paraId="721610FB" w14:textId="77777777" w:rsidR="00B83616" w:rsidRDefault="00B836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02DA8" w14:textId="77777777" w:rsidR="004E28CC" w:rsidRDefault="004E28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4A4C9" w14:textId="77777777" w:rsidR="004E28CC" w:rsidRDefault="004E28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8AF87" w14:textId="77777777" w:rsidR="004E28CC" w:rsidRDefault="004E28C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3616"/>
    <w:rsid w:val="00007727"/>
    <w:rsid w:val="00017720"/>
    <w:rsid w:val="00035488"/>
    <w:rsid w:val="000A53A8"/>
    <w:rsid w:val="000A62C6"/>
    <w:rsid w:val="000D7F25"/>
    <w:rsid w:val="000E00E5"/>
    <w:rsid w:val="00173B20"/>
    <w:rsid w:val="001C69FF"/>
    <w:rsid w:val="0023318D"/>
    <w:rsid w:val="0027124D"/>
    <w:rsid w:val="003D72FD"/>
    <w:rsid w:val="0041551B"/>
    <w:rsid w:val="00423179"/>
    <w:rsid w:val="00490DC0"/>
    <w:rsid w:val="00493F8C"/>
    <w:rsid w:val="004C7E9B"/>
    <w:rsid w:val="004E28CC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83616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31E426"/>
  <w15:chartTrackingRefBased/>
  <w15:docId w15:val="{8675EE2F-3E45-4D05-B383-D9E13AF50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4</Pages>
  <Words>805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6</cp:revision>
  <dcterms:created xsi:type="dcterms:W3CDTF">2023-06-15T12:31:00Z</dcterms:created>
  <dcterms:modified xsi:type="dcterms:W3CDTF">2023-06-16T06:07:00Z</dcterms:modified>
</cp:coreProperties>
</file>