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270232" w14:textId="77777777" w:rsidR="00236A69" w:rsidRPr="00C47D24" w:rsidRDefault="00236A69" w:rsidP="00236A69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bookmarkStart w:id="0" w:name="_GoBack"/>
      <w:bookmarkEnd w:id="0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Załącznik nr 2</w:t>
      </w:r>
    </w:p>
    <w:p w14:paraId="2E8C3D50" w14:textId="77777777" w:rsidR="00236A69" w:rsidRPr="00C47D24" w:rsidRDefault="00236A69" w:rsidP="00236A69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color w:val="000000"/>
          <w:sz w:val="20"/>
          <w:szCs w:val="20"/>
          <w:lang w:eastAsia="pl-PL"/>
        </w:rPr>
        <w:t xml:space="preserve">Zamawiający </w:t>
      </w:r>
    </w:p>
    <w:p w14:paraId="5518F75C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39D6615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7060DCB5" w14:textId="77777777" w:rsidR="00236A69" w:rsidRPr="00C47D24" w:rsidRDefault="00236A69" w:rsidP="00236A69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4EFFFBF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14:paraId="4D73435F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Wykonawca: </w:t>
      </w:r>
    </w:p>
    <w:p w14:paraId="59EC7644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5F81F7FA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CEiDG</w:t>
      </w:r>
      <w:proofErr w:type="spellEnd"/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)</w:t>
      </w:r>
    </w:p>
    <w:p w14:paraId="18131388" w14:textId="77777777" w:rsidR="00236A69" w:rsidRPr="00C47D24" w:rsidRDefault="00236A69" w:rsidP="00236A69">
      <w:pPr>
        <w:spacing w:after="0" w:line="240" w:lineRule="auto"/>
        <w:rPr>
          <w:rFonts w:ascii="Times New Roman" w:eastAsia="Times New Roman" w:hAnsi="Times New Roman"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u w:val="single"/>
          <w:lang w:eastAsia="pl-PL"/>
        </w:rPr>
        <w:t>reprezentowany przez:</w:t>
      </w:r>
    </w:p>
    <w:p w14:paraId="2EE0F67D" w14:textId="77777777" w:rsidR="00236A69" w:rsidRPr="00C47D24" w:rsidRDefault="00236A69" w:rsidP="00236A69">
      <w:pPr>
        <w:spacing w:after="0" w:line="240" w:lineRule="auto"/>
        <w:ind w:right="595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</w:t>
      </w:r>
    </w:p>
    <w:p w14:paraId="075CE817" w14:textId="77777777" w:rsidR="00236A69" w:rsidRPr="00C47D24" w:rsidRDefault="00236A69" w:rsidP="00236A69">
      <w:pPr>
        <w:spacing w:after="0" w:line="240" w:lineRule="auto"/>
        <w:ind w:right="5953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>(imię, nazwisko, stanowisko/podstawa do reprezentacji)</w:t>
      </w:r>
    </w:p>
    <w:p w14:paraId="12406332" w14:textId="77777777" w:rsidR="00236A69" w:rsidRPr="00C47D24" w:rsidRDefault="00236A69" w:rsidP="00236A69">
      <w:pPr>
        <w:spacing w:after="12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 xml:space="preserve">Oświadczenie wykonawcy </w:t>
      </w:r>
    </w:p>
    <w:p w14:paraId="4B2A286A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2B5D4DA4" w14:textId="77777777" w:rsidR="00236A69" w:rsidRPr="00C47D24" w:rsidRDefault="00236A69" w:rsidP="00236A69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)</w:t>
      </w:r>
    </w:p>
    <w:p w14:paraId="35784BF8" w14:textId="77777777" w:rsidR="00236A69" w:rsidRPr="00C47D24" w:rsidRDefault="00236A69" w:rsidP="00236A69">
      <w:pPr>
        <w:spacing w:before="120"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63073631" w14:textId="38545156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Na potrzeby postępowania o udzielenie zamówienia publicznego pn. </w:t>
      </w:r>
      <w:r w:rsidR="00C47D24" w:rsidRPr="00C47D24">
        <w:rPr>
          <w:rFonts w:ascii="Times New Roman" w:hAnsi="Times New Roman"/>
          <w:b/>
          <w:sz w:val="20"/>
          <w:szCs w:val="20"/>
        </w:rPr>
        <w:t xml:space="preserve">Wakacyjna usługa sprzątania </w:t>
      </w:r>
      <w:r w:rsidR="00C47D24">
        <w:rPr>
          <w:rFonts w:ascii="Times New Roman" w:hAnsi="Times New Roman"/>
          <w:b/>
          <w:sz w:val="20"/>
          <w:szCs w:val="20"/>
        </w:rPr>
        <w:br/>
      </w:r>
      <w:r w:rsidR="00C47D24" w:rsidRPr="00C47D24">
        <w:rPr>
          <w:rFonts w:ascii="Times New Roman" w:hAnsi="Times New Roman"/>
          <w:b/>
          <w:sz w:val="20"/>
          <w:szCs w:val="20"/>
        </w:rPr>
        <w:t xml:space="preserve">w obiekcie sportowym AGH przy ulicy Armii Krajowej 5A dla </w:t>
      </w:r>
      <w:proofErr w:type="spellStart"/>
      <w:r w:rsidR="00C47D24" w:rsidRPr="00C47D24">
        <w:rPr>
          <w:rFonts w:ascii="Times New Roman" w:hAnsi="Times New Roman"/>
          <w:b/>
          <w:sz w:val="20"/>
          <w:szCs w:val="20"/>
        </w:rPr>
        <w:t>SWFiS</w:t>
      </w:r>
      <w:proofErr w:type="spellEnd"/>
      <w:r w:rsidR="00C47D24" w:rsidRPr="00C47D24">
        <w:rPr>
          <w:rFonts w:ascii="Times New Roman" w:hAnsi="Times New Roman"/>
          <w:b/>
          <w:sz w:val="20"/>
          <w:szCs w:val="20"/>
        </w:rPr>
        <w:t xml:space="preserve"> - KC-zp.272-353/23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, prowadzonego przez </w:t>
      </w:r>
      <w:r w:rsidRPr="00C47D24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Akademia Górniczo–Hutnicza im. Stanisława Staszica w Krakowie</w:t>
      </w:r>
      <w:r w:rsidRPr="00C47D24">
        <w:rPr>
          <w:rFonts w:ascii="Times New Roman" w:eastAsia="Times New Roman" w:hAnsi="Times New Roman"/>
          <w:i/>
          <w:sz w:val="20"/>
          <w:szCs w:val="20"/>
          <w:lang w:eastAsia="pl-PL"/>
        </w:rPr>
        <w:t xml:space="preserve">,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co następuje:</w:t>
      </w:r>
    </w:p>
    <w:p w14:paraId="26B6F27C" w14:textId="77777777" w:rsidR="00236A69" w:rsidRPr="00C47D24" w:rsidRDefault="00236A69" w:rsidP="00236A6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3813C1D" w14:textId="77777777" w:rsidR="00236A69" w:rsidRPr="00C47D24" w:rsidRDefault="00236A69" w:rsidP="00236A69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OŚWIADCZENIA DOTYCZĄCE WYKONAWCY:</w:t>
      </w:r>
    </w:p>
    <w:p w14:paraId="1FEBFFCD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3BC11817" w14:textId="6F022016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nie podlegam wykluczeniu z postępowania na podstawie art. </w:t>
      </w:r>
      <w:r w:rsidRPr="00C47D24">
        <w:rPr>
          <w:rFonts w:ascii="Times New Roman" w:hAnsi="Times New Roman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14:paraId="79C6022B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1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Pzp</w:t>
      </w:r>
      <w:proofErr w:type="spellEnd"/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 podjąłem następujące środki naprawcze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footnoteReference w:id="2"/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Pr="00C47D24">
        <w:rPr>
          <w:rFonts w:ascii="Times New Roman" w:eastAsia="Times New Roman" w:hAnsi="Times New Roman"/>
          <w:sz w:val="20"/>
          <w:szCs w:val="20"/>
          <w:vertAlign w:val="superscript"/>
          <w:lang w:eastAsia="pl-PL"/>
        </w:rPr>
        <w:t xml:space="preserve"> </w:t>
      </w:r>
    </w:p>
    <w:p w14:paraId="3C4E2754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D479729" w14:textId="77777777" w:rsidR="00236A69" w:rsidRPr="00C47D24" w:rsidRDefault="00236A69" w:rsidP="00236A69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E7ECAF9" w14:textId="77777777" w:rsidR="00236A69" w:rsidRPr="00C47D24" w:rsidRDefault="00236A69" w:rsidP="00236A69">
      <w:pPr>
        <w:widowControl w:val="0"/>
        <w:spacing w:before="240" w:after="240" w:line="240" w:lineRule="auto"/>
        <w:jc w:val="center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b/>
          <w:sz w:val="20"/>
          <w:szCs w:val="20"/>
          <w:lang w:eastAsia="pl-PL"/>
        </w:rPr>
        <w:t>OŚWIADCZENIE DOTYCZĄCE PODANYCH INFORMACJI:</w:t>
      </w:r>
    </w:p>
    <w:p w14:paraId="413D8C72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C47D24">
        <w:rPr>
          <w:rFonts w:ascii="Times New Roman" w:eastAsia="Times New Roman" w:hAnsi="Times New Roman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141D105" w14:textId="77777777" w:rsidR="00236A69" w:rsidRPr="00C47D24" w:rsidRDefault="00236A69" w:rsidP="00236A6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FCA455" w14:textId="77777777" w:rsidR="00236A69" w:rsidRPr="00C47D24" w:rsidRDefault="00236A69" w:rsidP="00236A69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bCs/>
          <w:i/>
          <w:iCs/>
          <w:color w:val="FF0000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03CAFB5B" w14:textId="075AC610" w:rsidR="005103B9" w:rsidRPr="00C47D24" w:rsidRDefault="00236A69" w:rsidP="00620BB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Times New Roman" w:hAnsi="Times New Roman"/>
          <w:sz w:val="20"/>
          <w:szCs w:val="20"/>
        </w:rPr>
      </w:pPr>
      <w:r w:rsidRPr="00C47D24">
        <w:rPr>
          <w:rFonts w:ascii="Times New Roman" w:hAnsi="Times New Roman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5103B9" w:rsidRPr="00C47D24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B8EAC7" w14:textId="77777777" w:rsidR="00305EB5" w:rsidRDefault="00305EB5" w:rsidP="0038231F">
      <w:pPr>
        <w:spacing w:after="0" w:line="240" w:lineRule="auto"/>
      </w:pPr>
      <w:r>
        <w:separator/>
      </w:r>
    </w:p>
  </w:endnote>
  <w:endnote w:type="continuationSeparator" w:id="0">
    <w:p w14:paraId="59E63F40" w14:textId="77777777" w:rsidR="00305EB5" w:rsidRDefault="00305E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90024" w14:textId="77777777" w:rsidR="00C44BEC" w:rsidRDefault="00C44BE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90E30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5B61EA3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C7EB90" w14:textId="77777777" w:rsidR="00C44BEC" w:rsidRDefault="00C44B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BE0A4A" w14:textId="77777777" w:rsidR="00305EB5" w:rsidRDefault="00305EB5" w:rsidP="0038231F">
      <w:pPr>
        <w:spacing w:after="0" w:line="240" w:lineRule="auto"/>
      </w:pPr>
      <w:r>
        <w:separator/>
      </w:r>
    </w:p>
  </w:footnote>
  <w:footnote w:type="continuationSeparator" w:id="0">
    <w:p w14:paraId="61A0CA9F" w14:textId="77777777" w:rsidR="00305EB5" w:rsidRDefault="00305EB5" w:rsidP="0038231F">
      <w:pPr>
        <w:spacing w:after="0" w:line="240" w:lineRule="auto"/>
      </w:pPr>
      <w:r>
        <w:continuationSeparator/>
      </w:r>
    </w:p>
  </w:footnote>
  <w:footnote w:id="1">
    <w:p w14:paraId="6DB5DDA2" w14:textId="01FAA363" w:rsidR="00236A69" w:rsidRDefault="00236A69" w:rsidP="00236A6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r w:rsidR="00620BBE"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5047FCB" w14:textId="77777777" w:rsidR="00236A69" w:rsidRDefault="00236A69" w:rsidP="00236A6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9C63D4" w14:textId="77777777" w:rsidR="00C44BEC" w:rsidRDefault="00C44B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AC44BF" w14:textId="77777777" w:rsidR="00C44BEC" w:rsidRDefault="00C44B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5D76DF" w14:textId="77777777" w:rsidR="00C44BEC" w:rsidRDefault="00C44BE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58BD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858BD"/>
    <w:rsid w:val="001902D2"/>
    <w:rsid w:val="001C6945"/>
    <w:rsid w:val="001F027E"/>
    <w:rsid w:val="00203A40"/>
    <w:rsid w:val="002168A8"/>
    <w:rsid w:val="00236A69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05EB5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0CEB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20BB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177F5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44BEC"/>
    <w:rsid w:val="00C47D24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38B387"/>
  <w15:chartTrackingRefBased/>
  <w15:docId w15:val="{021EAAD3-E334-41B9-863F-BC40AFF3C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6A69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65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233E1D-736B-4724-A53D-1415A3E04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2023-03-17T12:36:00Z</dcterms:created>
  <dcterms:modified xsi:type="dcterms:W3CDTF">2023-06-14T07:43:00Z</dcterms:modified>
</cp:coreProperties>
</file>