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A3915EC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84AF0" w:rsidRPr="00D84AF0">
        <w:rPr>
          <w:b/>
        </w:rPr>
        <w:t xml:space="preserve">dostawa </w:t>
      </w:r>
      <w:r w:rsidR="00941921">
        <w:rPr>
          <w:b/>
        </w:rPr>
        <w:t xml:space="preserve">odczynników chemicznych dla potrzeb AGH </w:t>
      </w:r>
      <w:r w:rsidR="00D84AF0" w:rsidRPr="00D84AF0">
        <w:rPr>
          <w:b/>
        </w:rPr>
        <w:t>- KC-zp.272-</w:t>
      </w:r>
      <w:r w:rsidR="00941921">
        <w:rPr>
          <w:b/>
        </w:rPr>
        <w:t>313</w:t>
      </w:r>
      <w:bookmarkStart w:id="0" w:name="_GoBack"/>
      <w:bookmarkEnd w:id="0"/>
      <w:r w:rsidR="00D84AF0" w:rsidRPr="00D84AF0">
        <w:rPr>
          <w:b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E4D6A" w14:textId="77777777" w:rsidR="00575DFE" w:rsidRDefault="00575DFE" w:rsidP="0038231F">
      <w:pPr>
        <w:spacing w:after="0" w:line="240" w:lineRule="auto"/>
      </w:pPr>
      <w:r>
        <w:separator/>
      </w:r>
    </w:p>
  </w:endnote>
  <w:endnote w:type="continuationSeparator" w:id="0">
    <w:p w14:paraId="3D526BCC" w14:textId="77777777" w:rsidR="00575DFE" w:rsidRDefault="00575D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5A504" w14:textId="77777777" w:rsidR="00575DFE" w:rsidRDefault="00575DFE" w:rsidP="0038231F">
      <w:pPr>
        <w:spacing w:after="0" w:line="240" w:lineRule="auto"/>
      </w:pPr>
      <w:r>
        <w:separator/>
      </w:r>
    </w:p>
  </w:footnote>
  <w:footnote w:type="continuationSeparator" w:id="0">
    <w:p w14:paraId="79725EB8" w14:textId="77777777" w:rsidR="00575DFE" w:rsidRDefault="00575DF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883"/>
    <w:rsid w:val="004D7E48"/>
    <w:rsid w:val="004F23F7"/>
    <w:rsid w:val="004F40EF"/>
    <w:rsid w:val="005103B9"/>
    <w:rsid w:val="00520174"/>
    <w:rsid w:val="005641F0"/>
    <w:rsid w:val="00575DFE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1921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967EC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C8104-1C52-4CB1-9CB7-0A9122A60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DZP</cp:lastModifiedBy>
  <cp:revision>3</cp:revision>
  <cp:lastPrinted>2016-07-26T10:32:00Z</cp:lastPrinted>
  <dcterms:created xsi:type="dcterms:W3CDTF">2023-05-25T07:24:00Z</dcterms:created>
  <dcterms:modified xsi:type="dcterms:W3CDTF">2023-05-25T07:24:00Z</dcterms:modified>
</cp:coreProperties>
</file>