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7B08FA" w:rsidRDefault="00A9678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B08FA">
        <w:rPr>
          <w:sz w:val="24"/>
          <w:szCs w:val="24"/>
        </w:rPr>
        <w:t>Kraków</w:t>
      </w:r>
      <w:r w:rsidR="00D665F5" w:rsidRPr="007B08FA">
        <w:rPr>
          <w:sz w:val="24"/>
          <w:szCs w:val="24"/>
        </w:rPr>
        <w:t xml:space="preserve"> dnia: </w:t>
      </w:r>
      <w:r w:rsidRPr="007B08FA">
        <w:rPr>
          <w:sz w:val="24"/>
          <w:szCs w:val="24"/>
        </w:rPr>
        <w:t>2023-06-15</w:t>
      </w:r>
    </w:p>
    <w:p w:rsidR="00D665F5" w:rsidRPr="007B08FA" w:rsidRDefault="00D665F5" w:rsidP="00D665F5">
      <w:pPr>
        <w:spacing w:after="240"/>
        <w:jc w:val="right"/>
        <w:rPr>
          <w:sz w:val="24"/>
          <w:szCs w:val="24"/>
        </w:rPr>
      </w:pPr>
    </w:p>
    <w:p w:rsidR="00A96785" w:rsidRPr="007B08FA" w:rsidRDefault="00A96785" w:rsidP="00577BC6">
      <w:pPr>
        <w:spacing w:after="40"/>
        <w:rPr>
          <w:b/>
          <w:bCs/>
          <w:sz w:val="24"/>
          <w:szCs w:val="24"/>
        </w:rPr>
      </w:pPr>
      <w:r w:rsidRPr="007B08FA">
        <w:rPr>
          <w:b/>
          <w:bCs/>
          <w:sz w:val="24"/>
          <w:szCs w:val="24"/>
        </w:rPr>
        <w:t>Szpital Miejski Specjalistyczny</w:t>
      </w:r>
    </w:p>
    <w:p w:rsidR="00A96785" w:rsidRPr="007B08FA" w:rsidRDefault="00A96785" w:rsidP="00577BC6">
      <w:pPr>
        <w:spacing w:after="40"/>
        <w:rPr>
          <w:b/>
          <w:bCs/>
          <w:sz w:val="24"/>
          <w:szCs w:val="24"/>
        </w:rPr>
      </w:pPr>
      <w:r w:rsidRPr="007B08FA">
        <w:rPr>
          <w:b/>
          <w:bCs/>
          <w:sz w:val="24"/>
          <w:szCs w:val="24"/>
        </w:rPr>
        <w:t>im. Gabriela Narutowicza w Krakowie</w:t>
      </w:r>
    </w:p>
    <w:p w:rsidR="00D665F5" w:rsidRPr="007B08FA" w:rsidRDefault="00A96785" w:rsidP="00D665F5">
      <w:pPr>
        <w:rPr>
          <w:sz w:val="24"/>
          <w:szCs w:val="24"/>
        </w:rPr>
      </w:pPr>
      <w:r w:rsidRPr="007B08FA">
        <w:rPr>
          <w:sz w:val="24"/>
          <w:szCs w:val="24"/>
        </w:rPr>
        <w:t>ul. Prądnicka</w:t>
      </w:r>
      <w:r w:rsidR="00D665F5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35-37</w:t>
      </w:r>
    </w:p>
    <w:p w:rsidR="00D665F5" w:rsidRPr="007B08FA" w:rsidRDefault="00A96785" w:rsidP="00D665F5">
      <w:pPr>
        <w:rPr>
          <w:sz w:val="24"/>
          <w:szCs w:val="24"/>
        </w:rPr>
      </w:pPr>
      <w:r w:rsidRPr="007B08FA">
        <w:rPr>
          <w:sz w:val="24"/>
          <w:szCs w:val="24"/>
        </w:rPr>
        <w:t>31-202</w:t>
      </w:r>
      <w:r w:rsidR="00D665F5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Kraków</w:t>
      </w:r>
    </w:p>
    <w:p w:rsidR="00D665F5" w:rsidRPr="007B08F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B08FA" w:rsidRDefault="00D665F5" w:rsidP="007B08FA">
      <w:pPr>
        <w:pStyle w:val="Nagwek"/>
        <w:tabs>
          <w:tab w:val="clear" w:pos="4536"/>
        </w:tabs>
        <w:rPr>
          <w:sz w:val="24"/>
          <w:szCs w:val="24"/>
        </w:rPr>
      </w:pPr>
      <w:r w:rsidRPr="007B08FA">
        <w:rPr>
          <w:sz w:val="24"/>
          <w:szCs w:val="24"/>
        </w:rPr>
        <w:t>Znak sprawy:</w:t>
      </w:r>
      <w:r w:rsidRPr="007B08FA">
        <w:rPr>
          <w:b/>
          <w:sz w:val="24"/>
          <w:szCs w:val="24"/>
        </w:rPr>
        <w:t xml:space="preserve"> </w:t>
      </w:r>
      <w:r w:rsidR="00A96785" w:rsidRPr="007B08FA">
        <w:rPr>
          <w:b/>
          <w:sz w:val="24"/>
          <w:szCs w:val="24"/>
        </w:rPr>
        <w:t>ZP/17/2023</w:t>
      </w:r>
      <w:r w:rsidR="00A80738" w:rsidRPr="007B08FA">
        <w:rPr>
          <w:sz w:val="24"/>
          <w:szCs w:val="24"/>
        </w:rPr>
        <w:tab/>
        <w:t xml:space="preserve"> </w:t>
      </w: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B08FA">
        <w:rPr>
          <w:b/>
          <w:spacing w:val="20"/>
          <w:sz w:val="28"/>
        </w:rPr>
        <w:t>INFORMACJA Z OTWARCIA OFERT</w:t>
      </w:r>
    </w:p>
    <w:p w:rsidR="00A80738" w:rsidRPr="007B08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B08F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B08FA">
        <w:rPr>
          <w:bCs/>
          <w:sz w:val="24"/>
          <w:szCs w:val="24"/>
        </w:rPr>
        <w:t xml:space="preserve">Dotyczy </w:t>
      </w:r>
      <w:r w:rsidRPr="007B08FA">
        <w:rPr>
          <w:sz w:val="24"/>
          <w:szCs w:val="24"/>
        </w:rPr>
        <w:t xml:space="preserve">postępowania o udzielenie zamówienia publicznego prowadzonego w trybie </w:t>
      </w:r>
      <w:r w:rsidR="00A96785" w:rsidRPr="007B08FA">
        <w:rPr>
          <w:sz w:val="24"/>
          <w:szCs w:val="24"/>
        </w:rPr>
        <w:t>przetarg</w:t>
      </w:r>
      <w:r w:rsidR="007B08FA">
        <w:rPr>
          <w:sz w:val="24"/>
          <w:szCs w:val="24"/>
        </w:rPr>
        <w:t>u</w:t>
      </w:r>
      <w:r w:rsidR="00A96785" w:rsidRPr="007B08FA">
        <w:rPr>
          <w:sz w:val="24"/>
          <w:szCs w:val="24"/>
        </w:rPr>
        <w:t xml:space="preserve"> nieograniczo</w:t>
      </w:r>
      <w:r w:rsidR="007B08FA">
        <w:rPr>
          <w:sz w:val="24"/>
          <w:szCs w:val="24"/>
        </w:rPr>
        <w:t>nego</w:t>
      </w:r>
      <w:r w:rsidRPr="007B08FA">
        <w:rPr>
          <w:sz w:val="24"/>
          <w:szCs w:val="24"/>
        </w:rPr>
        <w:t xml:space="preserve"> na:</w:t>
      </w:r>
    </w:p>
    <w:p w:rsidR="00A80738" w:rsidRPr="007B08FA" w:rsidRDefault="00A9678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B08FA">
        <w:rPr>
          <w:b/>
          <w:szCs w:val="24"/>
        </w:rPr>
        <w:t>Zakup i dostawa produktów farmaceutycznych II</w:t>
      </w:r>
    </w:p>
    <w:p w:rsidR="00D665F5" w:rsidRPr="007B08F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B08FA">
        <w:rPr>
          <w:sz w:val="24"/>
          <w:szCs w:val="24"/>
        </w:rPr>
        <w:t>Zamawiający, działając na podstawie art. 22</w:t>
      </w:r>
      <w:r w:rsidR="00FC7F5E" w:rsidRPr="007B08FA">
        <w:rPr>
          <w:sz w:val="24"/>
          <w:szCs w:val="24"/>
        </w:rPr>
        <w:t>2</w:t>
      </w:r>
      <w:r w:rsidRPr="007B08FA">
        <w:rPr>
          <w:sz w:val="24"/>
          <w:szCs w:val="24"/>
        </w:rPr>
        <w:t xml:space="preserve"> ust. 5 </w:t>
      </w:r>
      <w:r w:rsidRPr="007B08FA">
        <w:rPr>
          <w:bCs/>
          <w:sz w:val="24"/>
          <w:szCs w:val="24"/>
        </w:rPr>
        <w:t>ustawy z dnia 11 września 2019 r. Prawo zamówień publicznych</w:t>
      </w:r>
      <w:r w:rsidRPr="007B08FA">
        <w:rPr>
          <w:sz w:val="24"/>
          <w:szCs w:val="24"/>
        </w:rPr>
        <w:t xml:space="preserve"> </w:t>
      </w:r>
      <w:r w:rsidR="00A96785" w:rsidRPr="007B08FA">
        <w:rPr>
          <w:sz w:val="24"/>
          <w:szCs w:val="24"/>
        </w:rPr>
        <w:t>(</w:t>
      </w:r>
      <w:proofErr w:type="spellStart"/>
      <w:r w:rsidR="00A96785" w:rsidRPr="007B08FA">
        <w:rPr>
          <w:sz w:val="24"/>
          <w:szCs w:val="24"/>
        </w:rPr>
        <w:t>t.j</w:t>
      </w:r>
      <w:proofErr w:type="spellEnd"/>
      <w:r w:rsidR="00A96785" w:rsidRPr="007B08FA">
        <w:rPr>
          <w:sz w:val="24"/>
          <w:szCs w:val="24"/>
        </w:rPr>
        <w:t>. Dz. U. z 2022r. poz. 1710)</w:t>
      </w:r>
      <w:r w:rsidR="00490DC0" w:rsidRPr="007B08FA">
        <w:rPr>
          <w:sz w:val="24"/>
          <w:szCs w:val="24"/>
        </w:rPr>
        <w:t xml:space="preserve"> </w:t>
      </w:r>
      <w:r w:rsidRPr="007B08FA">
        <w:rPr>
          <w:sz w:val="24"/>
          <w:szCs w:val="24"/>
        </w:rPr>
        <w:t>udostępnia</w:t>
      </w:r>
      <w:r w:rsidR="00F95C33" w:rsidRPr="007B08FA">
        <w:rPr>
          <w:sz w:val="24"/>
          <w:szCs w:val="24"/>
        </w:rPr>
        <w:t xml:space="preserve"> </w:t>
      </w:r>
      <w:r w:rsidR="004C7E9B" w:rsidRPr="007B08FA">
        <w:rPr>
          <w:sz w:val="24"/>
          <w:szCs w:val="24"/>
        </w:rPr>
        <w:t>informacj</w:t>
      </w:r>
      <w:r w:rsidR="00577BC6" w:rsidRPr="007B08FA">
        <w:rPr>
          <w:sz w:val="24"/>
          <w:szCs w:val="24"/>
        </w:rPr>
        <w:t>ę</w:t>
      </w:r>
      <w:r w:rsidR="00035488" w:rsidRPr="007B08FA">
        <w:rPr>
          <w:sz w:val="24"/>
          <w:szCs w:val="24"/>
        </w:rPr>
        <w:t xml:space="preserve"> z otwarcia ofert</w:t>
      </w:r>
      <w:r w:rsidR="00577BC6" w:rsidRPr="007B08FA">
        <w:rPr>
          <w:sz w:val="24"/>
          <w:szCs w:val="24"/>
        </w:rPr>
        <w:t>.</w:t>
      </w:r>
    </w:p>
    <w:p w:rsidR="00A80738" w:rsidRPr="007B08F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B08FA">
        <w:rPr>
          <w:sz w:val="24"/>
          <w:szCs w:val="24"/>
        </w:rPr>
        <w:t>Podczas otwarcia ofert, mającego miejsce</w:t>
      </w:r>
      <w:r w:rsidR="00FF4AB1" w:rsidRPr="007B08FA">
        <w:rPr>
          <w:sz w:val="24"/>
          <w:szCs w:val="24"/>
        </w:rPr>
        <w:t xml:space="preserve"> w dniu </w:t>
      </w:r>
      <w:r w:rsidR="00A96785" w:rsidRPr="007B08FA">
        <w:rPr>
          <w:sz w:val="24"/>
          <w:szCs w:val="24"/>
        </w:rPr>
        <w:t>15/06/2023</w:t>
      </w:r>
      <w:r w:rsidR="00FF4AB1" w:rsidRPr="007B08FA">
        <w:rPr>
          <w:sz w:val="24"/>
          <w:szCs w:val="24"/>
        </w:rPr>
        <w:t xml:space="preserve"> o godz. </w:t>
      </w:r>
      <w:r w:rsidR="00A96785" w:rsidRPr="007B08FA">
        <w:rPr>
          <w:sz w:val="24"/>
          <w:szCs w:val="24"/>
        </w:rPr>
        <w:t>12:00</w:t>
      </w:r>
      <w:r w:rsidRPr="007B08F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B08FA" w:rsidTr="00C82837">
        <w:tc>
          <w:tcPr>
            <w:tcW w:w="993" w:type="dxa"/>
            <w:shd w:val="clear" w:color="auto" w:fill="auto"/>
            <w:vAlign w:val="center"/>
          </w:tcPr>
          <w:p w:rsidR="006B27ED" w:rsidRPr="007B08FA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7B08FA">
              <w:rPr>
                <w:b/>
                <w:bCs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B08FA" w:rsidRDefault="006B27E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7B08FA">
              <w:rPr>
                <w:b/>
                <w:bCs/>
              </w:rPr>
              <w:t>Nr</w:t>
            </w:r>
            <w:r w:rsidR="00C82837" w:rsidRPr="007B08FA">
              <w:rPr>
                <w:b/>
                <w:bCs/>
              </w:rPr>
              <w:t xml:space="preserve"> </w:t>
            </w:r>
            <w:r w:rsidRPr="007B08FA">
              <w:rPr>
                <w:b/>
                <w:bCs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B08FA" w:rsidRDefault="006B27ED" w:rsidP="00BB547B">
            <w:pPr>
              <w:spacing w:before="120" w:after="120"/>
              <w:jc w:val="center"/>
              <w:rPr>
                <w:b/>
                <w:bCs/>
              </w:rPr>
            </w:pPr>
            <w:r w:rsidRPr="007B08FA">
              <w:rPr>
                <w:b/>
                <w:bCs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B08FA" w:rsidRDefault="007B08FA" w:rsidP="00C82837">
            <w:pPr>
              <w:spacing w:before="120" w:after="120"/>
              <w:jc w:val="center"/>
              <w:rPr>
                <w:b/>
                <w:bCs/>
              </w:rPr>
            </w:pPr>
            <w:r w:rsidRPr="007B08FA">
              <w:rPr>
                <w:b/>
                <w:bCs/>
              </w:rPr>
              <w:t xml:space="preserve">Wartość pakietu brutto 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24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Sanofi-</w:t>
            </w:r>
            <w:proofErr w:type="spellStart"/>
            <w:r w:rsidRPr="007B08FA">
              <w:t>Aventis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Bonifraterska</w:t>
            </w:r>
            <w:r w:rsidR="00A96785" w:rsidRPr="007B08FA">
              <w:t xml:space="preserve"> </w:t>
            </w:r>
            <w:r w:rsidR="00A96785" w:rsidRPr="007B08FA">
              <w:t>17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00-203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414 474.95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31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Sanofi-</w:t>
            </w:r>
            <w:proofErr w:type="spellStart"/>
            <w:r w:rsidRPr="007B08FA">
              <w:t>Aventis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Bonifraterska</w:t>
            </w:r>
            <w:r w:rsidR="00A96785" w:rsidRPr="007B08FA">
              <w:t xml:space="preserve"> </w:t>
            </w:r>
            <w:r w:rsidR="00A96785" w:rsidRPr="007B08FA">
              <w:t>17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00-203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148 175.70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27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Fresenius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Kabi</w:t>
            </w:r>
            <w:proofErr w:type="spellEnd"/>
            <w:r w:rsidRPr="007B08FA">
              <w:t xml:space="preserve"> Polska Sp.  z o.o.</w:t>
            </w:r>
          </w:p>
          <w:p w:rsidR="00A96785" w:rsidRPr="007B08FA" w:rsidRDefault="00A96785" w:rsidP="00A12A36">
            <w:r w:rsidRPr="007B08FA">
              <w:t>Al. Jerozolimskie</w:t>
            </w:r>
            <w:r w:rsidRPr="007B08FA">
              <w:t xml:space="preserve"> </w:t>
            </w:r>
            <w:r w:rsidRPr="007B08FA">
              <w:t>134</w:t>
            </w:r>
            <w:r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02-305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4 924.80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29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Fresenius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Kabi</w:t>
            </w:r>
            <w:proofErr w:type="spellEnd"/>
            <w:r w:rsidRPr="007B08FA">
              <w:t xml:space="preserve"> Polska Sp.  z o.o.</w:t>
            </w:r>
          </w:p>
          <w:p w:rsidR="00A96785" w:rsidRPr="007B08FA" w:rsidRDefault="00A96785" w:rsidP="00A12A36">
            <w:r w:rsidRPr="007B08FA">
              <w:t>Al. Jerozolimskie</w:t>
            </w:r>
            <w:r w:rsidRPr="007B08FA">
              <w:t xml:space="preserve"> </w:t>
            </w:r>
            <w:r w:rsidRPr="007B08FA">
              <w:t>134</w:t>
            </w:r>
            <w:r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02-305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11 145.60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35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Fresenius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Kabi</w:t>
            </w:r>
            <w:proofErr w:type="spellEnd"/>
            <w:r w:rsidRPr="007B08FA">
              <w:t xml:space="preserve"> Polska Sp.  z o.o.</w:t>
            </w:r>
          </w:p>
          <w:p w:rsidR="00A96785" w:rsidRPr="007B08FA" w:rsidRDefault="00A96785" w:rsidP="00A12A36">
            <w:r w:rsidRPr="007B08FA">
              <w:t>Al. Jerozolimskie</w:t>
            </w:r>
            <w:r w:rsidRPr="007B08FA">
              <w:t xml:space="preserve"> </w:t>
            </w:r>
            <w:r w:rsidRPr="007B08FA">
              <w:t>134</w:t>
            </w:r>
            <w:r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02-305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8 124.00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8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Aesculap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Chifa</w:t>
            </w:r>
            <w:proofErr w:type="spellEnd"/>
            <w:r w:rsidRPr="007B08FA">
              <w:t xml:space="preserve"> S</w:t>
            </w:r>
            <w:r w:rsidR="007B08FA">
              <w:t>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Tysiąclecia</w:t>
            </w:r>
            <w:r w:rsidR="00A96785" w:rsidRPr="007B08FA">
              <w:t xml:space="preserve"> </w:t>
            </w:r>
            <w:r w:rsidR="00A96785" w:rsidRPr="007B08FA">
              <w:t>14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64-300</w:t>
            </w:r>
            <w:r w:rsidRPr="007B08FA">
              <w:t xml:space="preserve"> </w:t>
            </w:r>
            <w:r w:rsidRPr="007B08F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231 253.90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17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Aesculap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Chifa</w:t>
            </w:r>
            <w:proofErr w:type="spellEnd"/>
            <w:r w:rsidRPr="007B08FA">
              <w:t xml:space="preserve"> </w:t>
            </w:r>
            <w:r w:rsidR="007B08FA">
              <w:t>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Tysiąclecia</w:t>
            </w:r>
            <w:r w:rsidR="00A96785" w:rsidRPr="007B08FA">
              <w:t xml:space="preserve"> </w:t>
            </w:r>
            <w:r w:rsidR="00A96785" w:rsidRPr="007B08FA">
              <w:t>14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64-300</w:t>
            </w:r>
            <w:r w:rsidRPr="007B08FA">
              <w:t xml:space="preserve"> </w:t>
            </w:r>
            <w:r w:rsidRPr="007B08F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59 119.20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Aesculap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Chifa</w:t>
            </w:r>
            <w:proofErr w:type="spellEnd"/>
            <w:r w:rsidRPr="007B08FA">
              <w:t xml:space="preserve"> </w:t>
            </w:r>
            <w:r w:rsidR="007B08FA">
              <w:t>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Tysiąclecia</w:t>
            </w:r>
            <w:r w:rsidR="00A96785" w:rsidRPr="007B08FA">
              <w:t xml:space="preserve"> </w:t>
            </w:r>
            <w:r w:rsidR="00A96785" w:rsidRPr="007B08FA">
              <w:t>14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64-300</w:t>
            </w:r>
            <w:r w:rsidRPr="007B08FA">
              <w:t xml:space="preserve"> </w:t>
            </w:r>
            <w:r w:rsidRPr="007B08F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2 376.00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29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Aesculap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Chifa</w:t>
            </w:r>
            <w:proofErr w:type="spellEnd"/>
            <w:r w:rsidRPr="007B08FA">
              <w:t xml:space="preserve"> </w:t>
            </w:r>
            <w:r w:rsidR="007B08FA">
              <w:t>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Tysiąclecia</w:t>
            </w:r>
            <w:r w:rsidR="00A96785" w:rsidRPr="007B08FA">
              <w:t xml:space="preserve"> </w:t>
            </w:r>
            <w:r w:rsidR="00A96785" w:rsidRPr="007B08FA">
              <w:t>14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64-300</w:t>
            </w:r>
            <w:r w:rsidRPr="007B08FA">
              <w:t xml:space="preserve"> </w:t>
            </w:r>
            <w:r w:rsidRPr="007B08FA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13 456.80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Baxter Polska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Kruczkowskiego</w:t>
            </w:r>
            <w:r w:rsidR="00A96785" w:rsidRPr="007B08FA">
              <w:t xml:space="preserve"> </w:t>
            </w:r>
            <w:r w:rsidR="00A96785" w:rsidRPr="007B08FA">
              <w:t>8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00-380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13 122.00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GENESIS PHARM Sp. z o. o. Sp. K.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Obywatelska</w:t>
            </w:r>
            <w:r w:rsidR="00A96785" w:rsidRPr="007B08FA">
              <w:t xml:space="preserve"> </w:t>
            </w:r>
            <w:r w:rsidR="00A96785" w:rsidRPr="007B08FA">
              <w:t>128/152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94-104</w:t>
            </w:r>
            <w:r w:rsidRPr="007B08FA">
              <w:t xml:space="preserve"> </w:t>
            </w:r>
            <w:r w:rsidRPr="007B08F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6 350.40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Farmacol Logistyka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Szopienicka</w:t>
            </w:r>
            <w:r w:rsidR="00A96785" w:rsidRPr="007B08FA">
              <w:t xml:space="preserve"> </w:t>
            </w:r>
            <w:r w:rsidR="00A96785" w:rsidRPr="007B08FA">
              <w:t>77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40-431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6 875.06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Farmacol Logistyka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Szopienicka</w:t>
            </w:r>
            <w:r w:rsidR="00A96785" w:rsidRPr="007B08FA">
              <w:t xml:space="preserve"> </w:t>
            </w:r>
            <w:r w:rsidR="00A96785" w:rsidRPr="007B08FA">
              <w:t>77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40-431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8 754.84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23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Farmacol Logistyka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Szopienicka</w:t>
            </w:r>
            <w:r w:rsidR="00A96785" w:rsidRPr="007B08FA">
              <w:t xml:space="preserve"> </w:t>
            </w:r>
            <w:r w:rsidR="00A96785" w:rsidRPr="007B08FA">
              <w:t>77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40-431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27 610.09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Farmacol Logistyka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Szopienicka</w:t>
            </w:r>
            <w:r w:rsidR="00A96785" w:rsidRPr="007B08FA">
              <w:t xml:space="preserve"> </w:t>
            </w:r>
            <w:r w:rsidR="00A96785" w:rsidRPr="007B08FA">
              <w:t>77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40-431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44 150.40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33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Farmacol Logistyka Sp. z o.o.</w:t>
            </w:r>
          </w:p>
          <w:p w:rsidR="00A96785" w:rsidRPr="007B08FA" w:rsidRDefault="007B08FA" w:rsidP="00A12A36">
            <w:r>
              <w:t xml:space="preserve">ul. </w:t>
            </w:r>
            <w:r w:rsidR="00A96785" w:rsidRPr="007B08FA">
              <w:t>Szopienicka</w:t>
            </w:r>
            <w:r w:rsidR="00A96785" w:rsidRPr="007B08FA">
              <w:t xml:space="preserve"> </w:t>
            </w:r>
            <w:r w:rsidR="00A96785" w:rsidRPr="007B08FA">
              <w:t>77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40-431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250 674.91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7B08FA" w:rsidP="00A12A36">
            <w:pPr>
              <w:spacing w:before="80"/>
            </w:pPr>
            <w:r w:rsidRPr="007B08FA">
              <w:t xml:space="preserve">Centrala Farmaceutyczna CEFARM </w:t>
            </w:r>
            <w:r>
              <w:t>S.A.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Jana Kazimierza 16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01-248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4 575.01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18</w:t>
            </w:r>
          </w:p>
        </w:tc>
        <w:tc>
          <w:tcPr>
            <w:tcW w:w="4110" w:type="dxa"/>
            <w:shd w:val="clear" w:color="auto" w:fill="auto"/>
          </w:tcPr>
          <w:p w:rsidR="007B08FA" w:rsidRPr="007B08FA" w:rsidRDefault="007B08FA" w:rsidP="007B08FA">
            <w:pPr>
              <w:spacing w:before="80"/>
            </w:pPr>
            <w:r w:rsidRPr="007B08FA">
              <w:t>Centrala Farmaceutyczna</w:t>
            </w:r>
            <w:r w:rsidRPr="007B08FA">
              <w:t xml:space="preserve"> CEFARM </w:t>
            </w:r>
            <w:r>
              <w:t>S.A.</w:t>
            </w:r>
          </w:p>
          <w:p w:rsidR="007B08FA" w:rsidRPr="007B08FA" w:rsidRDefault="007B08FA" w:rsidP="007B08F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Jana Kazimierza 16 </w:t>
            </w:r>
          </w:p>
          <w:p w:rsidR="00A96785" w:rsidRPr="007B08FA" w:rsidRDefault="007B08FA" w:rsidP="007B08FA">
            <w:pPr>
              <w:spacing w:after="80"/>
              <w:jc w:val="both"/>
            </w:pPr>
            <w:r w:rsidRPr="007B08FA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15 984.00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34</w:t>
            </w:r>
          </w:p>
        </w:tc>
        <w:tc>
          <w:tcPr>
            <w:tcW w:w="4110" w:type="dxa"/>
            <w:shd w:val="clear" w:color="auto" w:fill="auto"/>
          </w:tcPr>
          <w:p w:rsidR="007B08FA" w:rsidRPr="007B08FA" w:rsidRDefault="007B08FA" w:rsidP="007B08FA">
            <w:pPr>
              <w:spacing w:before="80"/>
            </w:pPr>
            <w:r w:rsidRPr="007B08FA">
              <w:t xml:space="preserve">Centrala Farmaceutyczna </w:t>
            </w:r>
            <w:r w:rsidRPr="007B08FA">
              <w:t xml:space="preserve">CEFARM </w:t>
            </w:r>
            <w:r>
              <w:t>S.A.</w:t>
            </w:r>
          </w:p>
          <w:p w:rsidR="007B08FA" w:rsidRPr="007B08FA" w:rsidRDefault="007B08FA" w:rsidP="007B08FA">
            <w:r>
              <w:t>u</w:t>
            </w:r>
            <w:r w:rsidRPr="007B08FA">
              <w:t>l.</w:t>
            </w:r>
            <w:r>
              <w:t xml:space="preserve"> </w:t>
            </w:r>
            <w:r w:rsidRPr="007B08FA">
              <w:t xml:space="preserve">Jana Kazimierza 16 </w:t>
            </w:r>
          </w:p>
          <w:p w:rsidR="00A96785" w:rsidRPr="007B08FA" w:rsidRDefault="007B08FA" w:rsidP="007B08FA">
            <w:pPr>
              <w:spacing w:after="80"/>
              <w:jc w:val="both"/>
            </w:pPr>
            <w:r w:rsidRPr="007B08FA"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68 567.04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19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>NOBIPHARM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L. Rydygiera</w:t>
            </w:r>
            <w:r w:rsidR="00A96785" w:rsidRPr="007B08FA">
              <w:t xml:space="preserve"> </w:t>
            </w:r>
            <w:r w:rsidR="00A96785" w:rsidRPr="007B08FA">
              <w:t>8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01-793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2 246.40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Medicus</w:t>
            </w:r>
            <w:proofErr w:type="spellEnd"/>
            <w:r w:rsidRPr="007B08FA">
              <w:t xml:space="preserve"> </w:t>
            </w:r>
            <w:proofErr w:type="spellStart"/>
            <w:r w:rsidRPr="007B08FA">
              <w:t>Sp</w:t>
            </w:r>
            <w:proofErr w:type="spellEnd"/>
            <w:r w:rsidRPr="007B08FA">
              <w:t xml:space="preserve"> z o.o. S.K.A.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Browarowa</w:t>
            </w:r>
            <w:r w:rsidR="00A96785" w:rsidRPr="007B08FA">
              <w:t xml:space="preserve"> </w:t>
            </w:r>
            <w:r w:rsidR="00A96785" w:rsidRPr="007B08FA">
              <w:t>21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43-100</w:t>
            </w:r>
            <w:r w:rsidRPr="007B08FA">
              <w:t xml:space="preserve"> </w:t>
            </w:r>
            <w:r w:rsidRPr="007B08FA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1 458.00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54-6</w:t>
            </w:r>
            <w:r w:rsidR="007B08FA">
              <w:t>13</w:t>
            </w:r>
            <w:r w:rsidRPr="007B08FA">
              <w:t xml:space="preserve"> </w:t>
            </w:r>
            <w:r w:rsidRPr="007B08F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1 929.74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7 143.29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9 525.60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5 655.36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197 194.39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23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2 244.54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25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27 693.90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28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145 549.77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1 064.79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44 323.20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34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Urtica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Krzemieniecka</w:t>
            </w:r>
            <w:r w:rsidR="00A96785" w:rsidRPr="007B08FA">
              <w:t xml:space="preserve"> </w:t>
            </w:r>
            <w:r w:rsidR="00A96785" w:rsidRPr="007B08FA">
              <w:t>120</w:t>
            </w:r>
            <w:r w:rsidR="00A96785" w:rsidRPr="007B08FA">
              <w:t xml:space="preserve"> </w:t>
            </w:r>
          </w:p>
          <w:p w:rsidR="00A96785" w:rsidRPr="007B08FA" w:rsidRDefault="007B08FA" w:rsidP="00A12A36">
            <w:pPr>
              <w:spacing w:after="80"/>
              <w:jc w:val="both"/>
            </w:pPr>
            <w:r w:rsidRPr="007B08FA">
              <w:t>54-6</w:t>
            </w:r>
            <w:r>
              <w:t>13</w:t>
            </w:r>
            <w:r w:rsidRPr="007B08FA"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8 346.24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7 076.16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32 518.80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3 333.96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21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2 479.46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4 109.62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28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952.56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Bialmed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Kazimierzowska</w:t>
            </w:r>
            <w:r w:rsidR="00A96785" w:rsidRPr="007B08FA">
              <w:t xml:space="preserve"> </w:t>
            </w:r>
            <w:r w:rsidR="00A96785" w:rsidRPr="007B08FA">
              <w:t>46/48/35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02-546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46 310.40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24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r w:rsidRPr="007B08FA">
              <w:t xml:space="preserve">PROFARM PS </w:t>
            </w:r>
            <w:r w:rsidR="007B08FA">
              <w:t>Sp. Z O.O.</w:t>
            </w:r>
          </w:p>
          <w:p w:rsidR="00A96785" w:rsidRPr="007B08FA" w:rsidRDefault="00A96785" w:rsidP="00A12A36">
            <w:r w:rsidRPr="007B08FA">
              <w:t>ul. Słoneczna</w:t>
            </w:r>
            <w:r w:rsidRPr="007B08FA">
              <w:t xml:space="preserve"> </w:t>
            </w:r>
            <w:r w:rsidRPr="007B08FA">
              <w:t>96</w:t>
            </w:r>
            <w:r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05-500</w:t>
            </w:r>
            <w:r w:rsidRPr="007B08FA">
              <w:t xml:space="preserve"> </w:t>
            </w:r>
            <w:r w:rsidRPr="007B08FA"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449 386.70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5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Asclepios</w:t>
            </w:r>
            <w:proofErr w:type="spellEnd"/>
            <w:r w:rsidRPr="007B08FA">
              <w:t xml:space="preserve"> S.A.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proofErr w:type="spellStart"/>
            <w:r w:rsidR="00A96785" w:rsidRPr="007B08FA">
              <w:t>Hubska</w:t>
            </w:r>
            <w:proofErr w:type="spellEnd"/>
            <w:r w:rsidR="00A96785" w:rsidRPr="007B08FA">
              <w:t xml:space="preserve"> </w:t>
            </w:r>
            <w:r w:rsidR="00A96785" w:rsidRPr="007B08FA">
              <w:t>44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50-502</w:t>
            </w:r>
            <w:r w:rsidRPr="007B08FA">
              <w:t xml:space="preserve"> </w:t>
            </w:r>
            <w:r w:rsidRPr="007B08F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72 448.08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Asclepios</w:t>
            </w:r>
            <w:proofErr w:type="spellEnd"/>
            <w:r w:rsidRPr="007B08FA">
              <w:t xml:space="preserve"> S.A.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proofErr w:type="spellStart"/>
            <w:r w:rsidR="00A96785" w:rsidRPr="007B08FA">
              <w:t>Hubska</w:t>
            </w:r>
            <w:proofErr w:type="spellEnd"/>
            <w:r w:rsidR="00A96785" w:rsidRPr="007B08FA">
              <w:t xml:space="preserve"> </w:t>
            </w:r>
            <w:r w:rsidR="00A96785" w:rsidRPr="007B08FA">
              <w:t>44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50-502</w:t>
            </w:r>
            <w:r w:rsidRPr="007B08FA">
              <w:t xml:space="preserve"> </w:t>
            </w:r>
            <w:r w:rsidRPr="007B08F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7 144.20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Delfarma</w:t>
            </w:r>
            <w:proofErr w:type="spellEnd"/>
            <w:r w:rsidRPr="007B08FA">
              <w:t xml:space="preserve"> Sp. z o.o.</w:t>
            </w:r>
          </w:p>
          <w:p w:rsidR="00A96785" w:rsidRPr="007B08FA" w:rsidRDefault="00A96785" w:rsidP="00A12A36">
            <w:r w:rsidRPr="007B08FA">
              <w:t>ul. Św. Teresy od Dzieciątka Jezus</w:t>
            </w:r>
            <w:r w:rsidRPr="007B08FA">
              <w:t xml:space="preserve"> </w:t>
            </w:r>
            <w:r w:rsidRPr="007B08FA">
              <w:t>111</w:t>
            </w:r>
            <w:r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91-222</w:t>
            </w:r>
            <w:r w:rsidRPr="007B08FA">
              <w:t xml:space="preserve"> </w:t>
            </w:r>
            <w:r w:rsidRPr="007B08F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924.48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Delfarma</w:t>
            </w:r>
            <w:proofErr w:type="spellEnd"/>
            <w:r w:rsidRPr="007B08FA">
              <w:t xml:space="preserve"> Sp. z o.o.</w:t>
            </w:r>
          </w:p>
          <w:p w:rsidR="00A96785" w:rsidRPr="007B08FA" w:rsidRDefault="00A96785" w:rsidP="00A12A36">
            <w:r w:rsidRPr="007B08FA">
              <w:t>ul. Św. Teresy od Dzieciątka Jezus</w:t>
            </w:r>
            <w:r w:rsidRPr="007B08FA">
              <w:t xml:space="preserve"> </w:t>
            </w:r>
            <w:r w:rsidRPr="007B08FA">
              <w:t>111</w:t>
            </w:r>
            <w:r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91-222</w:t>
            </w:r>
            <w:r w:rsidRPr="007B08FA">
              <w:t xml:space="preserve"> </w:t>
            </w:r>
            <w:r w:rsidRPr="007B08F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1 836.00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7 008.12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27 352.08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9 052.01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21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2 474.53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23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396.90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26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4 252.50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30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44 928.00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32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Salus</w:t>
            </w:r>
            <w:proofErr w:type="spellEnd"/>
            <w:r w:rsidRPr="007B08FA">
              <w:t xml:space="preserve"> International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Pułaskiego</w:t>
            </w:r>
            <w:r w:rsidR="00A96785" w:rsidRPr="007B08FA">
              <w:t xml:space="preserve"> </w:t>
            </w:r>
            <w:r w:rsidR="00A96785" w:rsidRPr="007B08FA">
              <w:t>9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40-273</w:t>
            </w:r>
            <w:r w:rsidRPr="007B08FA">
              <w:t xml:space="preserve"> </w:t>
            </w:r>
            <w:r w:rsidRPr="007B08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5 443.20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36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Inpharm</w:t>
            </w:r>
            <w:proofErr w:type="spellEnd"/>
            <w:r w:rsidRPr="007B08FA">
              <w:t xml:space="preserve"> Sp. z o.o.</w:t>
            </w:r>
          </w:p>
          <w:p w:rsidR="00A96785" w:rsidRPr="007B08FA" w:rsidRDefault="007B08FA" w:rsidP="00A12A36">
            <w:r>
              <w:t>u</w:t>
            </w:r>
            <w:r w:rsidRPr="007B08FA">
              <w:t>l.</w:t>
            </w:r>
            <w:r>
              <w:t xml:space="preserve"> </w:t>
            </w:r>
            <w:r w:rsidR="00A96785" w:rsidRPr="007B08FA">
              <w:t>Strumykowa</w:t>
            </w:r>
            <w:r w:rsidR="00A96785" w:rsidRPr="007B08FA">
              <w:t xml:space="preserve"> </w:t>
            </w:r>
            <w:r w:rsidR="00A96785" w:rsidRPr="007B08FA">
              <w:t>28/11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03-138</w:t>
            </w:r>
            <w:r w:rsidRPr="007B08FA">
              <w:t xml:space="preserve"> </w:t>
            </w:r>
            <w:r w:rsidRPr="007B08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17 280.00 zł</w:t>
            </w:r>
          </w:p>
        </w:tc>
      </w:tr>
      <w:tr w:rsidR="00A96785" w:rsidRPr="007B08FA" w:rsidTr="00A12A36">
        <w:tc>
          <w:tcPr>
            <w:tcW w:w="993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4</w:t>
            </w:r>
          </w:p>
        </w:tc>
        <w:tc>
          <w:tcPr>
            <w:tcW w:w="4110" w:type="dxa"/>
            <w:shd w:val="clear" w:color="auto" w:fill="auto"/>
          </w:tcPr>
          <w:p w:rsidR="00A96785" w:rsidRPr="007B08FA" w:rsidRDefault="00A96785" w:rsidP="00A12A36">
            <w:pPr>
              <w:spacing w:before="80"/>
            </w:pPr>
            <w:proofErr w:type="spellStart"/>
            <w:r w:rsidRPr="007B08FA">
              <w:t>Promedica</w:t>
            </w:r>
            <w:proofErr w:type="spellEnd"/>
            <w:r w:rsidRPr="007B08FA">
              <w:t xml:space="preserve"> Toruń </w:t>
            </w:r>
            <w:r w:rsidR="006C71A2">
              <w:t>Sp. z o.o.</w:t>
            </w:r>
          </w:p>
          <w:p w:rsidR="00A96785" w:rsidRPr="007B08FA" w:rsidRDefault="006C71A2" w:rsidP="00A12A36">
            <w:r>
              <w:t xml:space="preserve">ul. </w:t>
            </w:r>
            <w:r w:rsidRPr="007B08FA">
              <w:t xml:space="preserve"> </w:t>
            </w:r>
            <w:r w:rsidR="00A96785" w:rsidRPr="007B08FA">
              <w:t>Grudziądzka</w:t>
            </w:r>
            <w:r w:rsidR="00A96785" w:rsidRPr="007B08FA">
              <w:t xml:space="preserve"> </w:t>
            </w:r>
            <w:r w:rsidR="00A96785" w:rsidRPr="007B08FA">
              <w:t>159a</w:t>
            </w:r>
            <w:r w:rsidR="00A96785" w:rsidRPr="007B08FA">
              <w:t xml:space="preserve"> </w:t>
            </w:r>
          </w:p>
          <w:p w:rsidR="00A96785" w:rsidRPr="007B08FA" w:rsidRDefault="00A96785" w:rsidP="00A12A36">
            <w:pPr>
              <w:spacing w:after="80"/>
              <w:jc w:val="both"/>
            </w:pPr>
            <w:r w:rsidRPr="007B08FA">
              <w:t>87-100</w:t>
            </w:r>
            <w:r w:rsidRPr="007B08FA">
              <w:t xml:space="preserve"> </w:t>
            </w:r>
            <w:r w:rsidRPr="007B08F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6785" w:rsidRPr="007B08FA" w:rsidRDefault="00A96785" w:rsidP="00A12A36">
            <w:pPr>
              <w:spacing w:before="80" w:after="80"/>
              <w:jc w:val="center"/>
            </w:pPr>
            <w:r w:rsidRPr="007B08FA">
              <w:t>972.00 zł</w:t>
            </w:r>
          </w:p>
        </w:tc>
      </w:tr>
      <w:bookmarkEnd w:id="0"/>
    </w:tbl>
    <w:p w:rsidR="00C236D3" w:rsidRPr="007B08FA" w:rsidRDefault="00C236D3" w:rsidP="00173B20">
      <w:pPr>
        <w:jc w:val="right"/>
        <w:rPr>
          <w:sz w:val="22"/>
          <w:szCs w:val="22"/>
        </w:rPr>
      </w:pPr>
    </w:p>
    <w:sectPr w:rsidR="00C236D3" w:rsidRPr="007B08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63B3" w:rsidRDefault="007263B3">
      <w:r>
        <w:separator/>
      </w:r>
    </w:p>
  </w:endnote>
  <w:endnote w:type="continuationSeparator" w:id="0">
    <w:p w:rsidR="007263B3" w:rsidRDefault="0072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63B3" w:rsidRDefault="007263B3">
      <w:r>
        <w:separator/>
      </w:r>
    </w:p>
  </w:footnote>
  <w:footnote w:type="continuationSeparator" w:id="0">
    <w:p w:rsidR="007263B3" w:rsidRDefault="0072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6785" w:rsidRDefault="00A96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6785" w:rsidRDefault="00A96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96785" w:rsidRDefault="00A967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3B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71A2"/>
    <w:rsid w:val="007263B3"/>
    <w:rsid w:val="007B08FA"/>
    <w:rsid w:val="00843263"/>
    <w:rsid w:val="00861E75"/>
    <w:rsid w:val="009D19BD"/>
    <w:rsid w:val="009F189D"/>
    <w:rsid w:val="00A80738"/>
    <w:rsid w:val="00A9678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FD5E46"/>
  <w15:chartTrackingRefBased/>
  <w15:docId w15:val="{E6DB3178-A0DF-4150-9377-9412F88F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894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2023-06-15T10:56:00Z</cp:lastPrinted>
  <dcterms:created xsi:type="dcterms:W3CDTF">2023-06-15T10:45:00Z</dcterms:created>
  <dcterms:modified xsi:type="dcterms:W3CDTF">2023-06-15T10:56:00Z</dcterms:modified>
</cp:coreProperties>
</file>