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5306EB0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03C" w:rsidRPr="003D203C">
        <w:rPr>
          <w:b/>
        </w:rPr>
        <w:t xml:space="preserve">dostawa i montaż specjalistycznych urządzeń warsztatowych do budynku SCK AGH przy ul. Kawiory 42 w Krakowie: </w:t>
      </w:r>
      <w:r w:rsidR="00462644">
        <w:rPr>
          <w:b/>
        </w:rPr>
        <w:t>stanowisko spawalnicze</w:t>
      </w:r>
      <w:r w:rsidR="003D203C" w:rsidRPr="003D203C">
        <w:rPr>
          <w:b/>
        </w:rPr>
        <w:t xml:space="preserve"> - KC-zp.272-</w:t>
      </w:r>
      <w:r w:rsidR="004E14F0">
        <w:rPr>
          <w:b/>
        </w:rPr>
        <w:t>347</w:t>
      </w:r>
      <w:r w:rsidR="003D203C" w:rsidRPr="003D203C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p w14:paraId="5FB4736C" w14:textId="77777777" w:rsidR="002D0FEB" w:rsidRDefault="002D0FEB" w:rsidP="008D2AB8">
      <w:pPr>
        <w:widowControl w:val="0"/>
        <w:ind w:right="1"/>
        <w:jc w:val="both"/>
      </w:pPr>
    </w:p>
    <w:tbl>
      <w:tblPr>
        <w:tblW w:w="90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038"/>
        <w:gridCol w:w="1432"/>
        <w:gridCol w:w="660"/>
        <w:gridCol w:w="1134"/>
        <w:gridCol w:w="561"/>
        <w:gridCol w:w="1373"/>
      </w:tblGrid>
      <w:tr w:rsidR="002D0FEB" w:rsidRPr="00E21C5B" w14:paraId="068B813F" w14:textId="77777777" w:rsidTr="00A82D2D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0D19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0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2F75" w14:textId="77777777" w:rsidR="002D0FEB" w:rsidRPr="00E21C5B" w:rsidRDefault="002D0FEB" w:rsidP="00A82D2D">
            <w:pPr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4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57E5" w14:textId="20EF221F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Producent</w:t>
            </w:r>
            <w:r>
              <w:rPr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D57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17F1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5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26A3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</w:p>
        </w:tc>
        <w:tc>
          <w:tcPr>
            <w:tcW w:w="13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E38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BRUTTO</w:t>
            </w:r>
          </w:p>
        </w:tc>
      </w:tr>
      <w:tr w:rsidR="002D0FEB" w:rsidRPr="00E21C5B" w14:paraId="45DEF644" w14:textId="77777777" w:rsidTr="002D0FEB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012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7ED9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Szafa na gazy niepalne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0A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F9D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95085" w14:textId="4695CD7D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2BB62" w14:textId="718997EA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79DD" w14:textId="28BCE428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EC615CF" w14:textId="77777777" w:rsidTr="00A82D2D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6699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B187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Wózek transportowy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FD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B90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DB59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061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3A9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4059AC4D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751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243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Stół spawalniczy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12B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ADC9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F02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618E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A7399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2F79932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DA4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49CF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275x100x300mm lewy </w:t>
            </w:r>
          </w:p>
          <w:p w14:paraId="59A13B47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96BEBA9" w14:textId="5C31D3E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C763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F917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582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BABD2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E25E73F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020F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  <w:p w14:paraId="3104CCB2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9AF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275x100x300mm prawy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09DAD9A" w14:textId="7E9AE15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99A3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D8BA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2E8B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7BCE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8D6430E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17C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25F9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375x100x600mm lewy </w:t>
            </w:r>
          </w:p>
          <w:p w14:paraId="6C7699A5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CF14721" w14:textId="16C2B433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7DF3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BF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229C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198A2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A3A975C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39B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C8B2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375x100x600mm prawy </w:t>
            </w:r>
          </w:p>
          <w:p w14:paraId="54F647FA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07343091" w14:textId="4687BF0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7EFF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E711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4367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A9A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11DA2FC3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85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F5FC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Kątownik 375x100x800mm lewy</w:t>
            </w:r>
          </w:p>
          <w:p w14:paraId="43F59E50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0C72DC4" w14:textId="60B73EDC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395B7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35B5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39B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F407C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4136584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0B9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02E3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175x50x175mm otwór/slot </w:t>
            </w:r>
          </w:p>
          <w:p w14:paraId="32BCA6B1" w14:textId="77777777" w:rsidR="002D0FEB" w:rsidRPr="00E21C5B" w:rsidRDefault="002D0FEB" w:rsidP="00A82D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0A53A12E" w14:textId="70F37248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B232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4C0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58F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46B4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7521A98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6F1E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969C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Kątownik 175x50x75mm otwór/slot </w:t>
            </w:r>
          </w:p>
          <w:p w14:paraId="659FA7CD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8F5481A" w14:textId="467437BB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E51D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150F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B0B5D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AFB22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C5EAC2E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1B4D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29E5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Stoper uniwersalny 225x50x25mm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6113169F" w14:textId="738AD94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7C933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E718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5D9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1A5B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DE36267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269F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674B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Stoper uniwersalny 500x100x25mm otwór/slot </w:t>
            </w:r>
          </w:p>
          <w:p w14:paraId="7B4597A9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7D8326B" w14:textId="30BE323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0E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F02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97AD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DB309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3C1A0B69" w14:textId="77777777" w:rsidTr="00736060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CB9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EC85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Zacisk mocujący 180° z uchwytem 300x300mm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7E6788B" w14:textId="0B983AAD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B383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12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9BB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080F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4FE53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66275CB" w14:textId="77777777" w:rsidTr="00736060">
        <w:trPr>
          <w:trHeight w:val="90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991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721B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Trzpień mocujący szybkiego montażu fi 28x50mm </w:t>
            </w:r>
          </w:p>
          <w:p w14:paraId="544052B8" w14:textId="77777777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2B23FAD" w14:textId="6A0FAD2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199B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40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352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9D5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9850D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DB81F3C" w14:textId="77777777" w:rsidTr="00A82D2D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A20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7946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Mobilny system odciągowy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5C0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699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F3D1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76B8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018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785B8B6" w14:textId="77777777" w:rsidTr="00A82D2D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2B6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93FE" w14:textId="77777777" w:rsidR="002D0FEB" w:rsidRPr="00E21C5B" w:rsidRDefault="002D0FE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Parawan spawalniczy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553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1B01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65A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0B452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277A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32EC2C05" w14:textId="77777777" w:rsidR="008D2AB8" w:rsidRDefault="008D2AB8" w:rsidP="008D2AB8">
      <w:pPr>
        <w:tabs>
          <w:tab w:val="right" w:pos="9000"/>
        </w:tabs>
      </w:pPr>
    </w:p>
    <w:p w14:paraId="29618F97" w14:textId="40AF8633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ECE4A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B0094A2" w14:textId="58B5E8FB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053077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51F00A" w14:textId="561A535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4E7295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CF0C309" w14:textId="7E89A34B" w:rsidR="008D2AB8" w:rsidRDefault="008D2AB8" w:rsidP="008D2AB8">
      <w:pPr>
        <w:pStyle w:val="Tekstpodstawowy"/>
      </w:pPr>
      <w:r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B53C4D2" w14:textId="0FB7EA0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84 </w:t>
      </w:r>
      <w:r w:rsidR="00AE44FA" w:rsidRPr="00AE44FA">
        <w:rPr>
          <w:b/>
          <w:bCs/>
        </w:rPr>
        <w:t>dni od daty podpisania umowy.</w:t>
      </w:r>
    </w:p>
    <w:p w14:paraId="57B2B81B" w14:textId="649BA37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FF4C40">
        <w:rPr>
          <w:b/>
        </w:rPr>
        <w:t xml:space="preserve"> </w:t>
      </w:r>
      <w:r w:rsidR="002D0FEB">
        <w:rPr>
          <w:b/>
        </w:rPr>
        <w:t xml:space="preserve">na wyposażenie </w:t>
      </w:r>
      <w:r w:rsidR="00462644">
        <w:rPr>
          <w:b/>
        </w:rPr>
        <w:t>stanowiska spawalniczego</w:t>
      </w:r>
      <w:r>
        <w:rPr>
          <w:b/>
        </w:rPr>
        <w:t xml:space="preserve"> wynosi:</w:t>
      </w:r>
      <w:r w:rsidRPr="00FB1B4F">
        <w:t xml:space="preserve"> </w:t>
      </w:r>
      <w:r w:rsidRPr="00AE44FA">
        <w:rPr>
          <w:b/>
          <w:bCs/>
        </w:rPr>
        <w:t>…………</w:t>
      </w:r>
      <w:r w:rsidR="00AE44FA" w:rsidRPr="00AE44FA">
        <w:rPr>
          <w:b/>
          <w:bCs/>
        </w:rPr>
        <w:t xml:space="preserve"> miesięcy</w:t>
      </w:r>
      <w:r w:rsidR="00462644">
        <w:rPr>
          <w:b/>
          <w:bCs/>
        </w:rPr>
        <w:t xml:space="preserve"> </w:t>
      </w:r>
      <w:r w:rsidR="00AE44FA"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E4DBB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8B15D" w14:textId="77777777" w:rsidR="00737AA9" w:rsidRPr="00664B34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737AA9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664B34">
        <w:rPr>
          <w:b w:val="0"/>
          <w:bCs/>
          <w:sz w:val="22"/>
          <w:szCs w:val="22"/>
        </w:rPr>
        <w:br/>
        <w:t>o podatku od towarów i usług.</w:t>
      </w:r>
    </w:p>
    <w:p w14:paraId="4A19058A" w14:textId="77777777" w:rsidR="00737AA9" w:rsidRPr="00FE545C" w:rsidRDefault="00737AA9" w:rsidP="00737A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7EC91FC" w14:textId="3CF66749" w:rsidR="008D2AB8" w:rsidRDefault="008D2AB8" w:rsidP="00AE44F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 w:rsidRPr="00462644"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E85302C" w14:textId="3A16546C" w:rsidR="003B3166" w:rsidRPr="00272946" w:rsidRDefault="003B3166" w:rsidP="003B3166">
      <w:pPr>
        <w:pStyle w:val="Akapitzlist"/>
        <w:numPr>
          <w:ilvl w:val="0"/>
          <w:numId w:val="1"/>
        </w:numPr>
        <w:spacing w:after="160" w:line="256" w:lineRule="auto"/>
        <w:rPr>
          <w:b/>
          <w:bCs/>
          <w:sz w:val="22"/>
          <w:szCs w:val="22"/>
        </w:rPr>
      </w:pPr>
      <w:r w:rsidRPr="00272946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7E47401C" w14:textId="630B8A58" w:rsidR="003B3166" w:rsidRPr="00272946" w:rsidRDefault="003B3166" w:rsidP="003B3166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ED13E4" w14:textId="77777777" w:rsidR="00BE35D0" w:rsidRPr="00EB697F" w:rsidRDefault="00BE35D0" w:rsidP="00BE35D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E35D0" w:rsidRPr="00EB697F" w14:paraId="6E3296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D724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343B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7F1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E35D0" w:rsidRPr="00EB697F" w14:paraId="0A5C9C6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FF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1A06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17F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E35D0" w:rsidRPr="00EB697F" w14:paraId="40D51B4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9E91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EC4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44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929EE" w14:textId="77777777" w:rsidR="00ED4E2E" w:rsidRDefault="00ED4E2E">
      <w:r>
        <w:separator/>
      </w:r>
    </w:p>
  </w:endnote>
  <w:endnote w:type="continuationSeparator" w:id="0">
    <w:p w14:paraId="54E07A70" w14:textId="77777777" w:rsidR="00ED4E2E" w:rsidRDefault="00ED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1648" w14:textId="77777777" w:rsidR="00ED4E2E" w:rsidRDefault="00ED4E2E">
      <w:r>
        <w:separator/>
      </w:r>
    </w:p>
  </w:footnote>
  <w:footnote w:type="continuationSeparator" w:id="0">
    <w:p w14:paraId="1E945060" w14:textId="77777777" w:rsidR="00ED4E2E" w:rsidRDefault="00ED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2"/>
  </w:num>
  <w:num w:numId="5" w16cid:durableId="10600598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2946"/>
    <w:rsid w:val="002D0FEB"/>
    <w:rsid w:val="00315A4A"/>
    <w:rsid w:val="00367B41"/>
    <w:rsid w:val="003B3166"/>
    <w:rsid w:val="003D203C"/>
    <w:rsid w:val="00462644"/>
    <w:rsid w:val="004B7300"/>
    <w:rsid w:val="004C6753"/>
    <w:rsid w:val="004E14F0"/>
    <w:rsid w:val="00595C87"/>
    <w:rsid w:val="005D2C65"/>
    <w:rsid w:val="005E6D94"/>
    <w:rsid w:val="0063384F"/>
    <w:rsid w:val="00643C6F"/>
    <w:rsid w:val="00646202"/>
    <w:rsid w:val="0065290F"/>
    <w:rsid w:val="006815F6"/>
    <w:rsid w:val="00736060"/>
    <w:rsid w:val="00737AA9"/>
    <w:rsid w:val="00764F48"/>
    <w:rsid w:val="007748F0"/>
    <w:rsid w:val="007A4321"/>
    <w:rsid w:val="0080627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44FA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44371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688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2023-06-13T11:27:00Z</dcterms:created>
  <dcterms:modified xsi:type="dcterms:W3CDTF">2023-06-13T11:27:00Z</dcterms:modified>
</cp:coreProperties>
</file>