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3B4B" w14:textId="52AB3576" w:rsidR="00D665F5" w:rsidRPr="00355C9D" w:rsidRDefault="004E7798" w:rsidP="00DF32E3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E779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E7798">
        <w:rPr>
          <w:rFonts w:ascii="Arial" w:hAnsi="Arial" w:cs="Arial"/>
          <w:sz w:val="24"/>
          <w:szCs w:val="24"/>
        </w:rPr>
        <w:t>2023-06-15</w:t>
      </w:r>
    </w:p>
    <w:p w14:paraId="5F185CF3" w14:textId="77777777" w:rsidR="00D665F5" w:rsidRPr="00355C9D" w:rsidRDefault="004E779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E779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4B2B2AB" w14:textId="77777777" w:rsidR="00D665F5" w:rsidRPr="00355C9D" w:rsidRDefault="004E7798" w:rsidP="00D665F5">
      <w:pPr>
        <w:rPr>
          <w:rFonts w:ascii="Arial" w:hAnsi="Arial" w:cs="Arial"/>
          <w:sz w:val="24"/>
          <w:szCs w:val="24"/>
        </w:rPr>
      </w:pPr>
      <w:r w:rsidRPr="004E7798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7798">
        <w:rPr>
          <w:rFonts w:ascii="Arial" w:hAnsi="Arial" w:cs="Arial"/>
          <w:sz w:val="24"/>
          <w:szCs w:val="24"/>
        </w:rPr>
        <w:t>66</w:t>
      </w:r>
    </w:p>
    <w:p w14:paraId="167D132E" w14:textId="77777777" w:rsidR="00D665F5" w:rsidRPr="00355C9D" w:rsidRDefault="004E7798" w:rsidP="00D665F5">
      <w:pPr>
        <w:rPr>
          <w:rFonts w:ascii="Arial" w:hAnsi="Arial" w:cs="Arial"/>
          <w:sz w:val="24"/>
          <w:szCs w:val="24"/>
        </w:rPr>
      </w:pPr>
      <w:r w:rsidRPr="004E7798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E7798">
        <w:rPr>
          <w:rFonts w:ascii="Arial" w:hAnsi="Arial" w:cs="Arial"/>
          <w:sz w:val="24"/>
          <w:szCs w:val="24"/>
        </w:rPr>
        <w:t>Kraków</w:t>
      </w:r>
    </w:p>
    <w:p w14:paraId="57558302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B2F1FC" w14:textId="5563C825" w:rsidR="00D665F5" w:rsidRPr="00DF32E3" w:rsidRDefault="00D665F5" w:rsidP="00DF32E3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2FA31E2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3585CB5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E7798" w:rsidRPr="004E7798">
        <w:rPr>
          <w:rFonts w:ascii="Arial" w:hAnsi="Arial" w:cs="Arial"/>
          <w:b/>
          <w:sz w:val="24"/>
          <w:szCs w:val="24"/>
        </w:rPr>
        <w:t>SZP-271-15-2023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395BBD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52DF6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52094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463BAB5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A29C0D6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7798" w:rsidRPr="004E77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E7798" w:rsidRPr="004E779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ED7B878" w14:textId="77777777" w:rsidR="00A80738" w:rsidRPr="00355C9D" w:rsidRDefault="004E779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E7798">
        <w:rPr>
          <w:rFonts w:ascii="Arial" w:hAnsi="Arial" w:cs="Arial"/>
          <w:b/>
          <w:szCs w:val="24"/>
        </w:rPr>
        <w:t>Przebudowa Oddziału Otolaryngologii Szpitala Specjalistycznego im. Stefana Żeromskiego SP ZOZ w Krakowie.</w:t>
      </w:r>
    </w:p>
    <w:p w14:paraId="24CCAEA2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E7798" w:rsidRPr="004E7798">
        <w:rPr>
          <w:rFonts w:ascii="Arial" w:hAnsi="Arial" w:cs="Arial"/>
          <w:sz w:val="24"/>
          <w:szCs w:val="24"/>
        </w:rPr>
        <w:t>(</w:t>
      </w:r>
      <w:proofErr w:type="spellStart"/>
      <w:r w:rsidR="004E7798" w:rsidRPr="004E7798">
        <w:rPr>
          <w:rFonts w:ascii="Arial" w:hAnsi="Arial" w:cs="Arial"/>
          <w:sz w:val="24"/>
          <w:szCs w:val="24"/>
        </w:rPr>
        <w:t>t.j</w:t>
      </w:r>
      <w:proofErr w:type="spellEnd"/>
      <w:r w:rsidR="004E7798" w:rsidRPr="004E779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B544AED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E7798" w:rsidRPr="004E7798">
        <w:rPr>
          <w:rFonts w:ascii="Arial" w:hAnsi="Arial" w:cs="Arial"/>
          <w:sz w:val="24"/>
          <w:szCs w:val="24"/>
        </w:rPr>
        <w:t>15/06/2023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E7798" w:rsidRPr="004E779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229"/>
        <w:gridCol w:w="1417"/>
      </w:tblGrid>
      <w:tr w:rsidR="00D665F5" w:rsidRPr="00355C9D" w14:paraId="550C3745" w14:textId="77777777" w:rsidTr="00DF32E3">
        <w:tc>
          <w:tcPr>
            <w:tcW w:w="993" w:type="dxa"/>
            <w:shd w:val="clear" w:color="auto" w:fill="auto"/>
            <w:vAlign w:val="center"/>
          </w:tcPr>
          <w:p w14:paraId="4BCB4A47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50ED5A0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A3053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E7798" w:rsidRPr="00355C9D" w14:paraId="561F4678" w14:textId="77777777" w:rsidTr="00DF32E3">
        <w:tc>
          <w:tcPr>
            <w:tcW w:w="993" w:type="dxa"/>
            <w:shd w:val="clear" w:color="auto" w:fill="auto"/>
            <w:vAlign w:val="center"/>
          </w:tcPr>
          <w:p w14:paraId="50B12A8E" w14:textId="77777777" w:rsidR="004E7798" w:rsidRPr="00355C9D" w:rsidRDefault="004E7798" w:rsidP="00ED4A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37BA7748" w14:textId="77777777" w:rsidR="004E7798" w:rsidRPr="00355C9D" w:rsidRDefault="004E7798" w:rsidP="00ED4A16">
            <w:pPr>
              <w:spacing w:before="80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Maciej Kowalik WAKO</w:t>
            </w:r>
          </w:p>
          <w:p w14:paraId="077EDC00" w14:textId="77777777" w:rsidR="004E7798" w:rsidRPr="00355C9D" w:rsidRDefault="004E7798" w:rsidP="00ED4A16">
            <w:pPr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Słoneczna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7798">
              <w:rPr>
                <w:rFonts w:ascii="Arial" w:hAnsi="Arial" w:cs="Arial"/>
              </w:rPr>
              <w:t>20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8CAB37C" w14:textId="77777777" w:rsidR="004E7798" w:rsidRPr="00355C9D" w:rsidRDefault="004E7798" w:rsidP="00ED4A16">
            <w:pPr>
              <w:spacing w:after="80"/>
              <w:jc w:val="both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32-087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7798">
              <w:rPr>
                <w:rFonts w:ascii="Arial" w:hAnsi="Arial" w:cs="Arial"/>
              </w:rPr>
              <w:t>Zielonki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545A77" w14:textId="77777777" w:rsidR="004E7798" w:rsidRPr="00355C9D" w:rsidRDefault="004E7798" w:rsidP="00ED4A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937 593.21 zł</w:t>
            </w:r>
          </w:p>
        </w:tc>
      </w:tr>
      <w:tr w:rsidR="004E7798" w:rsidRPr="00355C9D" w14:paraId="1F37F29B" w14:textId="77777777" w:rsidTr="00DF32E3">
        <w:tc>
          <w:tcPr>
            <w:tcW w:w="993" w:type="dxa"/>
            <w:shd w:val="clear" w:color="auto" w:fill="auto"/>
            <w:vAlign w:val="center"/>
          </w:tcPr>
          <w:p w14:paraId="08DF4F21" w14:textId="77777777" w:rsidR="004E7798" w:rsidRPr="00355C9D" w:rsidRDefault="004E7798" w:rsidP="00ED4A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2</w:t>
            </w:r>
          </w:p>
        </w:tc>
        <w:tc>
          <w:tcPr>
            <w:tcW w:w="7229" w:type="dxa"/>
            <w:shd w:val="clear" w:color="auto" w:fill="auto"/>
          </w:tcPr>
          <w:p w14:paraId="3DD6F9AF" w14:textId="77777777" w:rsidR="009E0E2C" w:rsidRDefault="009E0E2C" w:rsidP="00ED4A16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1BF96343" w14:textId="2AD0F447" w:rsidR="004E7798" w:rsidRDefault="009E0E2C" w:rsidP="00DF32E3">
            <w:pPr>
              <w:spacing w:before="80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Przedsiębiorstwo</w:t>
            </w:r>
            <w:r w:rsidR="004E7798" w:rsidRPr="004E7798">
              <w:rPr>
                <w:rFonts w:ascii="Arial" w:hAnsi="Arial" w:cs="Arial"/>
              </w:rPr>
              <w:t xml:space="preserve"> Budowlane "MEGABUD"</w:t>
            </w:r>
            <w:r>
              <w:rPr>
                <w:rFonts w:ascii="Arial" w:hAnsi="Arial" w:cs="Arial"/>
              </w:rPr>
              <w:t xml:space="preserve"> Urszula Soczówka, ul. </w:t>
            </w:r>
            <w:proofErr w:type="spellStart"/>
            <w:r w:rsidR="004E7798" w:rsidRPr="004E7798">
              <w:rPr>
                <w:rFonts w:ascii="Arial" w:hAnsi="Arial" w:cs="Arial"/>
              </w:rPr>
              <w:t>Friedleina</w:t>
            </w:r>
            <w:proofErr w:type="spellEnd"/>
            <w:r w:rsidR="004E7798" w:rsidRPr="00355C9D">
              <w:rPr>
                <w:rFonts w:ascii="Arial" w:hAnsi="Arial" w:cs="Arial"/>
              </w:rPr>
              <w:t xml:space="preserve"> </w:t>
            </w:r>
            <w:r w:rsidR="004E7798" w:rsidRPr="004E7798">
              <w:rPr>
                <w:rFonts w:ascii="Arial" w:hAnsi="Arial" w:cs="Arial"/>
              </w:rPr>
              <w:t>6</w:t>
            </w:r>
            <w:r w:rsidR="00DF32E3">
              <w:rPr>
                <w:rFonts w:ascii="Arial" w:hAnsi="Arial" w:cs="Arial"/>
              </w:rPr>
              <w:t xml:space="preserve">, </w:t>
            </w:r>
            <w:r w:rsidR="004E7798" w:rsidRPr="004E7798">
              <w:rPr>
                <w:rFonts w:ascii="Arial" w:hAnsi="Arial" w:cs="Arial"/>
              </w:rPr>
              <w:t>30-009</w:t>
            </w:r>
            <w:r w:rsidR="004E7798" w:rsidRPr="00355C9D">
              <w:rPr>
                <w:rFonts w:ascii="Arial" w:hAnsi="Arial" w:cs="Arial"/>
              </w:rPr>
              <w:t xml:space="preserve"> </w:t>
            </w:r>
            <w:r w:rsidR="004E7798" w:rsidRPr="004E7798">
              <w:rPr>
                <w:rFonts w:ascii="Arial" w:hAnsi="Arial" w:cs="Arial"/>
              </w:rPr>
              <w:t>Kraków</w:t>
            </w:r>
          </w:p>
          <w:p w14:paraId="2BC2F910" w14:textId="4855F7F1" w:rsidR="009E0E2C" w:rsidRDefault="009E0E2C" w:rsidP="00ED4A1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72A9BA6D" w14:textId="750422CF" w:rsidR="009E0E2C" w:rsidRDefault="009E0E2C" w:rsidP="00DF32E3">
            <w:pPr>
              <w:spacing w:before="80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 xml:space="preserve">Przedsiębiorstwo </w:t>
            </w:r>
            <w:r>
              <w:rPr>
                <w:rFonts w:ascii="Arial" w:hAnsi="Arial" w:cs="Arial"/>
              </w:rPr>
              <w:t xml:space="preserve">Robót </w:t>
            </w:r>
            <w:r w:rsidR="00DF32E3">
              <w:rPr>
                <w:rFonts w:ascii="Arial" w:hAnsi="Arial" w:cs="Arial"/>
              </w:rPr>
              <w:t>Ogólnobudowlanych</w:t>
            </w:r>
            <w:r>
              <w:rPr>
                <w:rFonts w:ascii="Arial" w:hAnsi="Arial" w:cs="Arial"/>
              </w:rPr>
              <w:t xml:space="preserve"> </w:t>
            </w:r>
            <w:r w:rsidRPr="004E7798">
              <w:rPr>
                <w:rFonts w:ascii="Arial" w:hAnsi="Arial" w:cs="Arial"/>
              </w:rPr>
              <w:t>"</w:t>
            </w:r>
            <w:r>
              <w:rPr>
                <w:rFonts w:ascii="Arial" w:hAnsi="Arial" w:cs="Arial"/>
              </w:rPr>
              <w:t>PRO-7</w:t>
            </w:r>
            <w:r w:rsidRPr="004E7798">
              <w:rPr>
                <w:rFonts w:ascii="Arial" w:hAnsi="Arial" w:cs="Arial"/>
              </w:rPr>
              <w:t>"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Marian Kordecki</w:t>
            </w:r>
            <w:r>
              <w:rPr>
                <w:rFonts w:ascii="Arial" w:hAnsi="Arial" w:cs="Arial"/>
              </w:rPr>
              <w:t xml:space="preserve">, ul. </w:t>
            </w:r>
            <w:r>
              <w:rPr>
                <w:rFonts w:ascii="Arial" w:hAnsi="Arial" w:cs="Arial"/>
              </w:rPr>
              <w:t>Strażacka 41</w:t>
            </w:r>
            <w:r w:rsidR="00DF32E3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30-737 Kraków</w:t>
            </w:r>
          </w:p>
          <w:p w14:paraId="14521D1E" w14:textId="3762A41F" w:rsidR="009E0E2C" w:rsidRDefault="009E0E2C" w:rsidP="00ED4A1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5E3F0EAE" w14:textId="34FC76B7" w:rsidR="009E0E2C" w:rsidRPr="00355C9D" w:rsidRDefault="009E0E2C" w:rsidP="009E0E2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AKOTERM Firma Handlowo-Usługowa Andrzej Piechnik </w:t>
            </w:r>
            <w:r>
              <w:rPr>
                <w:rFonts w:ascii="Arial" w:hAnsi="Arial" w:cs="Arial"/>
              </w:rPr>
              <w:t xml:space="preserve"> ul. </w:t>
            </w:r>
            <w:proofErr w:type="spellStart"/>
            <w:r>
              <w:rPr>
                <w:rFonts w:ascii="Arial" w:hAnsi="Arial" w:cs="Arial"/>
              </w:rPr>
              <w:t>Bellerta</w:t>
            </w:r>
            <w:proofErr w:type="spellEnd"/>
            <w:r>
              <w:rPr>
                <w:rFonts w:ascii="Arial" w:hAnsi="Arial" w:cs="Arial"/>
              </w:rPr>
              <w:t xml:space="preserve"> 11 A, 30-437 Kraków</w:t>
            </w:r>
          </w:p>
          <w:p w14:paraId="342305C0" w14:textId="4C60071F" w:rsidR="009E0E2C" w:rsidRDefault="009E0E2C" w:rsidP="009E0E2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1D07A4F2" w14:textId="2F4CFA3D" w:rsidR="009E0E2C" w:rsidRDefault="009E0E2C" w:rsidP="00DF32E3">
            <w:pPr>
              <w:spacing w:before="80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Przedsiębiorstwo Budowlan</w:t>
            </w:r>
            <w:r>
              <w:rPr>
                <w:rFonts w:ascii="Arial" w:hAnsi="Arial" w:cs="Arial"/>
              </w:rPr>
              <w:t>o - Informatyczne</w:t>
            </w:r>
            <w:r w:rsidRPr="004E7798">
              <w:rPr>
                <w:rFonts w:ascii="Arial" w:hAnsi="Arial" w:cs="Arial"/>
              </w:rPr>
              <w:t xml:space="preserve"> "</w:t>
            </w:r>
            <w:r>
              <w:rPr>
                <w:rFonts w:ascii="Arial" w:hAnsi="Arial" w:cs="Arial"/>
              </w:rPr>
              <w:t>BUD-KOMP</w:t>
            </w:r>
            <w:r w:rsidRPr="004E7798">
              <w:rPr>
                <w:rFonts w:ascii="Arial" w:hAnsi="Arial" w:cs="Arial"/>
              </w:rPr>
              <w:t>"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Mateusz Soczówka</w:t>
            </w:r>
            <w:r>
              <w:rPr>
                <w:rFonts w:ascii="Arial" w:hAnsi="Arial" w:cs="Arial"/>
              </w:rPr>
              <w:t xml:space="preserve">, ul. </w:t>
            </w:r>
            <w:proofErr w:type="spellStart"/>
            <w:r w:rsidRPr="004E7798">
              <w:rPr>
                <w:rFonts w:ascii="Arial" w:hAnsi="Arial" w:cs="Arial"/>
              </w:rPr>
              <w:t>Friedleina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4-</w:t>
            </w:r>
            <w:r w:rsidRPr="004E7798">
              <w:rPr>
                <w:rFonts w:ascii="Arial" w:hAnsi="Arial" w:cs="Arial"/>
              </w:rPr>
              <w:t>6</w:t>
            </w:r>
            <w:r w:rsidR="00DF32E3">
              <w:rPr>
                <w:rFonts w:ascii="Arial" w:hAnsi="Arial" w:cs="Arial"/>
              </w:rPr>
              <w:t xml:space="preserve">, </w:t>
            </w:r>
            <w:r w:rsidRPr="004E7798">
              <w:rPr>
                <w:rFonts w:ascii="Arial" w:hAnsi="Arial" w:cs="Arial"/>
              </w:rPr>
              <w:t>30-009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E7798">
              <w:rPr>
                <w:rFonts w:ascii="Arial" w:hAnsi="Arial" w:cs="Arial"/>
              </w:rPr>
              <w:t>Kraków</w:t>
            </w:r>
          </w:p>
          <w:p w14:paraId="6DAF8B01" w14:textId="77777777" w:rsidR="009E0E2C" w:rsidRDefault="009E0E2C" w:rsidP="009E0E2C">
            <w:pPr>
              <w:spacing w:after="80"/>
              <w:jc w:val="both"/>
              <w:rPr>
                <w:rFonts w:ascii="Arial" w:hAnsi="Arial" w:cs="Arial"/>
              </w:rPr>
            </w:pPr>
          </w:p>
          <w:p w14:paraId="78A720D5" w14:textId="068E1897" w:rsidR="009E0E2C" w:rsidRPr="00355C9D" w:rsidRDefault="009E0E2C" w:rsidP="00ED4A16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EA37122" w14:textId="77777777" w:rsidR="004E7798" w:rsidRPr="00355C9D" w:rsidRDefault="004E7798" w:rsidP="00ED4A1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E7798">
              <w:rPr>
                <w:rFonts w:ascii="Arial" w:hAnsi="Arial" w:cs="Arial"/>
              </w:rPr>
              <w:t>946 703.92 zł</w:t>
            </w:r>
          </w:p>
        </w:tc>
      </w:tr>
    </w:tbl>
    <w:p w14:paraId="2C8C99B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8F1DD7F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1CB06B5" w14:textId="6C24C0C2" w:rsidR="00C236D3" w:rsidRDefault="004E7798" w:rsidP="00173B20">
      <w:pPr>
        <w:jc w:val="right"/>
      </w:pPr>
      <w:r w:rsidRPr="004E7798">
        <w:rPr>
          <w:rFonts w:ascii="Arial" w:hAnsi="Arial" w:cs="Arial"/>
          <w:sz w:val="24"/>
          <w:szCs w:val="24"/>
        </w:rPr>
        <w:lastRenderedPageBreak/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87431" w14:textId="77777777" w:rsidR="00113006" w:rsidRDefault="00113006">
      <w:r>
        <w:separator/>
      </w:r>
    </w:p>
  </w:endnote>
  <w:endnote w:type="continuationSeparator" w:id="0">
    <w:p w14:paraId="1D15B300" w14:textId="77777777" w:rsidR="00113006" w:rsidRDefault="00113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3D3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9A9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4E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36A327">
        <v:line id="_x0000_s1025" style="position:absolute;left:0;text-align:left;z-index:1" from="-3.85pt,8.7pt" to="455.15pt,8.7pt"/>
      </w:pict>
    </w:r>
  </w:p>
  <w:p w14:paraId="33E496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6A7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331355" w14:textId="77777777" w:rsidR="009F189D" w:rsidRDefault="009F189D">
    <w:pPr>
      <w:pStyle w:val="Stopka"/>
      <w:tabs>
        <w:tab w:val="clear" w:pos="4536"/>
      </w:tabs>
      <w:jc w:val="center"/>
    </w:pPr>
  </w:p>
  <w:p w14:paraId="0879B0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CF2A1" w14:textId="77777777" w:rsidR="00113006" w:rsidRDefault="00113006">
      <w:r>
        <w:separator/>
      </w:r>
    </w:p>
  </w:footnote>
  <w:footnote w:type="continuationSeparator" w:id="0">
    <w:p w14:paraId="5BAA7611" w14:textId="77777777" w:rsidR="00113006" w:rsidRDefault="00113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D4BC" w14:textId="77777777" w:rsidR="004E7798" w:rsidRDefault="004E7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652FA" w14:textId="77777777" w:rsidR="004E7798" w:rsidRDefault="004E7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4C7F7" w14:textId="77777777" w:rsidR="004E7798" w:rsidRDefault="004E77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8B8"/>
    <w:rsid w:val="00007727"/>
    <w:rsid w:val="00017720"/>
    <w:rsid w:val="00035488"/>
    <w:rsid w:val="000D7F25"/>
    <w:rsid w:val="000E00E5"/>
    <w:rsid w:val="0011300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7798"/>
    <w:rsid w:val="00577BC6"/>
    <w:rsid w:val="00601802"/>
    <w:rsid w:val="0069085C"/>
    <w:rsid w:val="00843263"/>
    <w:rsid w:val="00861E75"/>
    <w:rsid w:val="008A26A5"/>
    <w:rsid w:val="009D19BD"/>
    <w:rsid w:val="009E0E2C"/>
    <w:rsid w:val="009F189D"/>
    <w:rsid w:val="00A80738"/>
    <w:rsid w:val="00C236D3"/>
    <w:rsid w:val="00C659E2"/>
    <w:rsid w:val="00CB0802"/>
    <w:rsid w:val="00D665F5"/>
    <w:rsid w:val="00D7128F"/>
    <w:rsid w:val="00DF32E3"/>
    <w:rsid w:val="00E248B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1FC79"/>
  <w15:chartTrackingRefBased/>
  <w15:docId w15:val="{4174C494-83A1-4D68-9A47-A52F92CFB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2023-06-15T08:53:00Z</cp:lastPrinted>
  <dcterms:created xsi:type="dcterms:W3CDTF">2023-06-15T08:41:00Z</dcterms:created>
  <dcterms:modified xsi:type="dcterms:W3CDTF">2023-06-15T08:53:00Z</dcterms:modified>
</cp:coreProperties>
</file>