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E87C6" w14:textId="77777777" w:rsidR="00890B92" w:rsidRPr="00C902DE" w:rsidRDefault="004E3B3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E3B3F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E3B3F">
        <w:rPr>
          <w:rFonts w:ascii="Arial" w:hAnsi="Arial" w:cs="Arial"/>
          <w:sz w:val="24"/>
          <w:szCs w:val="24"/>
        </w:rPr>
        <w:t>2023-06-15</w:t>
      </w:r>
    </w:p>
    <w:p w14:paraId="27DB7978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9CFAF76" w14:textId="44443BA5" w:rsidR="00890B92" w:rsidRPr="00C902DE" w:rsidRDefault="004E3B3F" w:rsidP="00890B92">
      <w:pPr>
        <w:rPr>
          <w:rFonts w:ascii="Arial" w:hAnsi="Arial" w:cs="Arial"/>
          <w:b/>
          <w:bCs/>
          <w:sz w:val="24"/>
          <w:szCs w:val="24"/>
        </w:rPr>
      </w:pPr>
      <w:r w:rsidRPr="004E3B3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F8B048E" w14:textId="77777777" w:rsidR="00890B92" w:rsidRPr="00C902DE" w:rsidRDefault="004E3B3F" w:rsidP="00890B92">
      <w:pPr>
        <w:rPr>
          <w:rFonts w:ascii="Arial" w:hAnsi="Arial" w:cs="Arial"/>
          <w:sz w:val="24"/>
          <w:szCs w:val="24"/>
        </w:rPr>
      </w:pPr>
      <w:r w:rsidRPr="004E3B3F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E3B3F">
        <w:rPr>
          <w:rFonts w:ascii="Arial" w:hAnsi="Arial" w:cs="Arial"/>
          <w:sz w:val="24"/>
          <w:szCs w:val="24"/>
        </w:rPr>
        <w:t>66</w:t>
      </w:r>
    </w:p>
    <w:p w14:paraId="333A8863" w14:textId="77777777" w:rsidR="00890B92" w:rsidRPr="00C902DE" w:rsidRDefault="004E3B3F" w:rsidP="00890B92">
      <w:pPr>
        <w:rPr>
          <w:rFonts w:ascii="Arial" w:hAnsi="Arial" w:cs="Arial"/>
          <w:sz w:val="24"/>
          <w:szCs w:val="24"/>
        </w:rPr>
      </w:pPr>
      <w:r w:rsidRPr="004E3B3F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E3B3F">
        <w:rPr>
          <w:rFonts w:ascii="Arial" w:hAnsi="Arial" w:cs="Arial"/>
          <w:sz w:val="24"/>
          <w:szCs w:val="24"/>
        </w:rPr>
        <w:t>Kraków</w:t>
      </w:r>
    </w:p>
    <w:p w14:paraId="678F1EC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9C5F7A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207CB7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14C5A2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F3B058B" w14:textId="77777777" w:rsidR="005C00A9" w:rsidRDefault="00007727" w:rsidP="00A80738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4E3B3F" w:rsidRPr="004E3B3F">
        <w:rPr>
          <w:rFonts w:ascii="Arial" w:hAnsi="Arial" w:cs="Arial"/>
          <w:b/>
          <w:sz w:val="24"/>
          <w:szCs w:val="24"/>
        </w:rPr>
        <w:t>SZP-271-16-2023</w:t>
      </w:r>
    </w:p>
    <w:p w14:paraId="57EE9CEF" w14:textId="45DD8B16" w:rsidR="00A80738" w:rsidRPr="00C902DE" w:rsidRDefault="005C00A9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SZP-271-16/23-</w:t>
      </w:r>
      <w:r w:rsidR="00C8327E">
        <w:rPr>
          <w:rFonts w:ascii="Arial" w:hAnsi="Arial" w:cs="Arial"/>
          <w:b/>
          <w:sz w:val="24"/>
          <w:szCs w:val="24"/>
        </w:rPr>
        <w:t>361.UG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80768C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F4C2A2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F933E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E488DFD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07C0CC8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20347D2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E3B3F" w:rsidRPr="004E3B3F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2E7242C" w14:textId="77777777" w:rsidR="00A80738" w:rsidRPr="00C902DE" w:rsidRDefault="004E3B3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E3B3F">
        <w:rPr>
          <w:rFonts w:ascii="Arial" w:hAnsi="Arial" w:cs="Arial"/>
          <w:b/>
          <w:sz w:val="22"/>
          <w:szCs w:val="22"/>
        </w:rPr>
        <w:t>Dostawa produktów leczniczych w ramach programów lekowych B.1, B.28, B.29, B.35, B.47, B.57, B.67, B.70, B.71, B.124, B.133</w:t>
      </w:r>
    </w:p>
    <w:p w14:paraId="68638080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E3B3F" w:rsidRPr="004E3B3F">
        <w:rPr>
          <w:rFonts w:ascii="Arial" w:hAnsi="Arial" w:cs="Arial"/>
          <w:sz w:val="24"/>
          <w:szCs w:val="24"/>
        </w:rPr>
        <w:t>(</w:t>
      </w:r>
      <w:proofErr w:type="spellStart"/>
      <w:r w:rsidR="004E3B3F" w:rsidRPr="004E3B3F">
        <w:rPr>
          <w:rFonts w:ascii="Arial" w:hAnsi="Arial" w:cs="Arial"/>
          <w:sz w:val="24"/>
          <w:szCs w:val="24"/>
        </w:rPr>
        <w:t>t.j</w:t>
      </w:r>
      <w:proofErr w:type="spellEnd"/>
      <w:r w:rsidR="004E3B3F" w:rsidRPr="004E3B3F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3B3F" w:rsidRPr="00C902DE" w14:paraId="27AB084E" w14:textId="77777777" w:rsidTr="00FA170C">
        <w:trPr>
          <w:trHeight w:val="70"/>
        </w:trPr>
        <w:tc>
          <w:tcPr>
            <w:tcW w:w="9214" w:type="dxa"/>
          </w:tcPr>
          <w:p w14:paraId="4C45AA82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 zamówienia w wysokości 1 023 174.18 zł brutto;</w:t>
            </w:r>
          </w:p>
        </w:tc>
      </w:tr>
      <w:tr w:rsidR="004E3B3F" w:rsidRPr="00C902DE" w14:paraId="79B0B9C2" w14:textId="77777777" w:rsidTr="00FA170C">
        <w:trPr>
          <w:trHeight w:val="70"/>
        </w:trPr>
        <w:tc>
          <w:tcPr>
            <w:tcW w:w="9214" w:type="dxa"/>
          </w:tcPr>
          <w:p w14:paraId="676A7253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 zamówienia w wysokości 261 820.51 zł brutto;</w:t>
            </w:r>
          </w:p>
        </w:tc>
      </w:tr>
      <w:tr w:rsidR="004E3B3F" w:rsidRPr="00C902DE" w14:paraId="42243EF6" w14:textId="77777777" w:rsidTr="00FA170C">
        <w:trPr>
          <w:trHeight w:val="70"/>
        </w:trPr>
        <w:tc>
          <w:tcPr>
            <w:tcW w:w="9214" w:type="dxa"/>
          </w:tcPr>
          <w:p w14:paraId="0BD33EFE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3 zamówienia w wysokości 539 090.21 zł brutto;</w:t>
            </w:r>
          </w:p>
        </w:tc>
      </w:tr>
      <w:tr w:rsidR="004E3B3F" w:rsidRPr="00C902DE" w14:paraId="4D69A45E" w14:textId="77777777" w:rsidTr="00FA170C">
        <w:trPr>
          <w:trHeight w:val="70"/>
        </w:trPr>
        <w:tc>
          <w:tcPr>
            <w:tcW w:w="9214" w:type="dxa"/>
          </w:tcPr>
          <w:p w14:paraId="03902F0C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4 zamówienia w wysokości 250 499.95 zł brutto;</w:t>
            </w:r>
          </w:p>
        </w:tc>
      </w:tr>
      <w:tr w:rsidR="004E3B3F" w:rsidRPr="00C902DE" w14:paraId="17279F51" w14:textId="77777777" w:rsidTr="00FA170C">
        <w:trPr>
          <w:trHeight w:val="70"/>
        </w:trPr>
        <w:tc>
          <w:tcPr>
            <w:tcW w:w="9214" w:type="dxa"/>
          </w:tcPr>
          <w:p w14:paraId="68D38F26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5 zamówienia w wysokości 130 072.39 zł brutto;</w:t>
            </w:r>
          </w:p>
        </w:tc>
      </w:tr>
      <w:tr w:rsidR="004E3B3F" w:rsidRPr="00C902DE" w14:paraId="325E25C1" w14:textId="77777777" w:rsidTr="00FA170C">
        <w:trPr>
          <w:trHeight w:val="70"/>
        </w:trPr>
        <w:tc>
          <w:tcPr>
            <w:tcW w:w="9214" w:type="dxa"/>
          </w:tcPr>
          <w:p w14:paraId="6617993A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6 zamówienia w wysokości 528 299.82 zł brutto;</w:t>
            </w:r>
          </w:p>
        </w:tc>
      </w:tr>
      <w:tr w:rsidR="004E3B3F" w:rsidRPr="00C902DE" w14:paraId="5495E349" w14:textId="77777777" w:rsidTr="00FA170C">
        <w:trPr>
          <w:trHeight w:val="70"/>
        </w:trPr>
        <w:tc>
          <w:tcPr>
            <w:tcW w:w="9214" w:type="dxa"/>
          </w:tcPr>
          <w:p w14:paraId="60DB353A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7 zamówienia w wysokości 44 384.76 zł brutto;</w:t>
            </w:r>
          </w:p>
        </w:tc>
      </w:tr>
      <w:tr w:rsidR="004E3B3F" w:rsidRPr="00C902DE" w14:paraId="6CA4B9B3" w14:textId="77777777" w:rsidTr="00FA170C">
        <w:trPr>
          <w:trHeight w:val="70"/>
        </w:trPr>
        <w:tc>
          <w:tcPr>
            <w:tcW w:w="9214" w:type="dxa"/>
          </w:tcPr>
          <w:p w14:paraId="153D52F8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8 zamówienia w wysokości 199 100.16 zł brutto;</w:t>
            </w:r>
          </w:p>
        </w:tc>
      </w:tr>
      <w:tr w:rsidR="004E3B3F" w:rsidRPr="00C902DE" w14:paraId="5151020C" w14:textId="77777777" w:rsidTr="00FA170C">
        <w:trPr>
          <w:trHeight w:val="70"/>
        </w:trPr>
        <w:tc>
          <w:tcPr>
            <w:tcW w:w="9214" w:type="dxa"/>
          </w:tcPr>
          <w:p w14:paraId="0674FE6B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9 zamówienia w wysokości 152 758.87 zł brutto;</w:t>
            </w:r>
          </w:p>
        </w:tc>
      </w:tr>
      <w:tr w:rsidR="004E3B3F" w:rsidRPr="00C902DE" w14:paraId="41787231" w14:textId="77777777" w:rsidTr="00FA170C">
        <w:trPr>
          <w:trHeight w:val="70"/>
        </w:trPr>
        <w:tc>
          <w:tcPr>
            <w:tcW w:w="9214" w:type="dxa"/>
          </w:tcPr>
          <w:p w14:paraId="2BC86286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10 zamówienia w wysokości 276 480.22 zł brutto;</w:t>
            </w:r>
          </w:p>
        </w:tc>
      </w:tr>
      <w:tr w:rsidR="004E3B3F" w:rsidRPr="00C902DE" w14:paraId="5085AAE2" w14:textId="77777777" w:rsidTr="00FA170C">
        <w:trPr>
          <w:trHeight w:val="70"/>
        </w:trPr>
        <w:tc>
          <w:tcPr>
            <w:tcW w:w="9214" w:type="dxa"/>
          </w:tcPr>
          <w:p w14:paraId="44C18E87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11 zamówienia w wysokości 154 003.14 zł brutto;</w:t>
            </w:r>
          </w:p>
        </w:tc>
      </w:tr>
      <w:tr w:rsidR="004E3B3F" w:rsidRPr="00C902DE" w14:paraId="268E9252" w14:textId="77777777" w:rsidTr="00FA170C">
        <w:trPr>
          <w:trHeight w:val="70"/>
        </w:trPr>
        <w:tc>
          <w:tcPr>
            <w:tcW w:w="9214" w:type="dxa"/>
          </w:tcPr>
          <w:p w14:paraId="32F971C6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12 zamówienia w wysokości 76 999.68 zł brutto;</w:t>
            </w:r>
          </w:p>
        </w:tc>
      </w:tr>
      <w:tr w:rsidR="004E3B3F" w:rsidRPr="00C902DE" w14:paraId="2275BF35" w14:textId="77777777" w:rsidTr="00FA170C">
        <w:trPr>
          <w:trHeight w:val="70"/>
        </w:trPr>
        <w:tc>
          <w:tcPr>
            <w:tcW w:w="9214" w:type="dxa"/>
          </w:tcPr>
          <w:p w14:paraId="46902204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13 zamówienia w wysokości 249 899.80 zł brutto;</w:t>
            </w:r>
          </w:p>
        </w:tc>
      </w:tr>
      <w:tr w:rsidR="004E3B3F" w:rsidRPr="00C902DE" w14:paraId="03225852" w14:textId="77777777" w:rsidTr="00FA170C">
        <w:trPr>
          <w:trHeight w:val="70"/>
        </w:trPr>
        <w:tc>
          <w:tcPr>
            <w:tcW w:w="9214" w:type="dxa"/>
          </w:tcPr>
          <w:p w14:paraId="1A35203C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14 zamówienia w wysokości 175 559.83 zł brutto;</w:t>
            </w:r>
          </w:p>
        </w:tc>
      </w:tr>
      <w:tr w:rsidR="004E3B3F" w:rsidRPr="00C902DE" w14:paraId="20DBEC90" w14:textId="77777777" w:rsidTr="00FA170C">
        <w:trPr>
          <w:trHeight w:val="70"/>
        </w:trPr>
        <w:tc>
          <w:tcPr>
            <w:tcW w:w="9214" w:type="dxa"/>
          </w:tcPr>
          <w:p w14:paraId="57A2EFF2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15 zamówienia w wysokości 144 207.38 zł brutto;</w:t>
            </w:r>
          </w:p>
        </w:tc>
      </w:tr>
      <w:tr w:rsidR="004E3B3F" w:rsidRPr="00C902DE" w14:paraId="4C4D5FD4" w14:textId="77777777" w:rsidTr="00FA170C">
        <w:trPr>
          <w:trHeight w:val="70"/>
        </w:trPr>
        <w:tc>
          <w:tcPr>
            <w:tcW w:w="9214" w:type="dxa"/>
          </w:tcPr>
          <w:p w14:paraId="300F0C08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lastRenderedPageBreak/>
              <w:t>części 16 zamówienia w wysokości 11 563.40 zł brutto;</w:t>
            </w:r>
          </w:p>
        </w:tc>
      </w:tr>
      <w:tr w:rsidR="004E3B3F" w:rsidRPr="00C902DE" w14:paraId="03B694DB" w14:textId="77777777" w:rsidTr="00FA170C">
        <w:trPr>
          <w:trHeight w:val="70"/>
        </w:trPr>
        <w:tc>
          <w:tcPr>
            <w:tcW w:w="9214" w:type="dxa"/>
          </w:tcPr>
          <w:p w14:paraId="4F622873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17 zamówienia w wysokości 947 999.38 zł brutto;</w:t>
            </w:r>
          </w:p>
        </w:tc>
      </w:tr>
      <w:tr w:rsidR="004E3B3F" w:rsidRPr="00C902DE" w14:paraId="5B478EB8" w14:textId="77777777" w:rsidTr="00FA170C">
        <w:trPr>
          <w:trHeight w:val="70"/>
        </w:trPr>
        <w:tc>
          <w:tcPr>
            <w:tcW w:w="9214" w:type="dxa"/>
          </w:tcPr>
          <w:p w14:paraId="0E793734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18 zamówienia w wysokości 719 333.28 zł brutto;</w:t>
            </w:r>
          </w:p>
        </w:tc>
      </w:tr>
      <w:tr w:rsidR="004E3B3F" w:rsidRPr="00C902DE" w14:paraId="6D132084" w14:textId="77777777" w:rsidTr="00FA170C">
        <w:trPr>
          <w:trHeight w:val="70"/>
        </w:trPr>
        <w:tc>
          <w:tcPr>
            <w:tcW w:w="9214" w:type="dxa"/>
          </w:tcPr>
          <w:p w14:paraId="633B17F6" w14:textId="0BCCFF56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 xml:space="preserve">części 19 zamówienia w wysokości </w:t>
            </w:r>
            <w:r w:rsidR="008467DB">
              <w:rPr>
                <w:rFonts w:ascii="Arial" w:hAnsi="Arial" w:cs="Arial"/>
                <w:sz w:val="24"/>
                <w:szCs w:val="24"/>
              </w:rPr>
              <w:t>595 350.00</w:t>
            </w:r>
            <w:r w:rsidRPr="004E3B3F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  <w:tr w:rsidR="004E3B3F" w:rsidRPr="00C902DE" w14:paraId="7352FAAD" w14:textId="77777777" w:rsidTr="00FA170C">
        <w:trPr>
          <w:trHeight w:val="70"/>
        </w:trPr>
        <w:tc>
          <w:tcPr>
            <w:tcW w:w="9214" w:type="dxa"/>
          </w:tcPr>
          <w:p w14:paraId="11D3543A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20 zamówienia w wysokości 42 311.08 zł brutto;</w:t>
            </w:r>
          </w:p>
        </w:tc>
      </w:tr>
      <w:tr w:rsidR="004E3B3F" w:rsidRPr="00C902DE" w14:paraId="12A09857" w14:textId="77777777" w:rsidTr="00FA170C">
        <w:trPr>
          <w:trHeight w:val="70"/>
        </w:trPr>
        <w:tc>
          <w:tcPr>
            <w:tcW w:w="9214" w:type="dxa"/>
          </w:tcPr>
          <w:p w14:paraId="5167B53C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21 zamówienia w wysokości 2 069.45 zł brutto;</w:t>
            </w:r>
          </w:p>
        </w:tc>
      </w:tr>
      <w:tr w:rsidR="004E3B3F" w:rsidRPr="00C902DE" w14:paraId="5E20144A" w14:textId="77777777" w:rsidTr="00FA170C">
        <w:trPr>
          <w:trHeight w:val="70"/>
        </w:trPr>
        <w:tc>
          <w:tcPr>
            <w:tcW w:w="9214" w:type="dxa"/>
          </w:tcPr>
          <w:p w14:paraId="3600F768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22 zamówienia w wysokości 19 984.27 zł brutto;</w:t>
            </w:r>
          </w:p>
        </w:tc>
      </w:tr>
      <w:tr w:rsidR="004E3B3F" w:rsidRPr="00C902DE" w14:paraId="0637234D" w14:textId="77777777" w:rsidTr="00FA170C">
        <w:trPr>
          <w:trHeight w:val="70"/>
        </w:trPr>
        <w:tc>
          <w:tcPr>
            <w:tcW w:w="9214" w:type="dxa"/>
          </w:tcPr>
          <w:p w14:paraId="0FB74DFA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23 zamówienia w wysokości 28 032.48 zł brutto;</w:t>
            </w:r>
          </w:p>
        </w:tc>
      </w:tr>
      <w:tr w:rsidR="004E3B3F" w:rsidRPr="00C902DE" w14:paraId="3DE25F8C" w14:textId="77777777" w:rsidTr="00FA170C">
        <w:trPr>
          <w:trHeight w:val="70"/>
        </w:trPr>
        <w:tc>
          <w:tcPr>
            <w:tcW w:w="9214" w:type="dxa"/>
          </w:tcPr>
          <w:p w14:paraId="0C51EC49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24 zamówienia w wysokości 73 993.50 zł brutto;</w:t>
            </w:r>
          </w:p>
        </w:tc>
      </w:tr>
      <w:tr w:rsidR="004E3B3F" w:rsidRPr="00C902DE" w14:paraId="120BB3BF" w14:textId="77777777" w:rsidTr="00FA170C">
        <w:trPr>
          <w:trHeight w:val="70"/>
        </w:trPr>
        <w:tc>
          <w:tcPr>
            <w:tcW w:w="9214" w:type="dxa"/>
          </w:tcPr>
          <w:p w14:paraId="30784C16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25 zamówienia w wysokości 53 898.48 zł brutto;</w:t>
            </w:r>
          </w:p>
        </w:tc>
      </w:tr>
      <w:tr w:rsidR="004E3B3F" w:rsidRPr="00C902DE" w14:paraId="7A5F3AAA" w14:textId="77777777" w:rsidTr="00FA170C">
        <w:trPr>
          <w:trHeight w:val="70"/>
        </w:trPr>
        <w:tc>
          <w:tcPr>
            <w:tcW w:w="9214" w:type="dxa"/>
          </w:tcPr>
          <w:p w14:paraId="65FB725D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26 zamówienia w wysokości 94 711.68 zł brutto;</w:t>
            </w:r>
          </w:p>
        </w:tc>
      </w:tr>
      <w:tr w:rsidR="004E3B3F" w:rsidRPr="00C902DE" w14:paraId="55EC1738" w14:textId="77777777" w:rsidTr="00FA170C">
        <w:trPr>
          <w:trHeight w:val="70"/>
        </w:trPr>
        <w:tc>
          <w:tcPr>
            <w:tcW w:w="9214" w:type="dxa"/>
          </w:tcPr>
          <w:p w14:paraId="325A86A4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27 zamówienia w wysokości 239 880.53 zł brutto;</w:t>
            </w:r>
          </w:p>
        </w:tc>
      </w:tr>
      <w:tr w:rsidR="004E3B3F" w:rsidRPr="00C902DE" w14:paraId="08E1E903" w14:textId="77777777" w:rsidTr="00FA170C">
        <w:trPr>
          <w:trHeight w:val="70"/>
        </w:trPr>
        <w:tc>
          <w:tcPr>
            <w:tcW w:w="9214" w:type="dxa"/>
          </w:tcPr>
          <w:p w14:paraId="5D43B0C9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28 zamówienia w wysokości 164 934.32 zł brutto;</w:t>
            </w:r>
          </w:p>
        </w:tc>
      </w:tr>
      <w:tr w:rsidR="004E3B3F" w:rsidRPr="00C902DE" w14:paraId="7CCFA163" w14:textId="77777777" w:rsidTr="00FA170C">
        <w:trPr>
          <w:trHeight w:val="70"/>
        </w:trPr>
        <w:tc>
          <w:tcPr>
            <w:tcW w:w="9214" w:type="dxa"/>
          </w:tcPr>
          <w:p w14:paraId="5DB4D155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29 zamówienia w wysokości 26 067.94 zł brutto;</w:t>
            </w:r>
          </w:p>
        </w:tc>
      </w:tr>
      <w:tr w:rsidR="004E3B3F" w:rsidRPr="00C902DE" w14:paraId="7C359D31" w14:textId="77777777" w:rsidTr="00FA170C">
        <w:trPr>
          <w:trHeight w:val="70"/>
        </w:trPr>
        <w:tc>
          <w:tcPr>
            <w:tcW w:w="9214" w:type="dxa"/>
          </w:tcPr>
          <w:p w14:paraId="446F484D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30 zamówienia w wysokości 26 671.68 zł brutto;</w:t>
            </w:r>
          </w:p>
        </w:tc>
      </w:tr>
      <w:tr w:rsidR="004E3B3F" w:rsidRPr="00C902DE" w14:paraId="3417D9F9" w14:textId="77777777" w:rsidTr="00FA170C">
        <w:trPr>
          <w:trHeight w:val="70"/>
        </w:trPr>
        <w:tc>
          <w:tcPr>
            <w:tcW w:w="9214" w:type="dxa"/>
          </w:tcPr>
          <w:p w14:paraId="2FDC5E3B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31 zamówienia w wysokości 71 887.99 zł brutto;</w:t>
            </w:r>
          </w:p>
        </w:tc>
      </w:tr>
      <w:tr w:rsidR="004E3B3F" w:rsidRPr="00C902DE" w14:paraId="539C24E6" w14:textId="77777777" w:rsidTr="00FA170C">
        <w:trPr>
          <w:trHeight w:val="70"/>
        </w:trPr>
        <w:tc>
          <w:tcPr>
            <w:tcW w:w="9214" w:type="dxa"/>
          </w:tcPr>
          <w:p w14:paraId="1211E573" w14:textId="77777777" w:rsidR="004E3B3F" w:rsidRPr="00C902DE" w:rsidRDefault="004E3B3F" w:rsidP="00FA170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E3B3F">
              <w:rPr>
                <w:rFonts w:ascii="Arial" w:hAnsi="Arial" w:cs="Arial"/>
                <w:sz w:val="24"/>
                <w:szCs w:val="24"/>
              </w:rPr>
              <w:t>części 32 zamówienia w wysokości 88 165.02 zł brutto;</w:t>
            </w:r>
          </w:p>
        </w:tc>
      </w:tr>
    </w:tbl>
    <w:p w14:paraId="2840674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C6822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7B1171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F58F3A5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287C161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5DD42" w14:textId="77777777" w:rsidR="004B3365" w:rsidRDefault="004B3365">
      <w:r>
        <w:separator/>
      </w:r>
    </w:p>
  </w:endnote>
  <w:endnote w:type="continuationSeparator" w:id="0">
    <w:p w14:paraId="796055EC" w14:textId="77777777" w:rsidR="004B3365" w:rsidRDefault="004B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AC8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91F0F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DE9EF" w14:textId="77777777" w:rsidR="009F189D" w:rsidRDefault="00F67A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C5C201">
        <v:line id="_x0000_s1025" style="position:absolute;left:0;text-align:left;z-index:251657728" from="-3.85pt,8.7pt" to="455.15pt,8.7pt"/>
      </w:pict>
    </w:r>
  </w:p>
  <w:p w14:paraId="266449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2F3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FF0324" w14:textId="77777777" w:rsidR="009F189D" w:rsidRDefault="009F189D">
    <w:pPr>
      <w:pStyle w:val="Stopka"/>
      <w:tabs>
        <w:tab w:val="clear" w:pos="4536"/>
      </w:tabs>
      <w:jc w:val="center"/>
    </w:pPr>
  </w:p>
  <w:p w14:paraId="68283E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1C6E0" w14:textId="77777777" w:rsidR="004B3365" w:rsidRDefault="004B3365">
      <w:r>
        <w:separator/>
      </w:r>
    </w:p>
  </w:footnote>
  <w:footnote w:type="continuationSeparator" w:id="0">
    <w:p w14:paraId="61D9BAD3" w14:textId="77777777" w:rsidR="004B3365" w:rsidRDefault="004B3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0CD3F" w14:textId="77777777" w:rsidR="004E3B3F" w:rsidRDefault="004E3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03695" w14:textId="77777777" w:rsidR="004E3B3F" w:rsidRDefault="004E3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2DC8A" w14:textId="77777777" w:rsidR="004E3B3F" w:rsidRDefault="004E3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36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B3365"/>
    <w:rsid w:val="004C7E9B"/>
    <w:rsid w:val="004E3B3F"/>
    <w:rsid w:val="00510EC8"/>
    <w:rsid w:val="00524583"/>
    <w:rsid w:val="005C00A9"/>
    <w:rsid w:val="0069085C"/>
    <w:rsid w:val="00804A9B"/>
    <w:rsid w:val="00843263"/>
    <w:rsid w:val="008467DB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8327E"/>
    <w:rsid w:val="00C902DE"/>
    <w:rsid w:val="00CB0802"/>
    <w:rsid w:val="00D7128F"/>
    <w:rsid w:val="00EA3476"/>
    <w:rsid w:val="00F67A2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2AF2A5"/>
  <w15:chartTrackingRefBased/>
  <w15:docId w15:val="{68DB5B32-BB73-4C32-AE52-CDB2AFCA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388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dcterms:created xsi:type="dcterms:W3CDTF">2023-06-15T07:15:00Z</dcterms:created>
  <dcterms:modified xsi:type="dcterms:W3CDTF">2023-06-15T07:25:00Z</dcterms:modified>
</cp:coreProperties>
</file>