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0E7455" w14:textId="473D5DAD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0D152E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791A85D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79F4B632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3BFEA821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3384DF84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0B7FA984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3B96E945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277FDE60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6F82C856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074C85AE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1DB11032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2CC7198B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6D2BB8FE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4164DDC3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559C547C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6962004C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6FB248FC" w14:textId="2722E2F7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6D3039" w:rsidRPr="006D3039">
        <w:rPr>
          <w:b/>
        </w:rPr>
        <w:t>dostawa modułu rozszerzeń do robota kroczącego SPOT (Boston Dynamics) - KC-zp.272-325/23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25A6E289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0E4D6655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4A5B8612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34334D69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2F2D8C10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1631044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5073BAFF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02D9AE9F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740CAA81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24F5FF2B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0C4AD92F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0A36C93" w14:textId="183F8F51" w:rsidR="005103B9" w:rsidRPr="000D152E" w:rsidRDefault="008F3D36" w:rsidP="000D152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0D152E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583DED" w14:textId="77777777" w:rsidR="001D6A15" w:rsidRDefault="001D6A15" w:rsidP="0038231F">
      <w:pPr>
        <w:spacing w:after="0" w:line="240" w:lineRule="auto"/>
      </w:pPr>
      <w:r>
        <w:separator/>
      </w:r>
    </w:p>
  </w:endnote>
  <w:endnote w:type="continuationSeparator" w:id="0">
    <w:p w14:paraId="7E1EADB1" w14:textId="77777777" w:rsidR="001D6A15" w:rsidRDefault="001D6A1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D20F59" w14:textId="77777777" w:rsidR="0018649C" w:rsidRDefault="0018649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A1923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5E743E3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743E21" w14:textId="77777777" w:rsidR="0018649C" w:rsidRDefault="0018649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C38A3E" w14:textId="77777777" w:rsidR="001D6A15" w:rsidRDefault="001D6A15" w:rsidP="0038231F">
      <w:pPr>
        <w:spacing w:after="0" w:line="240" w:lineRule="auto"/>
      </w:pPr>
      <w:r>
        <w:separator/>
      </w:r>
    </w:p>
  </w:footnote>
  <w:footnote w:type="continuationSeparator" w:id="0">
    <w:p w14:paraId="212D05E8" w14:textId="77777777" w:rsidR="001D6A15" w:rsidRDefault="001D6A15" w:rsidP="0038231F">
      <w:pPr>
        <w:spacing w:after="0" w:line="240" w:lineRule="auto"/>
      </w:pPr>
      <w:r>
        <w:continuationSeparator/>
      </w:r>
    </w:p>
  </w:footnote>
  <w:footnote w:id="1">
    <w:p w14:paraId="2EA2F217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3C2E3658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828865" w14:textId="77777777" w:rsidR="0018649C" w:rsidRDefault="001864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579A9F" w14:textId="77777777" w:rsidR="0018649C" w:rsidRDefault="0018649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FD2D95" w14:textId="77777777" w:rsidR="0018649C" w:rsidRDefault="0018649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64096674">
    <w:abstractNumId w:val="7"/>
  </w:num>
  <w:num w:numId="2" w16cid:durableId="85268237">
    <w:abstractNumId w:val="0"/>
  </w:num>
  <w:num w:numId="3" w16cid:durableId="2075930753">
    <w:abstractNumId w:val="6"/>
  </w:num>
  <w:num w:numId="4" w16cid:durableId="2021007575">
    <w:abstractNumId w:val="9"/>
  </w:num>
  <w:num w:numId="5" w16cid:durableId="349142232">
    <w:abstractNumId w:val="8"/>
  </w:num>
  <w:num w:numId="6" w16cid:durableId="772626632">
    <w:abstractNumId w:val="5"/>
  </w:num>
  <w:num w:numId="7" w16cid:durableId="1155606743">
    <w:abstractNumId w:val="1"/>
  </w:num>
  <w:num w:numId="8" w16cid:durableId="210968710">
    <w:abstractNumId w:val="3"/>
  </w:num>
  <w:num w:numId="9" w16cid:durableId="2070106274">
    <w:abstractNumId w:val="2"/>
  </w:num>
  <w:num w:numId="10" w16cid:durableId="456486691">
    <w:abstractNumId w:val="4"/>
  </w:num>
  <w:num w:numId="11" w16cid:durableId="142418717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D6A15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152E"/>
    <w:rsid w:val="000D6F17"/>
    <w:rsid w:val="000D73C4"/>
    <w:rsid w:val="000E4D37"/>
    <w:rsid w:val="0018649C"/>
    <w:rsid w:val="001902D2"/>
    <w:rsid w:val="001C6945"/>
    <w:rsid w:val="001D6A1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D3039"/>
    <w:rsid w:val="006F0034"/>
    <w:rsid w:val="006F3D32"/>
    <w:rsid w:val="007118F0"/>
    <w:rsid w:val="0072560B"/>
    <w:rsid w:val="00746532"/>
    <w:rsid w:val="00751725"/>
    <w:rsid w:val="00756C8F"/>
    <w:rsid w:val="00757EFB"/>
    <w:rsid w:val="00781307"/>
    <w:rsid w:val="007840F2"/>
    <w:rsid w:val="007936D6"/>
    <w:rsid w:val="007961C8"/>
    <w:rsid w:val="007B01C8"/>
    <w:rsid w:val="007D35AE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39FAFC"/>
  <w15:chartTrackingRefBased/>
  <w15:docId w15:val="{B6DBBE20-12C4-4548-95CE-92BB48D02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309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Sylwia Lempart</cp:lastModifiedBy>
  <cp:revision>2</cp:revision>
  <cp:lastPrinted>2023-06-02T10:37:00Z</cp:lastPrinted>
  <dcterms:created xsi:type="dcterms:W3CDTF">2023-06-02T10:37:00Z</dcterms:created>
  <dcterms:modified xsi:type="dcterms:W3CDTF">2023-06-02T10:37:00Z</dcterms:modified>
</cp:coreProperties>
</file>