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61A27" w14:textId="77777777" w:rsidR="002D2EED" w:rsidRPr="00240E71" w:rsidRDefault="002D2EED" w:rsidP="002D2EED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355DD56" w14:textId="77777777" w:rsidR="002D2EED" w:rsidRPr="0022732C" w:rsidRDefault="002D2EED" w:rsidP="002D2EE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18F8C0" w14:textId="77777777" w:rsidR="002D2EED" w:rsidRDefault="002D2EED" w:rsidP="002D2EED">
      <w:pPr>
        <w:tabs>
          <w:tab w:val="right" w:pos="9000"/>
        </w:tabs>
        <w:spacing w:line="360" w:lineRule="auto"/>
        <w:rPr>
          <w:sz w:val="22"/>
        </w:rPr>
      </w:pPr>
    </w:p>
    <w:p w14:paraId="590B7C52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28AD33D4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17AA0B8F" w14:textId="77777777" w:rsidR="002D2EED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A219F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5B38C533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2BF219DC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01D6C8B8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27DEEC60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2E1ED4D4" w14:textId="77777777" w:rsidR="002D2EED" w:rsidRPr="006666C9" w:rsidRDefault="002D2EED" w:rsidP="002D2EED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6FD78B1A" w14:textId="77777777" w:rsidR="002D2EED" w:rsidRPr="00543892" w:rsidRDefault="002D2EED" w:rsidP="002D2EED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3B00463A" w14:textId="77777777" w:rsidR="002D2EED" w:rsidRPr="0022732C" w:rsidRDefault="002D2EED" w:rsidP="002D2EED">
      <w:pPr>
        <w:tabs>
          <w:tab w:val="right" w:pos="9000"/>
        </w:tabs>
        <w:spacing w:line="360" w:lineRule="auto"/>
        <w:rPr>
          <w:sz w:val="22"/>
        </w:rPr>
      </w:pPr>
    </w:p>
    <w:p w14:paraId="1492FA90" w14:textId="77777777" w:rsidR="002D2EED" w:rsidRPr="002D2EED" w:rsidRDefault="002D2EED" w:rsidP="002D2EED">
      <w:pPr>
        <w:spacing w:line="360" w:lineRule="auto"/>
        <w:rPr>
          <w:sz w:val="22"/>
          <w:szCs w:val="22"/>
        </w:rPr>
      </w:pPr>
      <w:r w:rsidRPr="002D2EED">
        <w:rPr>
          <w:sz w:val="22"/>
          <w:szCs w:val="22"/>
        </w:rPr>
        <w:t>Do: Nazwa i siedziba Zamawiającego:</w:t>
      </w:r>
    </w:p>
    <w:p w14:paraId="3BE21A69" w14:textId="01FAE72E" w:rsidR="002D2EED" w:rsidRPr="002D2EED" w:rsidRDefault="002D2EED" w:rsidP="002D2EED">
      <w:pPr>
        <w:ind w:right="-110"/>
        <w:rPr>
          <w:b/>
          <w:sz w:val="22"/>
          <w:szCs w:val="22"/>
        </w:rPr>
      </w:pPr>
      <w:r w:rsidRPr="002D2EED">
        <w:rPr>
          <w:b/>
          <w:sz w:val="22"/>
          <w:szCs w:val="22"/>
        </w:rPr>
        <w:t>Akademia Górniczo – Hutnicza im. Stanisława Staszica w Krakowie</w:t>
      </w:r>
    </w:p>
    <w:p w14:paraId="6C1C049C" w14:textId="77777777" w:rsidR="002D2EED" w:rsidRPr="002D2EED" w:rsidRDefault="002D2EED" w:rsidP="002D2EED">
      <w:pPr>
        <w:ind w:right="-110"/>
        <w:rPr>
          <w:b/>
          <w:sz w:val="22"/>
          <w:szCs w:val="22"/>
        </w:rPr>
      </w:pPr>
      <w:r w:rsidRPr="002D2EED">
        <w:rPr>
          <w:b/>
          <w:sz w:val="22"/>
          <w:szCs w:val="22"/>
        </w:rPr>
        <w:t xml:space="preserve">Dział Zamówień Publicznych  </w:t>
      </w:r>
    </w:p>
    <w:p w14:paraId="685F40BA" w14:textId="087B5006" w:rsidR="002D2EED" w:rsidRPr="002D2EED" w:rsidRDefault="002D2EED" w:rsidP="002D2EED">
      <w:pPr>
        <w:ind w:right="-110"/>
        <w:rPr>
          <w:b/>
          <w:sz w:val="22"/>
          <w:szCs w:val="22"/>
        </w:rPr>
      </w:pPr>
      <w:r w:rsidRPr="002D2EED">
        <w:rPr>
          <w:b/>
          <w:sz w:val="22"/>
          <w:szCs w:val="22"/>
        </w:rPr>
        <w:t xml:space="preserve">Al. Mickiewicza 30, 30-059 Kraków,  </w:t>
      </w:r>
    </w:p>
    <w:p w14:paraId="29430A45" w14:textId="77777777" w:rsidR="002D2EED" w:rsidRPr="002D2EED" w:rsidRDefault="002D2EED" w:rsidP="002D2EED">
      <w:pPr>
        <w:ind w:firstLine="3969"/>
        <w:rPr>
          <w:b/>
          <w:sz w:val="22"/>
          <w:szCs w:val="22"/>
        </w:rPr>
      </w:pPr>
    </w:p>
    <w:p w14:paraId="0BEDC5B9" w14:textId="174009EF" w:rsidR="002D2EED" w:rsidRPr="002D2EED" w:rsidRDefault="002D2EED" w:rsidP="002D2EED">
      <w:pPr>
        <w:widowControl w:val="0"/>
        <w:ind w:right="1"/>
        <w:jc w:val="both"/>
        <w:rPr>
          <w:sz w:val="22"/>
          <w:szCs w:val="22"/>
        </w:rPr>
      </w:pPr>
      <w:r w:rsidRPr="002D2EED">
        <w:rPr>
          <w:sz w:val="22"/>
          <w:szCs w:val="22"/>
        </w:rPr>
        <w:t xml:space="preserve">Przystępując do postępowania o udzielenie zamówienia publicznego, którego przedmiotem jest </w:t>
      </w:r>
      <w:r w:rsidR="00091E19" w:rsidRPr="00091E19">
        <w:rPr>
          <w:b/>
          <w:sz w:val="22"/>
          <w:szCs w:val="22"/>
        </w:rPr>
        <w:t>dostawa modułu rozszerzeń do robota kroczącego SPOT (Boston Dynamics) - KC-zp.272-325/23</w:t>
      </w:r>
      <w:r w:rsidRPr="002D2EED">
        <w:rPr>
          <w:b/>
          <w:sz w:val="22"/>
          <w:szCs w:val="22"/>
        </w:rPr>
        <w:t xml:space="preserve">, </w:t>
      </w:r>
      <w:r w:rsidRPr="002D2EED">
        <w:rPr>
          <w:sz w:val="22"/>
          <w:szCs w:val="22"/>
        </w:rPr>
        <w:t>oferuję realizację przedmiotu zamówienia, zgodnie z zasadami określonymi w specyfikacji warunków zamówienia.</w:t>
      </w:r>
    </w:p>
    <w:p w14:paraId="3BC6F6B7" w14:textId="77777777" w:rsidR="002D2EED" w:rsidRPr="002D2EED" w:rsidRDefault="002D2EED" w:rsidP="002D2EED">
      <w:pPr>
        <w:tabs>
          <w:tab w:val="right" w:pos="9000"/>
        </w:tabs>
        <w:rPr>
          <w:sz w:val="22"/>
          <w:szCs w:val="22"/>
        </w:rPr>
      </w:pPr>
    </w:p>
    <w:p w14:paraId="5AF3A046" w14:textId="77777777" w:rsidR="002D2EED" w:rsidRDefault="002D2EED" w:rsidP="002D2EE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4F587672" w14:textId="77777777" w:rsidR="002D2EED" w:rsidRDefault="002D2EED" w:rsidP="002D2EED">
      <w:pPr>
        <w:widowControl w:val="0"/>
        <w:spacing w:line="264" w:lineRule="auto"/>
        <w:ind w:right="1"/>
        <w:rPr>
          <w:b/>
        </w:rPr>
      </w:pPr>
    </w:p>
    <w:p w14:paraId="0FC4C52A" w14:textId="77777777" w:rsidR="002D2EED" w:rsidRDefault="002D2EED" w:rsidP="002D2EED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0ACC9642" w14:textId="77777777" w:rsidR="002D2EED" w:rsidRPr="00FB1B4F" w:rsidRDefault="002D2EED" w:rsidP="002D2EE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5AD05B7" w14:textId="77777777" w:rsidR="002D2EED" w:rsidRPr="00FB1B4F" w:rsidRDefault="002D2EED" w:rsidP="002D2EED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39C12FF9" w14:textId="77777777" w:rsidR="002D2EED" w:rsidRPr="00FB1B4F" w:rsidRDefault="002D2EED" w:rsidP="002D2EE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35A2BEA" w14:textId="77777777" w:rsidR="002D2EED" w:rsidRDefault="002D2EED" w:rsidP="002D2EED">
      <w:pPr>
        <w:pStyle w:val="Tekstpodstawowy"/>
      </w:pPr>
      <w:r>
        <w:t>Powyższa cena zawiera podatek VAT w wysokości .......... % tj. ……………………. PLN</w:t>
      </w:r>
    </w:p>
    <w:p w14:paraId="75537C48" w14:textId="47F578FF" w:rsidR="002D2EED" w:rsidRDefault="002D2EED" w:rsidP="002D2EED">
      <w:pPr>
        <w:pStyle w:val="Tekstpodstawowy"/>
      </w:pPr>
      <w:r>
        <w:t xml:space="preserve">Producent/model zaoferowanego modułu: </w:t>
      </w:r>
      <w:r w:rsidRPr="00FE545C">
        <w:rPr>
          <w:b w:val="0"/>
        </w:rPr>
        <w:t>……………………………………</w:t>
      </w:r>
    </w:p>
    <w:p w14:paraId="374874CC" w14:textId="359B40BC" w:rsidR="002D2EED" w:rsidRDefault="002D2EED" w:rsidP="002D2EE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E44FA">
        <w:rPr>
          <w:b/>
          <w:bCs/>
        </w:rPr>
        <w:t xml:space="preserve">do </w:t>
      </w:r>
      <w:r>
        <w:rPr>
          <w:b/>
          <w:bCs/>
        </w:rPr>
        <w:t>……</w:t>
      </w:r>
      <w:r w:rsidRPr="00AE44FA">
        <w:rPr>
          <w:b/>
          <w:bCs/>
        </w:rPr>
        <w:t xml:space="preserve"> dni od daty podpisania umowy</w:t>
      </w:r>
      <w:r w:rsidRPr="002D2EED">
        <w:rPr>
          <w:highlight w:val="yellow"/>
        </w:rP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3F4F1F1E" w14:textId="7D943750" w:rsidR="002D2EED" w:rsidRDefault="002D2EED" w:rsidP="002D2EE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AE44FA">
        <w:rPr>
          <w:b/>
          <w:bCs/>
        </w:rPr>
        <w:t>………… miesięcy</w:t>
      </w:r>
      <w:r>
        <w:t xml:space="preserve"> </w:t>
      </w:r>
    </w:p>
    <w:p w14:paraId="5969A002" w14:textId="77777777" w:rsidR="002D2EED" w:rsidRPr="00FE545C" w:rsidRDefault="002D2EED" w:rsidP="002D2EED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42C4BF6" w14:textId="05501AE6" w:rsidR="002D2EED" w:rsidRPr="00664B34" w:rsidRDefault="002D2EED" w:rsidP="002D2EE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</w:t>
      </w:r>
      <w:r w:rsidR="000B40C0">
        <w:rPr>
          <w:b w:val="0"/>
          <w:bCs/>
          <w:sz w:val="22"/>
          <w:szCs w:val="22"/>
        </w:rPr>
        <w:t xml:space="preserve"> </w:t>
      </w:r>
      <w:r w:rsidRPr="00664B34">
        <w:rPr>
          <w:b w:val="0"/>
          <w:bCs/>
          <w:sz w:val="22"/>
          <w:szCs w:val="22"/>
        </w:rPr>
        <w:t>wynagrodzenia nastąpi przelewem na rachunek Sprzedawcy zawarty na dzień zlecenia przelewu w wykazie podmiotów o których mowa w art. 96b ust. 1) Ustawy o podatku od towarów i usług.</w:t>
      </w:r>
    </w:p>
    <w:p w14:paraId="726AF109" w14:textId="77777777" w:rsidR="002D2EED" w:rsidRPr="00FE545C" w:rsidRDefault="002D2EED" w:rsidP="002D2EE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525731C" w14:textId="77777777" w:rsidR="002D2EED" w:rsidRDefault="002D2EED" w:rsidP="002D2EE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lastRenderedPageBreak/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8BDB484" w14:textId="77777777" w:rsidR="002D2EED" w:rsidRPr="006666C9" w:rsidRDefault="002D2EED" w:rsidP="002D2EE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0C30067" w14:textId="77777777" w:rsidR="002D2EED" w:rsidRDefault="002D2EED" w:rsidP="002D2EE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</w:t>
      </w:r>
      <w:r w:rsidRPr="00E30B6D">
        <w:rPr>
          <w:color w:val="000000"/>
          <w:sz w:val="22"/>
          <w:szCs w:val="22"/>
          <w:lang w:eastAsia="ar-SA"/>
        </w:rPr>
        <w:t>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30B6D">
        <w:rPr>
          <w:color w:val="000000"/>
          <w:sz w:val="22"/>
          <w:szCs w:val="22"/>
        </w:rPr>
        <w:t xml:space="preserve"> i nie wnosimy do nich żadnych zastrzeżeń.</w:t>
      </w:r>
    </w:p>
    <w:p w14:paraId="7F912BD8" w14:textId="77777777" w:rsidR="002D2EED" w:rsidRPr="006666C9" w:rsidRDefault="002D2EED" w:rsidP="002D2EED">
      <w:pPr>
        <w:numPr>
          <w:ilvl w:val="0"/>
          <w:numId w:val="1"/>
        </w:numPr>
        <w:jc w:val="both"/>
        <w:rPr>
          <w:sz w:val="22"/>
          <w:szCs w:val="22"/>
        </w:rPr>
      </w:pPr>
      <w:r w:rsidRPr="00E30B6D">
        <w:rPr>
          <w:sz w:val="22"/>
          <w:szCs w:val="22"/>
        </w:rPr>
        <w:t>Oświadczam, że wypełniłem obowiązki informacyjne przewidziane</w:t>
      </w:r>
      <w:r w:rsidRPr="006666C9">
        <w:rPr>
          <w:sz w:val="22"/>
          <w:szCs w:val="22"/>
        </w:rPr>
        <w:t xml:space="preserve"> w art. 13 lub art. 14 RODO* wobec osób fizycznych, od których dane osobowe bezpośrednio lub pośrednio pozyskałem w celu ubiegania się o udzielenie zamówienia publicznego w niniejszym postępowaniu.* * </w:t>
      </w:r>
    </w:p>
    <w:p w14:paraId="7F4BF92C" w14:textId="77777777" w:rsidR="002D2EED" w:rsidRPr="006666C9" w:rsidRDefault="002D2EED" w:rsidP="002D2EED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A308FE" w14:textId="77777777" w:rsidR="002D2EED" w:rsidRDefault="002D2EED" w:rsidP="002D2EED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9CC36E" w14:textId="77777777" w:rsidR="002D2EED" w:rsidRPr="006666C9" w:rsidRDefault="002D2EED" w:rsidP="002D2EE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2EED" w:rsidRPr="006666C9" w14:paraId="3A88F615" w14:textId="77777777" w:rsidTr="006413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20D8D" w14:textId="77777777" w:rsidR="002D2EED" w:rsidRPr="006666C9" w:rsidRDefault="002D2EED" w:rsidP="006413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CEDC13" w14:textId="77777777" w:rsidR="002D2EED" w:rsidRPr="006666C9" w:rsidRDefault="002D2EED" w:rsidP="006413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2DDD9680" w14:textId="77777777" w:rsidR="002D2EED" w:rsidRPr="006666C9" w:rsidRDefault="002D2EED" w:rsidP="006413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37EEC" w14:textId="77777777" w:rsidR="002D2EED" w:rsidRPr="006666C9" w:rsidRDefault="002D2EED" w:rsidP="006413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2D2EED" w:rsidRPr="006666C9" w14:paraId="353D57D0" w14:textId="77777777" w:rsidTr="006413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54F02" w14:textId="77777777" w:rsidR="002D2EED" w:rsidRPr="006666C9" w:rsidRDefault="002D2EED" w:rsidP="006413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4CF39" w14:textId="77777777" w:rsidR="002D2EED" w:rsidRPr="006666C9" w:rsidRDefault="002D2EED" w:rsidP="006413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EB332" w14:textId="77777777" w:rsidR="002D2EED" w:rsidRPr="006666C9" w:rsidRDefault="002D2EED" w:rsidP="006413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D2EED" w:rsidRPr="006666C9" w14:paraId="44F78217" w14:textId="77777777" w:rsidTr="006413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E8774" w14:textId="77777777" w:rsidR="002D2EED" w:rsidRPr="006666C9" w:rsidRDefault="002D2EED" w:rsidP="006413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F2C27" w14:textId="77777777" w:rsidR="002D2EED" w:rsidRPr="006666C9" w:rsidRDefault="002D2EED" w:rsidP="006413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DCB27" w14:textId="77777777" w:rsidR="002D2EED" w:rsidRPr="006666C9" w:rsidRDefault="002D2EED" w:rsidP="006413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468DFC" w14:textId="77777777" w:rsidR="002D2EED" w:rsidRPr="00EB697F" w:rsidRDefault="002D2EED" w:rsidP="002D2EE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2D2EED" w:rsidRPr="00EB697F" w14:paraId="407D79E5" w14:textId="77777777" w:rsidTr="006413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F063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D8C3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B7FAA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2D2EED" w:rsidRPr="00EB697F" w14:paraId="5CBEB4D8" w14:textId="77777777" w:rsidTr="006413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1791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D332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DD83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2D2EED" w:rsidRPr="00EB697F" w14:paraId="4B2BF1C0" w14:textId="77777777" w:rsidTr="006413D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C9C89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F3FC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D794" w14:textId="77777777" w:rsidR="002D2EED" w:rsidRPr="00EB697F" w:rsidRDefault="002D2EED" w:rsidP="006413D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FE63A4C" w14:textId="77777777" w:rsidR="002D2EED" w:rsidRDefault="002D2EED" w:rsidP="002D2EED">
      <w:pPr>
        <w:jc w:val="both"/>
        <w:rPr>
          <w:sz w:val="22"/>
          <w:szCs w:val="22"/>
        </w:rPr>
      </w:pPr>
    </w:p>
    <w:p w14:paraId="6E5776DC" w14:textId="77777777" w:rsidR="002D2EED" w:rsidRPr="006666C9" w:rsidRDefault="002D2EED" w:rsidP="002D2EE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C77BC80" w14:textId="77777777" w:rsidR="002D2EED" w:rsidRPr="006666C9" w:rsidRDefault="002D2EED" w:rsidP="002D2EE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887479B" w14:textId="77777777" w:rsidR="002D2EED" w:rsidRPr="006666C9" w:rsidRDefault="002D2EED" w:rsidP="002D2EE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48D2B543" w14:textId="60CB82A5" w:rsidR="002D2EED" w:rsidRPr="006666C9" w:rsidRDefault="002D2EED" w:rsidP="002D2EE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ab/>
        <w:t xml:space="preserve"> </w:t>
      </w:r>
    </w:p>
    <w:p w14:paraId="5680AEC5" w14:textId="77777777" w:rsidR="002D2EED" w:rsidRPr="006666C9" w:rsidRDefault="002D2EED" w:rsidP="002D2EE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1BD96D5" w14:textId="77777777" w:rsidR="002D2EED" w:rsidRDefault="002D2EED" w:rsidP="002D2EED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FC5A7C" w14:textId="77777777" w:rsidR="002D2EED" w:rsidRDefault="002D2EED" w:rsidP="002D2EED">
      <w:pPr>
        <w:jc w:val="both"/>
        <w:rPr>
          <w:sz w:val="22"/>
          <w:szCs w:val="22"/>
        </w:rPr>
      </w:pPr>
    </w:p>
    <w:p w14:paraId="1228283B" w14:textId="77777777" w:rsidR="002D2EED" w:rsidRPr="006666C9" w:rsidRDefault="002D2EED" w:rsidP="002D2EED">
      <w:pPr>
        <w:jc w:val="both"/>
        <w:rPr>
          <w:sz w:val="22"/>
          <w:szCs w:val="22"/>
        </w:rPr>
      </w:pPr>
    </w:p>
    <w:p w14:paraId="299C2977" w14:textId="77777777" w:rsidR="002D2EED" w:rsidRPr="006666C9" w:rsidRDefault="002D2EED" w:rsidP="002D2EED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66EF7F63" w14:textId="77777777" w:rsidR="002D2EED" w:rsidRPr="006666C9" w:rsidRDefault="002D2EED" w:rsidP="002D2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0CF6EBE9" w14:textId="77777777" w:rsidR="002D2EED" w:rsidRPr="006666C9" w:rsidRDefault="002D2EED" w:rsidP="002D2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7C4EF2E" w14:textId="77777777" w:rsidR="002D2EED" w:rsidRPr="006666C9" w:rsidRDefault="002D2EED" w:rsidP="002D2EE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18B7FD" w14:textId="77777777" w:rsidR="002D2EED" w:rsidRPr="006B07A1" w:rsidRDefault="002D2EED" w:rsidP="002D2EED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7B9863A" w14:textId="77777777" w:rsidR="00FE545C" w:rsidRPr="002D2EED" w:rsidRDefault="00FE545C" w:rsidP="002D2EED"/>
    <w:sectPr w:rsidR="00FE545C" w:rsidRPr="002D2E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27CEC" w14:textId="77777777" w:rsidR="00526887" w:rsidRDefault="00526887">
      <w:r>
        <w:separator/>
      </w:r>
    </w:p>
  </w:endnote>
  <w:endnote w:type="continuationSeparator" w:id="0">
    <w:p w14:paraId="25AAAC66" w14:textId="77777777" w:rsidR="00526887" w:rsidRDefault="00526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5072D" w14:textId="77777777" w:rsidR="008808EA" w:rsidRDefault="008808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FF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9CE5F" w14:textId="77777777" w:rsidR="008808EA" w:rsidRDefault="00880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6B895" w14:textId="77777777" w:rsidR="00526887" w:rsidRDefault="00526887">
      <w:r>
        <w:separator/>
      </w:r>
    </w:p>
  </w:footnote>
  <w:footnote w:type="continuationSeparator" w:id="0">
    <w:p w14:paraId="0526281E" w14:textId="77777777" w:rsidR="00526887" w:rsidRDefault="00526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4C912" w14:textId="77777777" w:rsidR="008808EA" w:rsidRDefault="00880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C3B96" w14:textId="0E93D69F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B4306" w14:textId="77777777" w:rsidR="008808EA" w:rsidRDefault="00880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86EE2"/>
    <w:multiLevelType w:val="hybridMultilevel"/>
    <w:tmpl w:val="E3E6A5C4"/>
    <w:lvl w:ilvl="0" w:tplc="EC76EEF0">
      <w:start w:val="1"/>
      <w:numFmt w:val="lowerLetter"/>
      <w:lvlText w:val="%1."/>
      <w:lvlJc w:val="left"/>
      <w:pPr>
        <w:ind w:left="720" w:hanging="360"/>
      </w:pPr>
    </w:lvl>
    <w:lvl w:ilvl="1" w:tplc="2916A41A">
      <w:start w:val="1"/>
      <w:numFmt w:val="lowerLetter"/>
      <w:lvlText w:val="%2."/>
      <w:lvlJc w:val="left"/>
      <w:pPr>
        <w:ind w:left="1440" w:hanging="360"/>
      </w:pPr>
    </w:lvl>
    <w:lvl w:ilvl="2" w:tplc="16B8133C">
      <w:start w:val="1"/>
      <w:numFmt w:val="lowerRoman"/>
      <w:lvlText w:val="%3."/>
      <w:lvlJc w:val="right"/>
      <w:pPr>
        <w:ind w:left="2160" w:hanging="180"/>
      </w:pPr>
    </w:lvl>
    <w:lvl w:ilvl="3" w:tplc="69B84D7C">
      <w:start w:val="1"/>
      <w:numFmt w:val="decimal"/>
      <w:lvlText w:val="%4."/>
      <w:lvlJc w:val="left"/>
      <w:pPr>
        <w:ind w:left="2880" w:hanging="360"/>
      </w:pPr>
    </w:lvl>
    <w:lvl w:ilvl="4" w:tplc="25B87146">
      <w:start w:val="1"/>
      <w:numFmt w:val="lowerLetter"/>
      <w:lvlText w:val="%5."/>
      <w:lvlJc w:val="left"/>
      <w:pPr>
        <w:ind w:left="3600" w:hanging="360"/>
      </w:pPr>
    </w:lvl>
    <w:lvl w:ilvl="5" w:tplc="E9C6F534">
      <w:start w:val="1"/>
      <w:numFmt w:val="lowerRoman"/>
      <w:lvlText w:val="%6."/>
      <w:lvlJc w:val="right"/>
      <w:pPr>
        <w:ind w:left="4320" w:hanging="180"/>
      </w:pPr>
    </w:lvl>
    <w:lvl w:ilvl="6" w:tplc="738AFD88">
      <w:start w:val="1"/>
      <w:numFmt w:val="decimal"/>
      <w:lvlText w:val="%7."/>
      <w:lvlJc w:val="left"/>
      <w:pPr>
        <w:ind w:left="5040" w:hanging="360"/>
      </w:pPr>
    </w:lvl>
    <w:lvl w:ilvl="7" w:tplc="FEC4329A">
      <w:start w:val="1"/>
      <w:numFmt w:val="lowerLetter"/>
      <w:lvlText w:val="%8."/>
      <w:lvlJc w:val="left"/>
      <w:pPr>
        <w:ind w:left="5760" w:hanging="360"/>
      </w:pPr>
    </w:lvl>
    <w:lvl w:ilvl="8" w:tplc="97AADAA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EED5C5"/>
    <w:multiLevelType w:val="hybridMultilevel"/>
    <w:tmpl w:val="59940DE8"/>
    <w:lvl w:ilvl="0" w:tplc="DD12AF24">
      <w:start w:val="1"/>
      <w:numFmt w:val="bullet"/>
      <w:lvlText w:val="·"/>
      <w:lvlJc w:val="left"/>
      <w:pPr>
        <w:ind w:left="1428" w:hanging="360"/>
      </w:pPr>
      <w:rPr>
        <w:rFonts w:ascii="Symbol" w:hAnsi="Symbol" w:hint="default"/>
      </w:rPr>
    </w:lvl>
    <w:lvl w:ilvl="1" w:tplc="633208C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828829B0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666DDDA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7A76A78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60A8933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044C8F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1566AD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FC8AC9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9391863"/>
    <w:multiLevelType w:val="hybridMultilevel"/>
    <w:tmpl w:val="E59E7964"/>
    <w:lvl w:ilvl="0" w:tplc="745A4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092E0">
      <w:start w:val="1"/>
      <w:numFmt w:val="bullet"/>
      <w:lvlText w:val="·"/>
      <w:lvlJc w:val="left"/>
      <w:pPr>
        <w:ind w:left="1440" w:hanging="360"/>
      </w:pPr>
      <w:rPr>
        <w:rFonts w:ascii="Symbol" w:hAnsi="Symbol" w:hint="default"/>
      </w:rPr>
    </w:lvl>
    <w:lvl w:ilvl="2" w:tplc="1DD2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694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41D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D64FD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BE7F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E2BE3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DF8AD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6703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89344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6475275">
    <w:abstractNumId w:val="1"/>
  </w:num>
  <w:num w:numId="4" w16cid:durableId="1287345212">
    <w:abstractNumId w:val="3"/>
  </w:num>
  <w:num w:numId="5" w16cid:durableId="18103666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1236977">
    <w:abstractNumId w:val="6"/>
  </w:num>
  <w:num w:numId="7" w16cid:durableId="5664278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887"/>
    <w:rsid w:val="00012286"/>
    <w:rsid w:val="000704FC"/>
    <w:rsid w:val="00071CCC"/>
    <w:rsid w:val="00091E19"/>
    <w:rsid w:val="000B40C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2EED"/>
    <w:rsid w:val="00315A4A"/>
    <w:rsid w:val="004B7300"/>
    <w:rsid w:val="004C6753"/>
    <w:rsid w:val="00526887"/>
    <w:rsid w:val="00595C87"/>
    <w:rsid w:val="005A2FC1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08E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34590"/>
  <w15:chartTrackingRefBased/>
  <w15:docId w15:val="{24623E82-9623-4325-9E00-2BAEE591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2EE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D2EED"/>
    <w:pPr>
      <w:ind w:left="720"/>
      <w:contextualSpacing/>
    </w:pPr>
  </w:style>
  <w:style w:type="table" w:styleId="Tabela-Siatka">
    <w:name w:val="Table Grid"/>
    <w:basedOn w:val="Standardowy"/>
    <w:rsid w:val="002D2EE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4450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2023-06-13T12:47:00Z</cp:lastPrinted>
  <dcterms:created xsi:type="dcterms:W3CDTF">2023-06-13T12:47:00Z</dcterms:created>
  <dcterms:modified xsi:type="dcterms:W3CDTF">2023-06-13T12:47:00Z</dcterms:modified>
</cp:coreProperties>
</file>