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DF4A1" w14:textId="77777777" w:rsidR="00FB7F50" w:rsidRPr="002245BE" w:rsidRDefault="002540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5408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5408B">
        <w:rPr>
          <w:sz w:val="22"/>
          <w:szCs w:val="22"/>
        </w:rPr>
        <w:t>2023-06-13</w:t>
      </w:r>
    </w:p>
    <w:p w14:paraId="417EA9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059544" w14:textId="77777777" w:rsidR="00D563A7" w:rsidRDefault="0025408B" w:rsidP="00FB7F50">
      <w:pPr>
        <w:spacing w:after="40"/>
        <w:rPr>
          <w:b/>
          <w:bCs/>
          <w:sz w:val="22"/>
          <w:szCs w:val="22"/>
        </w:rPr>
      </w:pPr>
      <w:r w:rsidRPr="0025408B">
        <w:rPr>
          <w:b/>
          <w:bCs/>
          <w:sz w:val="22"/>
          <w:szCs w:val="22"/>
        </w:rPr>
        <w:t xml:space="preserve">Szpital Specjalistyczny im. Stefana Żeromskiego </w:t>
      </w:r>
    </w:p>
    <w:p w14:paraId="4707D87A" w14:textId="77777777" w:rsidR="00D563A7" w:rsidRDefault="0025408B" w:rsidP="00FB7F50">
      <w:pPr>
        <w:spacing w:after="40"/>
        <w:rPr>
          <w:b/>
          <w:bCs/>
          <w:sz w:val="22"/>
          <w:szCs w:val="22"/>
        </w:rPr>
      </w:pPr>
      <w:r w:rsidRPr="0025408B">
        <w:rPr>
          <w:b/>
          <w:bCs/>
          <w:sz w:val="22"/>
          <w:szCs w:val="22"/>
        </w:rPr>
        <w:t xml:space="preserve">SP ZOZ w Krakowie </w:t>
      </w:r>
    </w:p>
    <w:p w14:paraId="33363B0C" w14:textId="153C57FA" w:rsidR="00FB7F50" w:rsidRPr="002245BE" w:rsidRDefault="0025408B" w:rsidP="00FB7F50">
      <w:pPr>
        <w:spacing w:after="40"/>
        <w:rPr>
          <w:b/>
          <w:bCs/>
          <w:sz w:val="22"/>
          <w:szCs w:val="22"/>
        </w:rPr>
      </w:pPr>
      <w:r w:rsidRPr="0025408B">
        <w:rPr>
          <w:b/>
          <w:bCs/>
          <w:sz w:val="22"/>
          <w:szCs w:val="22"/>
        </w:rPr>
        <w:t>Sekcja Zamówień Publicznych</w:t>
      </w:r>
    </w:p>
    <w:p w14:paraId="428418A5" w14:textId="77777777" w:rsidR="00FB7F50" w:rsidRPr="002245BE" w:rsidRDefault="0025408B" w:rsidP="00FB7F50">
      <w:pPr>
        <w:rPr>
          <w:sz w:val="22"/>
          <w:szCs w:val="22"/>
        </w:rPr>
      </w:pPr>
      <w:r w:rsidRPr="0025408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5408B">
        <w:rPr>
          <w:sz w:val="22"/>
          <w:szCs w:val="22"/>
        </w:rPr>
        <w:t>66</w:t>
      </w:r>
    </w:p>
    <w:p w14:paraId="60B25140" w14:textId="77777777" w:rsidR="00FB7F50" w:rsidRPr="002245BE" w:rsidRDefault="0025408B" w:rsidP="00FB7F50">
      <w:pPr>
        <w:rPr>
          <w:sz w:val="22"/>
          <w:szCs w:val="22"/>
        </w:rPr>
      </w:pPr>
      <w:r w:rsidRPr="0025408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5408B">
        <w:rPr>
          <w:sz w:val="22"/>
          <w:szCs w:val="22"/>
        </w:rPr>
        <w:t>Kraków</w:t>
      </w:r>
    </w:p>
    <w:p w14:paraId="33E3DFE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810E6E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B77D54F" w14:textId="77777777" w:rsidR="00FB7F50" w:rsidRPr="002245BE" w:rsidRDefault="00FB7F50" w:rsidP="00FB7F50">
      <w:pPr>
        <w:rPr>
          <w:sz w:val="22"/>
          <w:szCs w:val="22"/>
        </w:rPr>
      </w:pPr>
    </w:p>
    <w:p w14:paraId="4F3F0EEA" w14:textId="77777777" w:rsidR="00FB7F50" w:rsidRPr="002245BE" w:rsidRDefault="00FB7F50" w:rsidP="00FB7F50">
      <w:pPr>
        <w:rPr>
          <w:sz w:val="22"/>
          <w:szCs w:val="22"/>
        </w:rPr>
      </w:pPr>
    </w:p>
    <w:p w14:paraId="412C1155" w14:textId="406DE1F6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5408B" w:rsidRPr="0025408B">
        <w:rPr>
          <w:bCs/>
          <w:sz w:val="22"/>
          <w:szCs w:val="22"/>
        </w:rPr>
        <w:t>SZP-271-14</w:t>
      </w:r>
      <w:r w:rsidR="00D563A7">
        <w:rPr>
          <w:bCs/>
          <w:sz w:val="22"/>
          <w:szCs w:val="22"/>
        </w:rPr>
        <w:t>/</w:t>
      </w:r>
      <w:r w:rsidR="0025408B" w:rsidRPr="0025408B">
        <w:rPr>
          <w:bCs/>
          <w:sz w:val="22"/>
          <w:szCs w:val="22"/>
        </w:rPr>
        <w:t>23</w:t>
      </w:r>
      <w:r w:rsidR="00D563A7">
        <w:rPr>
          <w:bCs/>
          <w:sz w:val="22"/>
          <w:szCs w:val="22"/>
        </w:rPr>
        <w:t>-340.IW</w:t>
      </w:r>
    </w:p>
    <w:p w14:paraId="52A1BA0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16B6C33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122B47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B71640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81799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5408B" w:rsidRPr="00607F9B" w14:paraId="0DB4E06C" w14:textId="77777777" w:rsidTr="00D052AA">
        <w:trPr>
          <w:trHeight w:val="638"/>
        </w:trPr>
        <w:tc>
          <w:tcPr>
            <w:tcW w:w="959" w:type="dxa"/>
            <w:shd w:val="clear" w:color="auto" w:fill="auto"/>
          </w:tcPr>
          <w:p w14:paraId="6C618F6A" w14:textId="77777777" w:rsidR="0025408B" w:rsidRPr="00607F9B" w:rsidRDefault="0025408B" w:rsidP="00D052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C7D149" w14:textId="77777777" w:rsidR="0025408B" w:rsidRPr="00607F9B" w:rsidRDefault="0025408B" w:rsidP="00D052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408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408B">
              <w:rPr>
                <w:b/>
                <w:bCs/>
                <w:sz w:val="22"/>
                <w:szCs w:val="22"/>
              </w:rPr>
              <w:t>Usługi serwisowe okresowych przeglądów technicznych, konserwacji oraz napraw pogwarancyjnych aparatury i sprzętu medycznego (producent Drager)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408B">
              <w:rPr>
                <w:b/>
                <w:sz w:val="22"/>
                <w:szCs w:val="22"/>
              </w:rPr>
              <w:t>SZP-271-14-2023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124F4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5408B" w:rsidRPr="0025408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5408B" w:rsidRPr="0025408B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408B" w14:paraId="6282E76E" w14:textId="77777777" w:rsidTr="00D052AA">
        <w:trPr>
          <w:cantSplit/>
        </w:trPr>
        <w:tc>
          <w:tcPr>
            <w:tcW w:w="10150" w:type="dxa"/>
          </w:tcPr>
          <w:p w14:paraId="2C78FC10" w14:textId="77777777" w:rsidR="0025408B" w:rsidRPr="00D26ED6" w:rsidRDefault="0025408B" w:rsidP="00D052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5408B">
              <w:rPr>
                <w:b/>
                <w:sz w:val="22"/>
                <w:szCs w:val="22"/>
              </w:rPr>
              <w:t>Dräger Polska sp. z o.o.</w:t>
            </w:r>
          </w:p>
          <w:p w14:paraId="386AC98E" w14:textId="77777777" w:rsidR="0025408B" w:rsidRPr="009F0E5C" w:rsidRDefault="0025408B" w:rsidP="00D052AA">
            <w:pPr>
              <w:jc w:val="both"/>
              <w:rPr>
                <w:bCs/>
                <w:sz w:val="22"/>
                <w:szCs w:val="22"/>
              </w:rPr>
            </w:pPr>
            <w:r w:rsidRPr="0025408B">
              <w:rPr>
                <w:bCs/>
                <w:sz w:val="22"/>
                <w:szCs w:val="22"/>
              </w:rPr>
              <w:t>Posag 7 Panien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08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C31AF5" w14:textId="77777777" w:rsidR="0025408B" w:rsidRPr="009F0E5C" w:rsidRDefault="0025408B" w:rsidP="00D052AA">
            <w:pPr>
              <w:jc w:val="both"/>
              <w:rPr>
                <w:bCs/>
                <w:sz w:val="22"/>
                <w:szCs w:val="22"/>
              </w:rPr>
            </w:pPr>
            <w:r w:rsidRPr="0025408B">
              <w:rPr>
                <w:bCs/>
                <w:sz w:val="22"/>
                <w:szCs w:val="22"/>
              </w:rPr>
              <w:t>02-495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08B">
              <w:rPr>
                <w:bCs/>
                <w:sz w:val="22"/>
                <w:szCs w:val="22"/>
              </w:rPr>
              <w:t>Warszawa</w:t>
            </w:r>
          </w:p>
          <w:p w14:paraId="1EEE290F" w14:textId="77777777" w:rsidR="0025408B" w:rsidRPr="00D26ED6" w:rsidRDefault="0025408B" w:rsidP="00D052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A9E843" w14:textId="5CF28444" w:rsidR="0025408B" w:rsidRPr="00D26ED6" w:rsidRDefault="0025408B" w:rsidP="00D052A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5408B">
              <w:rPr>
                <w:sz w:val="22"/>
                <w:szCs w:val="22"/>
              </w:rPr>
              <w:t>Usługi serwisowe okresowych przeglądów technicznych, konserwacji oraz napraw pogwarancyjnych aparatury i sprzętu medycznego (producent Drager)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408B">
              <w:rPr>
                <w:b/>
                <w:sz w:val="22"/>
                <w:szCs w:val="22"/>
              </w:rPr>
              <w:t>1 736 089.9</w:t>
            </w:r>
            <w:r w:rsidR="00D563A7">
              <w:rPr>
                <w:b/>
                <w:sz w:val="22"/>
                <w:szCs w:val="22"/>
              </w:rPr>
              <w:t>2</w:t>
            </w:r>
            <w:r w:rsidRPr="0025408B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401493" w14:textId="77777777" w:rsidR="0025408B" w:rsidRPr="00D26ED6" w:rsidRDefault="0025408B" w:rsidP="00D052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623B1E" w14:textId="77777777" w:rsidR="0025408B" w:rsidRDefault="0025408B" w:rsidP="00D052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408B">
              <w:t>Oferta spełnia warunki zawarte w SWZ, w ustawie Prawo zamówień publicznych  oraz jest najkorzystniejsza w kryteriach określonych w SWZ</w:t>
            </w:r>
          </w:p>
        </w:tc>
      </w:tr>
    </w:tbl>
    <w:p w14:paraId="52F558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851"/>
      </w:tblGrid>
      <w:tr w:rsidR="00D563A7" w:rsidRPr="008567C7" w14:paraId="42CAD9A7" w14:textId="77777777" w:rsidTr="00D563A7">
        <w:trPr>
          <w:trHeight w:val="510"/>
        </w:trPr>
        <w:tc>
          <w:tcPr>
            <w:tcW w:w="709" w:type="dxa"/>
            <w:vAlign w:val="center"/>
          </w:tcPr>
          <w:p w14:paraId="2955E105" w14:textId="77777777" w:rsidR="00D563A7" w:rsidRPr="008567C7" w:rsidRDefault="00D563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EA6500F" w14:textId="77777777" w:rsidR="00D563A7" w:rsidRPr="008567C7" w:rsidRDefault="00D563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D5A4816" w14:textId="77777777" w:rsidR="00D563A7" w:rsidRPr="008567C7" w:rsidRDefault="00D563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B8C3866" w14:textId="77777777" w:rsidR="00D563A7" w:rsidRPr="008567C7" w:rsidRDefault="00D563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wymienione części</w:t>
            </w:r>
          </w:p>
        </w:tc>
        <w:tc>
          <w:tcPr>
            <w:tcW w:w="1134" w:type="dxa"/>
            <w:vAlign w:val="center"/>
          </w:tcPr>
          <w:p w14:paraId="4D5C9B0A" w14:textId="77777777" w:rsidR="00D563A7" w:rsidRPr="008567C7" w:rsidRDefault="00D563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851" w:type="dxa"/>
            <w:vAlign w:val="center"/>
          </w:tcPr>
          <w:p w14:paraId="60F56FB2" w14:textId="77777777" w:rsidR="00D563A7" w:rsidRPr="008567C7" w:rsidRDefault="00D563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563A7" w:rsidRPr="008567C7" w14:paraId="177570E5" w14:textId="77777777" w:rsidTr="00D563A7">
        <w:tc>
          <w:tcPr>
            <w:tcW w:w="709" w:type="dxa"/>
            <w:vAlign w:val="center"/>
          </w:tcPr>
          <w:p w14:paraId="7B0CBB46" w14:textId="77777777" w:rsidR="00D563A7" w:rsidRPr="008567C7" w:rsidRDefault="00D563A7" w:rsidP="00D052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14:paraId="327963F1" w14:textId="77777777" w:rsidR="00D563A7" w:rsidRPr="002B6761" w:rsidRDefault="00D563A7" w:rsidP="00D052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/>
                <w:sz w:val="18"/>
                <w:szCs w:val="18"/>
              </w:rPr>
              <w:t>Dräger Polska sp. z o.o.</w:t>
            </w:r>
          </w:p>
          <w:p w14:paraId="75FBE399" w14:textId="77777777" w:rsidR="00D563A7" w:rsidRPr="008567C7" w:rsidRDefault="00D563A7" w:rsidP="00D052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Posag 7 Panien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57569F" w14:textId="77777777" w:rsidR="00D563A7" w:rsidRPr="001B7815" w:rsidRDefault="00D563A7" w:rsidP="00D052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08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0A2FD49" w14:textId="77777777" w:rsidR="00D563A7" w:rsidRPr="008567C7" w:rsidRDefault="00D563A7" w:rsidP="00D052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7DBA619" w14:textId="5EC91B9D" w:rsidR="00D563A7" w:rsidRPr="008567C7" w:rsidRDefault="00D563A7" w:rsidP="00D052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507FD8FC" w14:textId="643539FD" w:rsidR="00D563A7" w:rsidRPr="008567C7" w:rsidRDefault="00D563A7" w:rsidP="00D052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vAlign w:val="center"/>
          </w:tcPr>
          <w:p w14:paraId="714C4EBC" w14:textId="0B7C765A" w:rsidR="00D563A7" w:rsidRPr="008567C7" w:rsidRDefault="00D563A7" w:rsidP="00D052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25408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0F78B89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F05FF21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4196E13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5408B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3EA0CDFB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A0AF26C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102E3B6" w14:textId="7E9582A9" w:rsidR="00B464D3" w:rsidRDefault="00B464D3" w:rsidP="00323670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8C2825B" w14:textId="74407974" w:rsidR="00323670" w:rsidRDefault="00323670" w:rsidP="00323670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8804954" w14:textId="02C1D96B" w:rsidR="00323670" w:rsidRPr="004229DE" w:rsidRDefault="00323670" w:rsidP="00323670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Gołąb-Bełtowicz</w:t>
      </w:r>
    </w:p>
    <w:bookmarkEnd w:id="0"/>
    <w:p w14:paraId="0A64A23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4B312" w14:textId="77777777" w:rsidR="009C38B4" w:rsidRDefault="009C38B4">
      <w:r>
        <w:separator/>
      </w:r>
    </w:p>
  </w:endnote>
  <w:endnote w:type="continuationSeparator" w:id="0">
    <w:p w14:paraId="58B8E524" w14:textId="77777777" w:rsidR="009C38B4" w:rsidRDefault="009C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1B5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69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830D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9F35A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DA6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AD7A3" w14:textId="77777777" w:rsidR="009C38B4" w:rsidRDefault="009C38B4">
      <w:r>
        <w:separator/>
      </w:r>
    </w:p>
  </w:footnote>
  <w:footnote w:type="continuationSeparator" w:id="0">
    <w:p w14:paraId="2BC5CB1D" w14:textId="77777777" w:rsidR="009C38B4" w:rsidRDefault="009C3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07B6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847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4C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5F4"/>
    <w:rsid w:val="00022322"/>
    <w:rsid w:val="00042497"/>
    <w:rsid w:val="000C1E6F"/>
    <w:rsid w:val="000E4E56"/>
    <w:rsid w:val="00165B4E"/>
    <w:rsid w:val="001A1468"/>
    <w:rsid w:val="001B7815"/>
    <w:rsid w:val="0025408B"/>
    <w:rsid w:val="002B1E4F"/>
    <w:rsid w:val="002B6761"/>
    <w:rsid w:val="0032367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38B4"/>
    <w:rsid w:val="009F0E5C"/>
    <w:rsid w:val="00A029B8"/>
    <w:rsid w:val="00AA02AC"/>
    <w:rsid w:val="00AD65F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3A7"/>
    <w:rsid w:val="00D8427E"/>
    <w:rsid w:val="00E30B2D"/>
    <w:rsid w:val="00E62859"/>
    <w:rsid w:val="00E85D70"/>
    <w:rsid w:val="00F33C66"/>
    <w:rsid w:val="00F77AD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F845F"/>
  <w15:chartTrackingRefBased/>
  <w15:docId w15:val="{E69B1850-D6B4-4EB7-A249-8C5B5942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2023-06-13T09:52:00Z</cp:lastPrinted>
  <dcterms:created xsi:type="dcterms:W3CDTF">2023-06-13T09:52:00Z</dcterms:created>
  <dcterms:modified xsi:type="dcterms:W3CDTF">2023-06-13T09:53:00Z</dcterms:modified>
</cp:coreProperties>
</file>