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E0F46" w14:textId="02F05BFB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C7B5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0C2CC80F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039096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7CCE999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1CE8150C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E7C2E53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D09EC23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0B4C738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24B7448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23B8A5D4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281B" w:rsidRPr="00C14101" w14:paraId="4EFB60FE" w14:textId="77777777" w:rsidTr="00BD164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BE8E48" w14:textId="77777777" w:rsidR="00AC281B" w:rsidRPr="00C14101" w:rsidRDefault="00AC281B" w:rsidP="00BD164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2654FF4" w14:textId="58D9923E" w:rsidR="00AC281B" w:rsidRPr="00C14101" w:rsidRDefault="00AC281B" w:rsidP="00BD164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C281B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AC281B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AC281B">
              <w:rPr>
                <w:rFonts w:ascii="Arial" w:eastAsia="Times New Roman" w:hAnsi="Arial" w:cs="Arial"/>
                <w:lang w:eastAsia="pl-PL"/>
              </w:rPr>
              <w:t>. Dz. U. z 2022</w:t>
            </w:r>
            <w:r w:rsidR="001C7B5E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AC281B">
              <w:rPr>
                <w:rFonts w:ascii="Arial" w:eastAsia="Times New Roman" w:hAnsi="Arial" w:cs="Arial"/>
                <w:lang w:eastAsia="pl-PL"/>
              </w:rPr>
              <w:t>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3B8F76A" w14:textId="77777777" w:rsidR="00AC281B" w:rsidRPr="00C14101" w:rsidRDefault="00AC281B" w:rsidP="00BD16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9F88B0D" w14:textId="77777777" w:rsidR="00AC281B" w:rsidRPr="00C14101" w:rsidRDefault="00AC281B" w:rsidP="00BD16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CC4C013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43095D8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956394B" w14:textId="77777777" w:rsidR="00BC121E" w:rsidRPr="00C14101" w:rsidRDefault="00AC281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C281B">
        <w:rPr>
          <w:rFonts w:ascii="Arial" w:eastAsia="Times New Roman" w:hAnsi="Arial" w:cs="Arial"/>
          <w:b/>
          <w:sz w:val="24"/>
          <w:szCs w:val="24"/>
          <w:lang w:eastAsia="pl-PL"/>
        </w:rPr>
        <w:t>Zakup i dostawa gazów medycznych wraz z dzierżawą zbiorników i butli</w:t>
      </w:r>
    </w:p>
    <w:p w14:paraId="5BE0DAFF" w14:textId="0EF00261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</w:t>
      </w:r>
      <w:r w:rsidR="001C7B5E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prawy: </w:t>
      </w:r>
      <w:r w:rsidR="00AC281B" w:rsidRPr="00AC281B">
        <w:rPr>
          <w:rFonts w:ascii="Arial" w:eastAsia="Times New Roman" w:hAnsi="Arial" w:cs="Arial"/>
          <w:b/>
          <w:sz w:val="24"/>
          <w:szCs w:val="24"/>
          <w:lang w:eastAsia="pl-PL"/>
        </w:rPr>
        <w:t>ZP/28/2023</w:t>
      </w:r>
    </w:p>
    <w:p w14:paraId="5B275863" w14:textId="2F7A07BF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AC281B" w:rsidRPr="00AC281B">
        <w:rPr>
          <w:rFonts w:ascii="Arial" w:eastAsia="Times New Roman" w:hAnsi="Arial" w:cs="Arial"/>
          <w:b/>
          <w:sz w:val="24"/>
          <w:szCs w:val="24"/>
          <w:lang w:eastAsia="pl-PL"/>
        </w:rPr>
        <w:t>Szpital Miejski Specjalistyczny im. Gabriela Narutowicza w</w:t>
      </w:r>
      <w:r w:rsidR="001C7B5E">
        <w:rPr>
          <w:rFonts w:ascii="Arial" w:eastAsia="Times New Roman" w:hAnsi="Arial" w:cs="Arial"/>
          <w:b/>
          <w:sz w:val="24"/>
          <w:szCs w:val="24"/>
          <w:lang w:eastAsia="pl-PL"/>
        </w:rPr>
        <w:t> </w:t>
      </w:r>
      <w:r w:rsidR="00AC281B" w:rsidRPr="00AC281B">
        <w:rPr>
          <w:rFonts w:ascii="Arial" w:eastAsia="Times New Roman" w:hAnsi="Arial" w:cs="Arial"/>
          <w:b/>
          <w:sz w:val="24"/>
          <w:szCs w:val="24"/>
          <w:lang w:eastAsia="pl-PL"/>
        </w:rPr>
        <w:t>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F76C062" w14:textId="59069C6E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4ADF4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366EC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9BF3116" w14:textId="7DD8E418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08121EF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366EC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postępowaniu.</w:t>
      </w:r>
    </w:p>
    <w:p w14:paraId="16CB0FC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F5CFE0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8352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20E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50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6FD028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A122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6A8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FA1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268AEA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85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4A4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FB6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34637D" w14:textId="77777777" w:rsidR="001C7B5E" w:rsidRDefault="001C7B5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55012FC2" w14:textId="7787EA4C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2991FF51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0FC981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563D078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283ECD" w14:textId="77777777" w:rsidTr="00620E37">
        <w:tc>
          <w:tcPr>
            <w:tcW w:w="2660" w:type="dxa"/>
            <w:shd w:val="clear" w:color="auto" w:fill="auto"/>
          </w:tcPr>
          <w:p w14:paraId="7141802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78DF56D3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2B12CF12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B9EA71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07D67C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6046876" w14:textId="77777777" w:rsidR="00BC121E" w:rsidRPr="00C14101" w:rsidRDefault="00AC281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CFE0056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475FB01E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3CF456AD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95B6A" w14:textId="77777777" w:rsidR="00350F0F" w:rsidRDefault="00350F0F">
      <w:r>
        <w:separator/>
      </w:r>
    </w:p>
  </w:endnote>
  <w:endnote w:type="continuationSeparator" w:id="0">
    <w:p w14:paraId="5B6F5C07" w14:textId="77777777" w:rsidR="00350F0F" w:rsidRDefault="00350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C9C8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FD25B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334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9BBBC16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068204DD">
        <v:line id="_x0000_s1025" style="position:absolute;left:0;text-align:left;z-index:251657728" from="-3.85pt,8.7pt" to="455.15pt,8.7pt"/>
      </w:pict>
    </w:r>
  </w:p>
  <w:p w14:paraId="722B680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12524" w14:textId="77777777" w:rsidR="00AC281B" w:rsidRDefault="00AC28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060D9" w14:textId="77777777" w:rsidR="00350F0F" w:rsidRDefault="00350F0F">
      <w:r>
        <w:separator/>
      </w:r>
    </w:p>
  </w:footnote>
  <w:footnote w:type="continuationSeparator" w:id="0">
    <w:p w14:paraId="0C46EE74" w14:textId="77777777" w:rsidR="00350F0F" w:rsidRDefault="00350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7C181" w14:textId="77777777" w:rsidR="00AC281B" w:rsidRDefault="00AC28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C9902" w14:textId="77777777" w:rsidR="00AC281B" w:rsidRDefault="00AC28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DFE83" w14:textId="77777777" w:rsidR="00AC281B" w:rsidRDefault="00AC2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7841364">
    <w:abstractNumId w:val="13"/>
  </w:num>
  <w:num w:numId="2" w16cid:durableId="484707866">
    <w:abstractNumId w:val="0"/>
  </w:num>
  <w:num w:numId="3" w16cid:durableId="674112658">
    <w:abstractNumId w:val="11"/>
  </w:num>
  <w:num w:numId="4" w16cid:durableId="663119843">
    <w:abstractNumId w:val="8"/>
  </w:num>
  <w:num w:numId="5" w16cid:durableId="1077360514">
    <w:abstractNumId w:val="7"/>
  </w:num>
  <w:num w:numId="6" w16cid:durableId="1164465921">
    <w:abstractNumId w:val="1"/>
  </w:num>
  <w:num w:numId="7" w16cid:durableId="289630474">
    <w:abstractNumId w:val="6"/>
  </w:num>
  <w:num w:numId="8" w16cid:durableId="2019655443">
    <w:abstractNumId w:val="3"/>
  </w:num>
  <w:num w:numId="9" w16cid:durableId="1116829784">
    <w:abstractNumId w:val="2"/>
  </w:num>
  <w:num w:numId="10" w16cid:durableId="349138130">
    <w:abstractNumId w:val="5"/>
  </w:num>
  <w:num w:numId="11" w16cid:durableId="2017031419">
    <w:abstractNumId w:val="10"/>
  </w:num>
  <w:num w:numId="12" w16cid:durableId="35085088">
    <w:abstractNumId w:val="4"/>
  </w:num>
  <w:num w:numId="13" w16cid:durableId="859856986">
    <w:abstractNumId w:val="9"/>
  </w:num>
  <w:num w:numId="14" w16cid:durableId="9597285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F0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C7B5E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0F0F"/>
    <w:rsid w:val="00360BC3"/>
    <w:rsid w:val="00366EC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281B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4614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86C53"/>
  <w15:chartTrackingRefBased/>
  <w15:docId w15:val="{A0DB62D6-CA3A-4E6F-950D-24FE297E6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2023-05-17T07:18:00Z</cp:lastPrinted>
  <dcterms:created xsi:type="dcterms:W3CDTF">2023-05-17T07:15:00Z</dcterms:created>
  <dcterms:modified xsi:type="dcterms:W3CDTF">2023-05-17T07:18:00Z</dcterms:modified>
</cp:coreProperties>
</file>