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4DEDB" w14:textId="75091A1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766764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D3C82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22E4A11" w14:textId="4185FEDC" w:rsidR="008D2AB8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441D7B55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3A114CC3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44BAA95C" w14:textId="77777777" w:rsidR="00DA17BB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48000411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43A8CB41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3D8A569A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7F29318D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6A5EE5BB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55A02C58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7CD21E02" w14:textId="77777777" w:rsidR="00DA17BB" w:rsidRPr="00543892" w:rsidRDefault="00DA17BB" w:rsidP="00DA17BB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271C9632" w14:textId="77777777" w:rsidR="00AE44FA" w:rsidRPr="0022732C" w:rsidRDefault="00AE44FA" w:rsidP="008D2AB8">
      <w:pPr>
        <w:tabs>
          <w:tab w:val="right" w:pos="9000"/>
        </w:tabs>
        <w:spacing w:line="360" w:lineRule="auto"/>
        <w:rPr>
          <w:sz w:val="22"/>
        </w:rPr>
      </w:pPr>
    </w:p>
    <w:p w14:paraId="34DC414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0C0DEC5" w14:textId="77777777" w:rsidR="003D203C" w:rsidRPr="003D203C" w:rsidRDefault="003D203C" w:rsidP="008D2AB8">
      <w:pPr>
        <w:ind w:right="-110"/>
        <w:rPr>
          <w:b/>
        </w:rPr>
      </w:pPr>
      <w:r w:rsidRPr="003D203C">
        <w:rPr>
          <w:b/>
        </w:rPr>
        <w:t>Akademia Górniczo - Hutnicza</w:t>
      </w:r>
    </w:p>
    <w:p w14:paraId="022ED1DC" w14:textId="77777777" w:rsidR="003D203C" w:rsidRPr="003D203C" w:rsidRDefault="003D203C" w:rsidP="008D2AB8">
      <w:pPr>
        <w:ind w:right="-110"/>
        <w:rPr>
          <w:b/>
        </w:rPr>
      </w:pPr>
      <w:r w:rsidRPr="003D203C">
        <w:rPr>
          <w:b/>
        </w:rPr>
        <w:t>im. Stanisława Staszica w Krakowie</w:t>
      </w:r>
    </w:p>
    <w:p w14:paraId="5935916E" w14:textId="77777777" w:rsidR="008D2AB8" w:rsidRDefault="003D203C" w:rsidP="008D2AB8">
      <w:pPr>
        <w:ind w:right="-110"/>
        <w:rPr>
          <w:b/>
        </w:rPr>
      </w:pPr>
      <w:r w:rsidRPr="003D203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7190A40" w14:textId="77777777" w:rsidR="008D2AB8" w:rsidRDefault="003D203C" w:rsidP="008D2AB8">
      <w:pPr>
        <w:ind w:right="-110"/>
        <w:rPr>
          <w:b/>
        </w:rPr>
      </w:pPr>
      <w:r w:rsidRPr="003D203C">
        <w:rPr>
          <w:b/>
        </w:rPr>
        <w:t>Al. Mickiewicza</w:t>
      </w:r>
      <w:r w:rsidR="008D2AB8">
        <w:rPr>
          <w:b/>
        </w:rPr>
        <w:t xml:space="preserve"> </w:t>
      </w:r>
      <w:r w:rsidRPr="003D203C">
        <w:rPr>
          <w:b/>
        </w:rPr>
        <w:t>30</w:t>
      </w:r>
      <w:r w:rsidR="008D2AB8">
        <w:rPr>
          <w:b/>
        </w:rPr>
        <w:t xml:space="preserve"> </w:t>
      </w:r>
    </w:p>
    <w:p w14:paraId="16AB3050" w14:textId="77777777" w:rsidR="008D2AB8" w:rsidRDefault="003D203C" w:rsidP="008D2AB8">
      <w:pPr>
        <w:rPr>
          <w:b/>
        </w:rPr>
      </w:pPr>
      <w:r w:rsidRPr="003D203C">
        <w:rPr>
          <w:b/>
        </w:rPr>
        <w:t>30-059</w:t>
      </w:r>
      <w:r w:rsidR="008D2AB8">
        <w:rPr>
          <w:b/>
        </w:rPr>
        <w:t xml:space="preserve"> </w:t>
      </w:r>
      <w:r w:rsidRPr="003D203C">
        <w:rPr>
          <w:b/>
        </w:rPr>
        <w:t>Kraków</w:t>
      </w:r>
      <w:r w:rsidR="008D2AB8">
        <w:rPr>
          <w:b/>
        </w:rPr>
        <w:t xml:space="preserve">,  </w:t>
      </w:r>
    </w:p>
    <w:p w14:paraId="406938AA" w14:textId="77777777" w:rsidR="008D2AB8" w:rsidRDefault="008D2AB8" w:rsidP="008D2AB8">
      <w:pPr>
        <w:ind w:firstLine="3969"/>
        <w:rPr>
          <w:b/>
        </w:rPr>
      </w:pPr>
    </w:p>
    <w:p w14:paraId="1FAFB62A" w14:textId="27E7433C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A325D" w:rsidRPr="009A325D">
        <w:rPr>
          <w:b/>
        </w:rPr>
        <w:t>dostawa rolet okiennych 26 szt. oraz żaluzji pionowych 26 szt. dla WEAIiIB - KC-zp.272-321/23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AE44FA">
        <w:t xml:space="preserve"> </w:t>
      </w:r>
      <w:r>
        <w:t>warunków zamówienia.</w:t>
      </w:r>
    </w:p>
    <w:p w14:paraId="5FB4736C" w14:textId="77777777" w:rsidR="002D0FEB" w:rsidRDefault="002D0FEB" w:rsidP="008D2AB8">
      <w:pPr>
        <w:widowControl w:val="0"/>
        <w:ind w:right="1"/>
        <w:jc w:val="both"/>
      </w:pPr>
    </w:p>
    <w:tbl>
      <w:tblPr>
        <w:tblW w:w="906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6"/>
        <w:gridCol w:w="3417"/>
        <w:gridCol w:w="1276"/>
        <w:gridCol w:w="708"/>
        <w:gridCol w:w="863"/>
        <w:gridCol w:w="555"/>
        <w:gridCol w:w="1417"/>
      </w:tblGrid>
      <w:tr w:rsidR="002D0FEB" w:rsidRPr="00E21C5B" w14:paraId="068B813F" w14:textId="77777777" w:rsidTr="009A325D">
        <w:trPr>
          <w:trHeight w:val="885"/>
        </w:trPr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70D19" w14:textId="77777777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3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E2F75" w14:textId="77777777" w:rsidR="002D0FEB" w:rsidRPr="00E21C5B" w:rsidRDefault="002D0FEB" w:rsidP="00A82D2D">
            <w:pPr>
              <w:ind w:left="-24" w:firstLine="24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ELEMENT DOSTAWY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F57E5" w14:textId="20EF221F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Producent</w:t>
            </w:r>
            <w:r>
              <w:rPr>
                <w:b/>
                <w:bCs/>
                <w:color w:val="000000"/>
                <w:sz w:val="20"/>
                <w:szCs w:val="20"/>
              </w:rPr>
              <w:t>/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  <w:r w:rsidRPr="00E21C5B">
              <w:rPr>
                <w:b/>
                <w:bCs/>
                <w:color w:val="000000"/>
                <w:sz w:val="20"/>
                <w:szCs w:val="20"/>
              </w:rPr>
              <w:t>Model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BD577" w14:textId="77777777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917F1" w14:textId="0E6A28CA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Wartość zł</w:t>
            </w:r>
            <w:r w:rsidR="009A325D">
              <w:rPr>
                <w:b/>
                <w:bCs/>
                <w:color w:val="000000"/>
                <w:sz w:val="20"/>
                <w:szCs w:val="20"/>
              </w:rPr>
              <w:t>.</w:t>
            </w:r>
            <w:r w:rsidRPr="00E21C5B">
              <w:rPr>
                <w:b/>
                <w:bCs/>
                <w:color w:val="000000"/>
                <w:sz w:val="20"/>
                <w:szCs w:val="20"/>
              </w:rPr>
              <w:t xml:space="preserve"> NETTO</w:t>
            </w:r>
          </w:p>
        </w:tc>
        <w:tc>
          <w:tcPr>
            <w:tcW w:w="5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826A3" w14:textId="6A59B463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 xml:space="preserve"> VAT zł</w:t>
            </w:r>
            <w:r w:rsidR="009A325D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9EE387" w14:textId="411324F6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Wartość zł BRUTTO</w:t>
            </w:r>
          </w:p>
        </w:tc>
      </w:tr>
      <w:tr w:rsidR="002D0FEB" w:rsidRPr="00E21C5B" w14:paraId="45DEF644" w14:textId="77777777" w:rsidTr="009A325D">
        <w:trPr>
          <w:trHeight w:val="66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A0124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A7ED9" w14:textId="0607598A" w:rsidR="002D0FEB" w:rsidRPr="00E21C5B" w:rsidRDefault="009A325D" w:rsidP="00A82D2D">
            <w:pPr>
              <w:ind w:left="-2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Rolety materiałowe w kasecie pvc (prowadnice płaskie)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10A3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1F9D0" w14:textId="0EDFCFD1" w:rsidR="002D0FEB" w:rsidRPr="00E21C5B" w:rsidRDefault="009A325D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  <w:r w:rsidR="002D0FEB" w:rsidRPr="00E21C5B">
              <w:rPr>
                <w:color w:val="000000"/>
                <w:sz w:val="20"/>
                <w:szCs w:val="20"/>
              </w:rPr>
              <w:t xml:space="preserve"> szt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95085" w14:textId="4695CD7D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2BB62" w14:textId="718997EA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B79DD" w14:textId="28BCE428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2EC615CF" w14:textId="77777777" w:rsidTr="009A325D">
        <w:trPr>
          <w:trHeight w:val="66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A6699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EB187" w14:textId="52C3F3DE" w:rsidR="002D0FEB" w:rsidRPr="00E21C5B" w:rsidRDefault="009A325D" w:rsidP="00A82D2D">
            <w:pPr>
              <w:ind w:left="-2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Żaluzje pionowe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7FD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EB90B" w14:textId="3B342B37" w:rsidR="002D0FEB" w:rsidRPr="00E21C5B" w:rsidRDefault="009A325D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  <w:r w:rsidR="002D0FEB" w:rsidRPr="00E21C5B">
              <w:rPr>
                <w:color w:val="000000"/>
                <w:sz w:val="20"/>
                <w:szCs w:val="20"/>
              </w:rPr>
              <w:t xml:space="preserve"> szt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DB596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C061F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3A9CE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14:paraId="29618F97" w14:textId="40AF8633" w:rsidR="008D2AB8" w:rsidRDefault="002D0FEB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Razem c</w:t>
      </w:r>
      <w:r w:rsidR="008D2AB8">
        <w:rPr>
          <w:b/>
        </w:rPr>
        <w:t>ena netto:   .........................................................................</w:t>
      </w:r>
      <w:r w:rsidR="00737AA9">
        <w:rPr>
          <w:b/>
        </w:rPr>
        <w:t xml:space="preserve"> </w:t>
      </w:r>
      <w:r w:rsidR="008D2AB8">
        <w:rPr>
          <w:b/>
        </w:rPr>
        <w:t>PLN</w:t>
      </w:r>
    </w:p>
    <w:p w14:paraId="1ECE4A2E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6B0094A2" w14:textId="58B5E8FB" w:rsidR="008D2AB8" w:rsidRDefault="002D0FEB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Razem c</w:t>
      </w:r>
      <w:r w:rsidR="008D2AB8">
        <w:rPr>
          <w:b/>
        </w:rPr>
        <w:t>ena brutto: .........................................................................</w:t>
      </w:r>
      <w:r w:rsidR="00737AA9">
        <w:rPr>
          <w:b/>
        </w:rPr>
        <w:t xml:space="preserve"> </w:t>
      </w:r>
      <w:r w:rsidR="008D2AB8">
        <w:rPr>
          <w:b/>
        </w:rPr>
        <w:t>PLN</w:t>
      </w:r>
    </w:p>
    <w:p w14:paraId="1053077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51F00A" w14:textId="561A535A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FF4C40">
        <w:t xml:space="preserve"> </w:t>
      </w:r>
      <w:r w:rsidRPr="00FB1B4F">
        <w:t>.......................................................................................................................</w:t>
      </w:r>
    </w:p>
    <w:p w14:paraId="4E7295F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CF0C309" w14:textId="7E89A34B" w:rsidR="008D2AB8" w:rsidRDefault="008D2AB8" w:rsidP="008D2AB8">
      <w:pPr>
        <w:pStyle w:val="Tekstpodstawowy"/>
      </w:pPr>
      <w:r>
        <w:lastRenderedPageBreak/>
        <w:t>Powyższa cena zawiera podatek VAT w wysokości .......... % tj.</w:t>
      </w:r>
      <w:r w:rsidR="00AE44FA">
        <w:t xml:space="preserve"> </w:t>
      </w:r>
      <w:r>
        <w:t>…………………….</w:t>
      </w:r>
      <w:r w:rsidR="00AE44FA">
        <w:t xml:space="preserve"> </w:t>
      </w:r>
      <w:r>
        <w:t>PLN</w:t>
      </w:r>
    </w:p>
    <w:p w14:paraId="7B53C4D2" w14:textId="569555AD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AE44FA" w:rsidRPr="00AE44FA">
        <w:rPr>
          <w:b/>
          <w:bCs/>
        </w:rPr>
        <w:t>do</w:t>
      </w:r>
      <w:r w:rsidR="002D0FEB">
        <w:rPr>
          <w:b/>
          <w:bCs/>
        </w:rPr>
        <w:t xml:space="preserve"> </w:t>
      </w:r>
      <w:r w:rsidR="009A325D">
        <w:rPr>
          <w:b/>
          <w:bCs/>
        </w:rPr>
        <w:t>…………….</w:t>
      </w:r>
      <w:r w:rsidR="002D0FEB">
        <w:rPr>
          <w:b/>
          <w:bCs/>
        </w:rPr>
        <w:t xml:space="preserve"> </w:t>
      </w:r>
      <w:r w:rsidR="00AE44FA" w:rsidRPr="00AE44FA">
        <w:rPr>
          <w:b/>
          <w:bCs/>
        </w:rPr>
        <w:t>dni od daty podpisania umowy.</w:t>
      </w:r>
      <w:r w:rsidR="009A325D" w:rsidRPr="009A325D">
        <w:rPr>
          <w:highlight w:val="yellow"/>
        </w:rPr>
        <w:t xml:space="preserve"> </w:t>
      </w:r>
      <w:r w:rsidR="009A325D" w:rsidRPr="00AE44FA">
        <w:rPr>
          <w:highlight w:val="yellow"/>
        </w:rPr>
        <w:t>(</w:t>
      </w:r>
      <w:r w:rsidR="009A325D" w:rsidRPr="0022732C">
        <w:rPr>
          <w:i/>
          <w:highlight w:val="yellow"/>
        </w:rPr>
        <w:t>kryterium oceny ofert)</w:t>
      </w:r>
    </w:p>
    <w:p w14:paraId="57B2B81B" w14:textId="647CE2E8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</w:t>
      </w:r>
      <w:r w:rsidR="00FF4C40">
        <w:rPr>
          <w:b/>
        </w:rPr>
        <w:t xml:space="preserve"> </w:t>
      </w:r>
      <w:r w:rsidR="002D0FEB">
        <w:rPr>
          <w:b/>
        </w:rPr>
        <w:t xml:space="preserve">na wyposażenie </w:t>
      </w:r>
      <w:r w:rsidR="00462644">
        <w:rPr>
          <w:b/>
        </w:rPr>
        <w:t>stanowiska spawalniczego</w:t>
      </w:r>
      <w:r>
        <w:rPr>
          <w:b/>
        </w:rPr>
        <w:t xml:space="preserve"> wynosi:</w:t>
      </w:r>
      <w:r w:rsidRPr="00FB1B4F">
        <w:t xml:space="preserve"> </w:t>
      </w:r>
      <w:r w:rsidRPr="00AE44FA">
        <w:rPr>
          <w:b/>
          <w:bCs/>
        </w:rPr>
        <w:t>…………</w:t>
      </w:r>
      <w:r w:rsidR="00AE44FA" w:rsidRPr="00AE44FA">
        <w:rPr>
          <w:b/>
          <w:bCs/>
        </w:rPr>
        <w:t xml:space="preserve"> miesięcy</w:t>
      </w:r>
      <w:r w:rsidR="00462644">
        <w:rPr>
          <w:b/>
          <w:bCs/>
        </w:rPr>
        <w:t xml:space="preserve"> </w:t>
      </w:r>
      <w:r w:rsidR="00AE44FA">
        <w:t xml:space="preserve"> </w:t>
      </w:r>
    </w:p>
    <w:p w14:paraId="7E4DBB8C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D8B15D" w14:textId="77777777" w:rsidR="00737AA9" w:rsidRPr="00664B34" w:rsidRDefault="008D2AB8" w:rsidP="00737AA9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="00737AA9" w:rsidRPr="00664B34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="00737AA9" w:rsidRPr="00664B34">
        <w:rPr>
          <w:b w:val="0"/>
          <w:bCs/>
          <w:sz w:val="22"/>
          <w:szCs w:val="22"/>
        </w:rPr>
        <w:br/>
        <w:t>o podatku od towarów i usług.</w:t>
      </w:r>
    </w:p>
    <w:p w14:paraId="4A19058A" w14:textId="77777777" w:rsidR="00737AA9" w:rsidRPr="00FE545C" w:rsidRDefault="00737AA9" w:rsidP="00737AA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77EC91FC" w14:textId="3CF66749" w:rsidR="008D2AB8" w:rsidRDefault="008D2AB8" w:rsidP="00AE44FA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49A977CB" w14:textId="77777777" w:rsidR="00FE545C" w:rsidRDefault="008D2AB8" w:rsidP="00FE545C">
      <w:pPr>
        <w:rPr>
          <w:b/>
          <w:sz w:val="22"/>
          <w:szCs w:val="22"/>
          <w:u w:val="single"/>
        </w:rPr>
      </w:pPr>
      <w:r w:rsidRPr="00462644"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0DF5F7E" w14:textId="77777777" w:rsidR="00BE35D0" w:rsidRPr="006666C9" w:rsidRDefault="00BE35D0" w:rsidP="00BE35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45F1ED9" w14:textId="77777777" w:rsidR="00BE35D0" w:rsidRDefault="00BE35D0" w:rsidP="00BE35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202F158B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95A4901" w14:textId="77777777" w:rsidR="00BE35D0" w:rsidRPr="006666C9" w:rsidRDefault="00BE35D0" w:rsidP="00BE35D0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AF82D8" w14:textId="77777777" w:rsidR="00BE35D0" w:rsidRPr="006666C9" w:rsidRDefault="00BE35D0" w:rsidP="00BE35D0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3B619A" w14:textId="77777777" w:rsidR="00BE35D0" w:rsidRPr="006666C9" w:rsidRDefault="00BE35D0" w:rsidP="00BE35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E35D0" w:rsidRPr="006666C9" w14:paraId="02F48402" w14:textId="77777777" w:rsidTr="00F027B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C0F35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06249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334751ED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1ECEE8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BE35D0" w:rsidRPr="006666C9" w14:paraId="60A46787" w14:textId="77777777" w:rsidTr="00F027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8FF83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F4D0A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B3A32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E35D0" w:rsidRPr="006666C9" w14:paraId="2B197D6A" w14:textId="77777777" w:rsidTr="00F027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49E4E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9DE43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0BEEE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BED13E4" w14:textId="77777777" w:rsidR="00BE35D0" w:rsidRPr="00EB697F" w:rsidRDefault="00BE35D0" w:rsidP="00BE35D0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EB697F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2382"/>
        <w:gridCol w:w="6007"/>
      </w:tblGrid>
      <w:tr w:rsidR="00BE35D0" w:rsidRPr="00EB697F" w14:paraId="6E329661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0D724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A343B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27F18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BE35D0" w:rsidRPr="00EB697F" w14:paraId="0A5C9C66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FFF33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E1A06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9317F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BE35D0" w:rsidRPr="00EB697F" w14:paraId="40D51B4A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89E91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7EC48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04433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4A84C74A" w14:textId="77777777" w:rsidR="00BE35D0" w:rsidRDefault="00BE35D0" w:rsidP="00BE35D0">
      <w:pPr>
        <w:jc w:val="both"/>
        <w:rPr>
          <w:sz w:val="22"/>
          <w:szCs w:val="22"/>
        </w:rPr>
      </w:pPr>
    </w:p>
    <w:p w14:paraId="62DE40D1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03697117" w14:textId="77777777" w:rsidR="00BE35D0" w:rsidRPr="006666C9" w:rsidRDefault="00BE35D0" w:rsidP="00BE35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28ED3C01" w14:textId="0CC27511" w:rsidR="00BE35D0" w:rsidRPr="006666C9" w:rsidRDefault="00BE35D0" w:rsidP="00FF4C4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3023B4D3" w14:textId="77777777" w:rsidR="00BE35D0" w:rsidRPr="006666C9" w:rsidRDefault="00BE35D0" w:rsidP="00BE35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64DCE0E9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(ych) dokumentu(ów)</w:t>
      </w:r>
    </w:p>
    <w:p w14:paraId="08AD37D2" w14:textId="77777777" w:rsidR="00BE35D0" w:rsidRPr="006666C9" w:rsidRDefault="00BE35D0" w:rsidP="00BE35D0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8431959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41307606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7B2CA668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7AF8E900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FB6E2DF" w14:textId="53529598" w:rsidR="00FE545C" w:rsidRPr="00FF4C40" w:rsidRDefault="00BE35D0" w:rsidP="00FF4C40">
      <w:pPr>
        <w:spacing w:line="360" w:lineRule="auto"/>
        <w:jc w:val="both"/>
        <w:rPr>
          <w:sz w:val="22"/>
          <w:szCs w:val="22"/>
        </w:rPr>
      </w:pP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FF4C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15736" w14:textId="77777777" w:rsidR="0018119D" w:rsidRDefault="0018119D">
      <w:r>
        <w:separator/>
      </w:r>
    </w:p>
  </w:endnote>
  <w:endnote w:type="continuationSeparator" w:id="0">
    <w:p w14:paraId="10B3DB05" w14:textId="77777777" w:rsidR="0018119D" w:rsidRDefault="00181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0E05A" w14:textId="77777777" w:rsidR="003D203C" w:rsidRDefault="003D20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91B5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475D1" w14:textId="77777777" w:rsidR="003D203C" w:rsidRDefault="003D2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C2ABE" w14:textId="77777777" w:rsidR="0018119D" w:rsidRDefault="0018119D">
      <w:r>
        <w:separator/>
      </w:r>
    </w:p>
  </w:footnote>
  <w:footnote w:type="continuationSeparator" w:id="0">
    <w:p w14:paraId="5AEF9C3A" w14:textId="77777777" w:rsidR="0018119D" w:rsidRDefault="00181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B46E9" w14:textId="77777777" w:rsidR="003D203C" w:rsidRDefault="003D2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909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08A5E" w14:textId="77777777" w:rsidR="003D203C" w:rsidRDefault="003D20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613D3A"/>
    <w:multiLevelType w:val="hybridMultilevel"/>
    <w:tmpl w:val="0B529C36"/>
    <w:lvl w:ilvl="0" w:tplc="527A74F8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num w:numId="1" w16cid:durableId="8329854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250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683790">
    <w:abstractNumId w:val="0"/>
  </w:num>
  <w:num w:numId="4" w16cid:durableId="318778347">
    <w:abstractNumId w:val="2"/>
  </w:num>
  <w:num w:numId="5" w16cid:durableId="10600598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B4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119D"/>
    <w:rsid w:val="001D4612"/>
    <w:rsid w:val="001F7651"/>
    <w:rsid w:val="00207E98"/>
    <w:rsid w:val="002723B0"/>
    <w:rsid w:val="00272946"/>
    <w:rsid w:val="002D0FEB"/>
    <w:rsid w:val="00315A4A"/>
    <w:rsid w:val="00367B41"/>
    <w:rsid w:val="003B3166"/>
    <w:rsid w:val="003D203C"/>
    <w:rsid w:val="0046264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6060"/>
    <w:rsid w:val="00737AA9"/>
    <w:rsid w:val="00764F48"/>
    <w:rsid w:val="007748F0"/>
    <w:rsid w:val="007A4321"/>
    <w:rsid w:val="0080627D"/>
    <w:rsid w:val="00833933"/>
    <w:rsid w:val="00853083"/>
    <w:rsid w:val="008B2F0C"/>
    <w:rsid w:val="008B4928"/>
    <w:rsid w:val="008D2AB8"/>
    <w:rsid w:val="008F1C66"/>
    <w:rsid w:val="00970FE4"/>
    <w:rsid w:val="009A325D"/>
    <w:rsid w:val="00A0022B"/>
    <w:rsid w:val="00A346FE"/>
    <w:rsid w:val="00A47B4D"/>
    <w:rsid w:val="00A83018"/>
    <w:rsid w:val="00AE44FA"/>
    <w:rsid w:val="00B774DC"/>
    <w:rsid w:val="00BE35D0"/>
    <w:rsid w:val="00C969A6"/>
    <w:rsid w:val="00CA7D36"/>
    <w:rsid w:val="00D24208"/>
    <w:rsid w:val="00D47A03"/>
    <w:rsid w:val="00D60C38"/>
    <w:rsid w:val="00D66893"/>
    <w:rsid w:val="00D90ACB"/>
    <w:rsid w:val="00DA17BB"/>
    <w:rsid w:val="00DC1500"/>
    <w:rsid w:val="00E44371"/>
    <w:rsid w:val="00E949B0"/>
    <w:rsid w:val="00EC0BEA"/>
    <w:rsid w:val="00ED4E2E"/>
    <w:rsid w:val="00F00591"/>
    <w:rsid w:val="00F51688"/>
    <w:rsid w:val="00F53146"/>
    <w:rsid w:val="00F91018"/>
    <w:rsid w:val="00FA0F30"/>
    <w:rsid w:val="00FA51A4"/>
    <w:rsid w:val="00FE0435"/>
    <w:rsid w:val="00FE545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90CDB"/>
  <w15:chartTrackingRefBased/>
  <w15:docId w15:val="{8B84604D-A8D0-4E5D-B238-22F9C589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E35D0"/>
    <w:pPr>
      <w:ind w:left="720"/>
      <w:contextualSpacing/>
    </w:pPr>
  </w:style>
  <w:style w:type="table" w:styleId="Tabela-Siatka">
    <w:name w:val="Table Grid"/>
    <w:basedOn w:val="Standardowy"/>
    <w:rsid w:val="00BE35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756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1899-12-31T23:00:00Z</cp:lastPrinted>
  <dcterms:created xsi:type="dcterms:W3CDTF">2023-06-01T08:55:00Z</dcterms:created>
  <dcterms:modified xsi:type="dcterms:W3CDTF">2023-06-01T09:04:00Z</dcterms:modified>
</cp:coreProperties>
</file>